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1000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002"/>
      </w:tblGrid>
      <w:tr w:rsidR="00744C60" w:rsidRPr="00764C1E" w:rsidTr="00AD242F">
        <w:tc>
          <w:tcPr>
            <w:tcW w:w="10002" w:type="dxa"/>
            <w:tcBorders>
              <w:top w:val="nil"/>
              <w:left w:val="nil"/>
              <w:bottom w:val="nil"/>
              <w:right w:val="nil"/>
            </w:tcBorders>
          </w:tcPr>
          <w:tbl>
            <w:tblPr>
              <w:tblW w:w="9776" w:type="dxa"/>
              <w:jc w:val="center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4A0" w:firstRow="1" w:lastRow="0" w:firstColumn="1" w:lastColumn="0" w:noHBand="0" w:noVBand="1"/>
            </w:tblPr>
            <w:tblGrid>
              <w:gridCol w:w="5330"/>
              <w:gridCol w:w="1328"/>
              <w:gridCol w:w="3118"/>
            </w:tblGrid>
            <w:tr w:rsidR="00744C60" w:rsidRPr="0016000D" w:rsidTr="00020081">
              <w:trPr>
                <w:trHeight w:val="1408"/>
                <w:jc w:val="center"/>
              </w:trPr>
              <w:tc>
                <w:tcPr>
                  <w:tcW w:w="533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744C60" w:rsidRDefault="00744C60" w:rsidP="001E4D13">
                  <w:pPr>
                    <w:jc w:val="left"/>
                    <w:rPr>
                      <w:b/>
                      <w:bCs/>
                      <w:sz w:val="32"/>
                      <w:szCs w:val="32"/>
                    </w:rPr>
                  </w:pPr>
                  <w:r>
                    <w:rPr>
                      <w:b/>
                      <w:bCs/>
                      <w:sz w:val="32"/>
                      <w:szCs w:val="32"/>
                    </w:rPr>
                    <w:t>Photonis 0387 HSB MRTS</w:t>
                  </w:r>
                </w:p>
                <w:p w:rsidR="00744C60" w:rsidRPr="001E4D13" w:rsidRDefault="00744C60" w:rsidP="001E4D13">
                  <w:pPr>
                    <w:jc w:val="left"/>
                    <w:rPr>
                      <w:b/>
                      <w:bCs/>
                      <w:sz w:val="32"/>
                      <w:szCs w:val="32"/>
                    </w:rPr>
                  </w:pPr>
                  <w:r>
                    <w:rPr>
                      <w:b/>
                      <w:bCs/>
                      <w:sz w:val="32"/>
                      <w:szCs w:val="32"/>
                    </w:rPr>
                    <w:t>Anode Software User Manual</w:t>
                  </w:r>
                </w:p>
              </w:tc>
              <w:tc>
                <w:tcPr>
                  <w:tcW w:w="4446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744C60" w:rsidRPr="0016000D" w:rsidRDefault="00744C60" w:rsidP="0016000D">
                  <w:pPr>
                    <w:tabs>
                      <w:tab w:val="left" w:pos="3390"/>
                      <w:tab w:val="right" w:pos="8995"/>
                    </w:tabs>
                    <w:jc w:val="center"/>
                    <w:rPr>
                      <w:b/>
                      <w:sz w:val="32"/>
                    </w:rPr>
                  </w:pPr>
                </w:p>
                <w:p w:rsidR="00744C60" w:rsidRPr="0016000D" w:rsidRDefault="00744C60" w:rsidP="0016000D">
                  <w:pPr>
                    <w:tabs>
                      <w:tab w:val="left" w:pos="3390"/>
                      <w:tab w:val="right" w:pos="8995"/>
                    </w:tabs>
                    <w:jc w:val="center"/>
                    <w:rPr>
                      <w:b/>
                      <w:sz w:val="32"/>
                    </w:rPr>
                  </w:pPr>
                  <w:r>
                    <w:rPr>
                      <w:b/>
                      <w:noProof/>
                      <w:sz w:val="32"/>
                    </w:rPr>
                    <mc:AlternateContent>
                      <mc:Choice Requires="wpg">
                        <w:drawing>
                          <wp:inline distT="0" distB="0" distL="0" distR="0" wp14:anchorId="0E3020FE" wp14:editId="676E586F">
                            <wp:extent cx="2183130" cy="499745"/>
                            <wp:effectExtent l="8890" t="4445" r="0" b="635"/>
                            <wp:docPr id="1" name="Group 2"/>
                            <wp:cNvGraphicFramePr>
                              <a:graphicFrameLocks xmlns:a="http://schemas.openxmlformats.org/drawingml/2006/main"/>
                            </wp:cNvGraphicFramePr>
                            <a:graphic xmlns:a="http://schemas.openxmlformats.org/drawingml/2006/main">
                              <a:graphicData uri="http://schemas.microsoft.com/office/word/2010/wordprocessingGroup">
                                <wpg:wgp>
                                  <wpg:cNvGrpSpPr>
                                    <a:grpSpLocks/>
                                  </wpg:cNvGrpSpPr>
                                  <wpg:grpSpPr bwMode="auto">
                                    <a:xfrm>
                                      <a:off x="0" y="0"/>
                                      <a:ext cx="2183130" cy="499745"/>
                                      <a:chOff x="4243" y="704"/>
                                      <a:chExt cx="3438" cy="787"/>
                                    </a:xfrm>
                                  </wpg:grpSpPr>
                                  <wpg:grpSp>
                                    <wpg:cNvPr id="3" name="Group 3"/>
                                    <wpg:cNvGrpSpPr>
                                      <a:grpSpLocks/>
                                    </wpg:cNvGrpSpPr>
                                    <wpg:grpSpPr bwMode="auto">
                                      <a:xfrm>
                                        <a:off x="4952" y="704"/>
                                        <a:ext cx="735" cy="513"/>
                                        <a:chOff x="4952" y="704"/>
                                        <a:chExt cx="735" cy="513"/>
                                      </a:xfrm>
                                    </wpg:grpSpPr>
                                    <wps:wsp>
                                      <wps:cNvPr id="4" name="Freeform 4"/>
                                      <wps:cNvSpPr>
                                        <a:spLocks/>
                                      </wps:cNvSpPr>
                                      <wps:spPr bwMode="auto">
                                        <a:xfrm>
                                          <a:off x="5583" y="715"/>
                                          <a:ext cx="94" cy="95"/>
                                        </a:xfrm>
                                        <a:custGeom>
                                          <a:avLst/>
                                          <a:gdLst>
                                            <a:gd name="T0" fmla="*/ 94 w 94"/>
                                            <a:gd name="T1" fmla="*/ 47 h 95"/>
                                            <a:gd name="T2" fmla="*/ 94 w 94"/>
                                            <a:gd name="T3" fmla="*/ 47 h 95"/>
                                            <a:gd name="T4" fmla="*/ 93 w 94"/>
                                            <a:gd name="T5" fmla="*/ 39 h 95"/>
                                            <a:gd name="T6" fmla="*/ 84 w 94"/>
                                            <a:gd name="T7" fmla="*/ 19 h 95"/>
                                            <a:gd name="T8" fmla="*/ 68 w 94"/>
                                            <a:gd name="T9" fmla="*/ 5 h 95"/>
                                            <a:gd name="T10" fmla="*/ 47 w 94"/>
                                            <a:gd name="T11" fmla="*/ 0 h 95"/>
                                            <a:gd name="T12" fmla="*/ 39 w 94"/>
                                            <a:gd name="T13" fmla="*/ 0 h 95"/>
                                            <a:gd name="T14" fmla="*/ 19 w 94"/>
                                            <a:gd name="T15" fmla="*/ 9 h 95"/>
                                            <a:gd name="T16" fmla="*/ 5 w 94"/>
                                            <a:gd name="T17" fmla="*/ 25 h 95"/>
                                            <a:gd name="T18" fmla="*/ 0 w 94"/>
                                            <a:gd name="T19" fmla="*/ 47 h 95"/>
                                            <a:gd name="T20" fmla="*/ 0 w 94"/>
                                            <a:gd name="T21" fmla="*/ 55 h 95"/>
                                            <a:gd name="T22" fmla="*/ 9 w 94"/>
                                            <a:gd name="T23" fmla="*/ 76 h 95"/>
                                            <a:gd name="T24" fmla="*/ 25 w 94"/>
                                            <a:gd name="T25" fmla="*/ 90 h 95"/>
                                            <a:gd name="T26" fmla="*/ 47 w 94"/>
                                            <a:gd name="T27" fmla="*/ 95 h 95"/>
                                            <a:gd name="T28" fmla="*/ 55 w 94"/>
                                            <a:gd name="T29" fmla="*/ 94 h 95"/>
                                            <a:gd name="T30" fmla="*/ 75 w 94"/>
                                            <a:gd name="T31" fmla="*/ 86 h 95"/>
                                            <a:gd name="T32" fmla="*/ 89 w 94"/>
                                            <a:gd name="T33" fmla="*/ 69 h 95"/>
                                            <a:gd name="T34" fmla="*/ 94 w 94"/>
                                            <a:gd name="T35" fmla="*/ 47 h 95"/>
                                            <a:gd name="T36" fmla="*/ 94 w 94"/>
                                            <a:gd name="T37" fmla="*/ 47 h 95"/>
                                          </a:gdLst>
                                          <a:ahLst/>
                                          <a:cxnLst>
                                            <a:cxn ang="0">
                                              <a:pos x="T0" y="T1"/>
                                            </a:cxn>
                                            <a:cxn ang="0">
                                              <a:pos x="T2" y="T3"/>
                                            </a:cxn>
                                            <a:cxn ang="0">
                                              <a:pos x="T4" y="T5"/>
                                            </a:cxn>
                                            <a:cxn ang="0">
                                              <a:pos x="T6" y="T7"/>
                                            </a:cxn>
                                            <a:cxn ang="0">
                                              <a:pos x="T8" y="T9"/>
                                            </a:cxn>
                                            <a:cxn ang="0">
                                              <a:pos x="T10" y="T11"/>
                                            </a:cxn>
                                            <a:cxn ang="0">
                                              <a:pos x="T12" y="T13"/>
                                            </a:cxn>
                                            <a:cxn ang="0">
                                              <a:pos x="T14" y="T15"/>
                                            </a:cxn>
                                            <a:cxn ang="0">
                                              <a:pos x="T16" y="T17"/>
                                            </a:cxn>
                                            <a:cxn ang="0">
                                              <a:pos x="T18" y="T19"/>
                                            </a:cxn>
                                            <a:cxn ang="0">
                                              <a:pos x="T20" y="T21"/>
                                            </a:cxn>
                                            <a:cxn ang="0">
                                              <a:pos x="T22" y="T23"/>
                                            </a:cxn>
                                            <a:cxn ang="0">
                                              <a:pos x="T24" y="T25"/>
                                            </a:cxn>
                                            <a:cxn ang="0">
                                              <a:pos x="T26" y="T27"/>
                                            </a:cxn>
                                            <a:cxn ang="0">
                                              <a:pos x="T28" y="T29"/>
                                            </a:cxn>
                                            <a:cxn ang="0">
                                              <a:pos x="T30" y="T31"/>
                                            </a:cxn>
                                            <a:cxn ang="0">
                                              <a:pos x="T32" y="T33"/>
                                            </a:cxn>
                                            <a:cxn ang="0">
                                              <a:pos x="T34" y="T35"/>
                                            </a:cxn>
                                            <a:cxn ang="0">
                                              <a:pos x="T36" y="T37"/>
                                            </a:cxn>
                                          </a:cxnLst>
                                          <a:rect l="0" t="0" r="r" b="b"/>
                                          <a:pathLst>
                                            <a:path w="94" h="95">
                                              <a:moveTo>
                                                <a:pt x="94" y="47"/>
                                              </a:moveTo>
                                              <a:lnTo>
                                                <a:pt x="94" y="47"/>
                                              </a:lnTo>
                                              <a:lnTo>
                                                <a:pt x="93" y="39"/>
                                              </a:lnTo>
                                              <a:lnTo>
                                                <a:pt x="84" y="19"/>
                                              </a:lnTo>
                                              <a:lnTo>
                                                <a:pt x="68" y="5"/>
                                              </a:lnTo>
                                              <a:lnTo>
                                                <a:pt x="47" y="0"/>
                                              </a:lnTo>
                                              <a:lnTo>
                                                <a:pt x="39" y="0"/>
                                              </a:lnTo>
                                              <a:lnTo>
                                                <a:pt x="19" y="9"/>
                                              </a:lnTo>
                                              <a:lnTo>
                                                <a:pt x="5" y="25"/>
                                              </a:lnTo>
                                              <a:lnTo>
                                                <a:pt x="0" y="47"/>
                                              </a:lnTo>
                                              <a:lnTo>
                                                <a:pt x="0" y="55"/>
                                              </a:lnTo>
                                              <a:lnTo>
                                                <a:pt x="9" y="76"/>
                                              </a:lnTo>
                                              <a:lnTo>
                                                <a:pt x="25" y="90"/>
                                              </a:lnTo>
                                              <a:lnTo>
                                                <a:pt x="47" y="95"/>
                                              </a:lnTo>
                                              <a:lnTo>
                                                <a:pt x="55" y="94"/>
                                              </a:lnTo>
                                              <a:lnTo>
                                                <a:pt x="75" y="86"/>
                                              </a:lnTo>
                                              <a:lnTo>
                                                <a:pt x="89" y="69"/>
                                              </a:lnTo>
                                              <a:lnTo>
                                                <a:pt x="94" y="47"/>
                                              </a:lnTo>
                                            </a:path>
                                          </a:pathLst>
                                        </a:custGeom>
                                        <a:solidFill>
                                          <a:srgbClr val="9A9A9C"/>
                                        </a:solidFill>
                                        <a:ln>
                                          <a:noFill/>
                                        </a:ln>
                                        <a:extLst>
                                          <a:ext uri="{91240B29-F687-4F45-9708-019B960494DF}">
                                            <a14:hiddenLine xmlns:a14="http://schemas.microsoft.com/office/drawing/2010/main" w="9525">
                                              <a:solidFill>
                                                <a:srgbClr val="000000"/>
                                              </a:solidFill>
                                              <a:round/>
                                              <a:headEnd/>
                                              <a:tailEnd/>
                                            </a14:hiddenLine>
                                          </a:ext>
                                        </a:extLst>
                                      </wps:spPr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  <wps:wsp>
                                      <wps:cNvPr id="5" name="Freeform 5"/>
                                      <wps:cNvSpPr>
                                        <a:spLocks/>
                                      </wps:cNvSpPr>
                                      <wps:spPr bwMode="auto">
                                        <a:xfrm>
                                          <a:off x="4962" y="714"/>
                                          <a:ext cx="566" cy="462"/>
                                        </a:xfrm>
                                        <a:custGeom>
                                          <a:avLst/>
                                          <a:gdLst>
                                            <a:gd name="T0" fmla="*/ 101 w 566"/>
                                            <a:gd name="T1" fmla="*/ 63 h 462"/>
                                            <a:gd name="T2" fmla="*/ 116 w 566"/>
                                            <a:gd name="T3" fmla="*/ 117 h 462"/>
                                            <a:gd name="T4" fmla="*/ 153 w 566"/>
                                            <a:gd name="T5" fmla="*/ 213 h 462"/>
                                            <a:gd name="T6" fmla="*/ 170 w 566"/>
                                            <a:gd name="T7" fmla="*/ 262 h 462"/>
                                            <a:gd name="T8" fmla="*/ 190 w 566"/>
                                            <a:gd name="T9" fmla="*/ 320 h 462"/>
                                            <a:gd name="T10" fmla="*/ 205 w 566"/>
                                            <a:gd name="T11" fmla="*/ 365 h 462"/>
                                            <a:gd name="T12" fmla="*/ 224 w 566"/>
                                            <a:gd name="T13" fmla="*/ 422 h 462"/>
                                            <a:gd name="T14" fmla="*/ 326 w 566"/>
                                            <a:gd name="T15" fmla="*/ 462 h 462"/>
                                            <a:gd name="T16" fmla="*/ 339 w 566"/>
                                            <a:gd name="T17" fmla="*/ 422 h 462"/>
                                            <a:gd name="T18" fmla="*/ 358 w 566"/>
                                            <a:gd name="T19" fmla="*/ 365 h 462"/>
                                            <a:gd name="T20" fmla="*/ 377 w 566"/>
                                            <a:gd name="T21" fmla="*/ 309 h 462"/>
                                            <a:gd name="T22" fmla="*/ 397 w 566"/>
                                            <a:gd name="T23" fmla="*/ 253 h 462"/>
                                            <a:gd name="T24" fmla="*/ 414 w 566"/>
                                            <a:gd name="T25" fmla="*/ 204 h 462"/>
                                            <a:gd name="T26" fmla="*/ 449 w 566"/>
                                            <a:gd name="T27" fmla="*/ 111 h 462"/>
                                            <a:gd name="T28" fmla="*/ 465 w 566"/>
                                            <a:gd name="T29" fmla="*/ 52 h 462"/>
                                            <a:gd name="T30" fmla="*/ 464 w 566"/>
                                            <a:gd name="T31" fmla="*/ 97 h 462"/>
                                            <a:gd name="T32" fmla="*/ 465 w 566"/>
                                            <a:gd name="T33" fmla="*/ 135 h 462"/>
                                            <a:gd name="T34" fmla="*/ 469 w 566"/>
                                            <a:gd name="T35" fmla="*/ 192 h 462"/>
                                            <a:gd name="T36" fmla="*/ 472 w 566"/>
                                            <a:gd name="T37" fmla="*/ 251 h 462"/>
                                            <a:gd name="T38" fmla="*/ 475 w 566"/>
                                            <a:gd name="T39" fmla="*/ 307 h 462"/>
                                            <a:gd name="T40" fmla="*/ 478 w 566"/>
                                            <a:gd name="T41" fmla="*/ 364 h 462"/>
                                            <a:gd name="T42" fmla="*/ 480 w 566"/>
                                            <a:gd name="T43" fmla="*/ 427 h 462"/>
                                            <a:gd name="T44" fmla="*/ 566 w 566"/>
                                            <a:gd name="T45" fmla="*/ 462 h 462"/>
                                            <a:gd name="T46" fmla="*/ 562 w 566"/>
                                            <a:gd name="T47" fmla="*/ 400 h 462"/>
                                            <a:gd name="T48" fmla="*/ 559 w 566"/>
                                            <a:gd name="T49" fmla="*/ 343 h 462"/>
                                            <a:gd name="T50" fmla="*/ 555 w 566"/>
                                            <a:gd name="T51" fmla="*/ 284 h 462"/>
                                            <a:gd name="T52" fmla="*/ 551 w 566"/>
                                            <a:gd name="T53" fmla="*/ 224 h 462"/>
                                            <a:gd name="T54" fmla="*/ 547 w 566"/>
                                            <a:gd name="T55" fmla="*/ 161 h 462"/>
                                            <a:gd name="T56" fmla="*/ 534 w 566"/>
                                            <a:gd name="T57" fmla="*/ 17 h 462"/>
                                            <a:gd name="T58" fmla="*/ 430 w 566"/>
                                            <a:gd name="T59" fmla="*/ 0 h 462"/>
                                            <a:gd name="T60" fmla="*/ 410 w 566"/>
                                            <a:gd name="T61" fmla="*/ 18 h 462"/>
                                            <a:gd name="T62" fmla="*/ 390 w 566"/>
                                            <a:gd name="T63" fmla="*/ 63 h 462"/>
                                            <a:gd name="T64" fmla="*/ 370 w 566"/>
                                            <a:gd name="T65" fmla="*/ 116 h 462"/>
                                            <a:gd name="T66" fmla="*/ 349 w 566"/>
                                            <a:gd name="T67" fmla="*/ 171 h 462"/>
                                            <a:gd name="T68" fmla="*/ 328 w 566"/>
                                            <a:gd name="T69" fmla="*/ 230 h 462"/>
                                            <a:gd name="T70" fmla="*/ 308 w 566"/>
                                            <a:gd name="T71" fmla="*/ 287 h 462"/>
                                            <a:gd name="T72" fmla="*/ 292 w 566"/>
                                            <a:gd name="T73" fmla="*/ 344 h 462"/>
                                            <a:gd name="T74" fmla="*/ 285 w 566"/>
                                            <a:gd name="T75" fmla="*/ 399 h 462"/>
                                            <a:gd name="T76" fmla="*/ 278 w 566"/>
                                            <a:gd name="T77" fmla="*/ 346 h 462"/>
                                            <a:gd name="T78" fmla="*/ 262 w 566"/>
                                            <a:gd name="T79" fmla="*/ 289 h 462"/>
                                            <a:gd name="T80" fmla="*/ 243 w 566"/>
                                            <a:gd name="T81" fmla="*/ 232 h 462"/>
                                            <a:gd name="T82" fmla="*/ 221 w 566"/>
                                            <a:gd name="T83" fmla="*/ 172 h 462"/>
                                            <a:gd name="T84" fmla="*/ 198 w 566"/>
                                            <a:gd name="T85" fmla="*/ 110 h 462"/>
                                            <a:gd name="T86" fmla="*/ 176 w 566"/>
                                            <a:gd name="T87" fmla="*/ 55 h 462"/>
                                            <a:gd name="T88" fmla="*/ 157 w 566"/>
                                            <a:gd name="T89" fmla="*/ 13 h 462"/>
                                            <a:gd name="T90" fmla="*/ 33 w 566"/>
                                            <a:gd name="T91" fmla="*/ 0 h 462"/>
                                            <a:gd name="T92" fmla="*/ 21 w 566"/>
                                            <a:gd name="T93" fmla="*/ 134 h 462"/>
                                            <a:gd name="T94" fmla="*/ 16 w 566"/>
                                            <a:gd name="T95" fmla="*/ 195 h 462"/>
                                            <a:gd name="T96" fmla="*/ 12 w 566"/>
                                            <a:gd name="T97" fmla="*/ 244 h 462"/>
                                            <a:gd name="T98" fmla="*/ 8 w 566"/>
                                            <a:gd name="T99" fmla="*/ 300 h 462"/>
                                            <a:gd name="T100" fmla="*/ 5 w 566"/>
                                            <a:gd name="T101" fmla="*/ 359 h 462"/>
                                            <a:gd name="T102" fmla="*/ 2 w 566"/>
                                            <a:gd name="T103" fmla="*/ 418 h 462"/>
                                            <a:gd name="T104" fmla="*/ 81 w 566"/>
                                            <a:gd name="T105" fmla="*/ 462 h 462"/>
                                            <a:gd name="T106" fmla="*/ 83 w 566"/>
                                            <a:gd name="T107" fmla="*/ 419 h 462"/>
                                            <a:gd name="T108" fmla="*/ 86 w 566"/>
                                            <a:gd name="T109" fmla="*/ 357 h 462"/>
                                            <a:gd name="T110" fmla="*/ 88 w 566"/>
                                            <a:gd name="T111" fmla="*/ 298 h 462"/>
                                            <a:gd name="T112" fmla="*/ 92 w 566"/>
                                            <a:gd name="T113" fmla="*/ 239 h 462"/>
                                            <a:gd name="T114" fmla="*/ 95 w 566"/>
                                            <a:gd name="T115" fmla="*/ 181 h 462"/>
                                            <a:gd name="T116" fmla="*/ 98 w 566"/>
                                            <a:gd name="T117" fmla="*/ 131 h 462"/>
                                            <a:gd name="T118" fmla="*/ 99 w 566"/>
                                            <a:gd name="T119" fmla="*/ 93 h 462"/>
                                          </a:gdLst>
                                          <a:ahLst/>
                                          <a:cxnLst>
                                            <a:cxn ang="0">
                                              <a:pos x="T0" y="T1"/>
                                            </a:cxn>
                                            <a:cxn ang="0">
                                              <a:pos x="T2" y="T3"/>
                                            </a:cxn>
                                            <a:cxn ang="0">
                                              <a:pos x="T4" y="T5"/>
                                            </a:cxn>
                                            <a:cxn ang="0">
                                              <a:pos x="T6" y="T7"/>
                                            </a:cxn>
                                            <a:cxn ang="0">
                                              <a:pos x="T8" y="T9"/>
                                            </a:cxn>
                                            <a:cxn ang="0">
                                              <a:pos x="T10" y="T11"/>
                                            </a:cxn>
                                            <a:cxn ang="0">
                                              <a:pos x="T12" y="T13"/>
                                            </a:cxn>
                                            <a:cxn ang="0">
                                              <a:pos x="T14" y="T15"/>
                                            </a:cxn>
                                            <a:cxn ang="0">
                                              <a:pos x="T16" y="T17"/>
                                            </a:cxn>
                                            <a:cxn ang="0">
                                              <a:pos x="T18" y="T19"/>
                                            </a:cxn>
                                            <a:cxn ang="0">
                                              <a:pos x="T20" y="T21"/>
                                            </a:cxn>
                                            <a:cxn ang="0">
                                              <a:pos x="T22" y="T23"/>
                                            </a:cxn>
                                            <a:cxn ang="0">
                                              <a:pos x="T24" y="T25"/>
                                            </a:cxn>
                                            <a:cxn ang="0">
                                              <a:pos x="T26" y="T27"/>
                                            </a:cxn>
                                            <a:cxn ang="0">
                                              <a:pos x="T28" y="T29"/>
                                            </a:cxn>
                                            <a:cxn ang="0">
                                              <a:pos x="T30" y="T31"/>
                                            </a:cxn>
                                            <a:cxn ang="0">
                                              <a:pos x="T32" y="T33"/>
                                            </a:cxn>
                                            <a:cxn ang="0">
                                              <a:pos x="T34" y="T35"/>
                                            </a:cxn>
                                            <a:cxn ang="0">
                                              <a:pos x="T36" y="T37"/>
                                            </a:cxn>
                                            <a:cxn ang="0">
                                              <a:pos x="T38" y="T39"/>
                                            </a:cxn>
                                            <a:cxn ang="0">
                                              <a:pos x="T40" y="T41"/>
                                            </a:cxn>
                                            <a:cxn ang="0">
                                              <a:pos x="T42" y="T43"/>
                                            </a:cxn>
                                            <a:cxn ang="0">
                                              <a:pos x="T44" y="T45"/>
                                            </a:cxn>
                                            <a:cxn ang="0">
                                              <a:pos x="T46" y="T47"/>
                                            </a:cxn>
                                            <a:cxn ang="0">
                                              <a:pos x="T48" y="T49"/>
                                            </a:cxn>
                                            <a:cxn ang="0">
                                              <a:pos x="T50" y="T51"/>
                                            </a:cxn>
                                            <a:cxn ang="0">
                                              <a:pos x="T52" y="T53"/>
                                            </a:cxn>
                                            <a:cxn ang="0">
                                              <a:pos x="T54" y="T55"/>
                                            </a:cxn>
                                            <a:cxn ang="0">
                                              <a:pos x="T56" y="T57"/>
                                            </a:cxn>
                                            <a:cxn ang="0">
                                              <a:pos x="T58" y="T59"/>
                                            </a:cxn>
                                            <a:cxn ang="0">
                                              <a:pos x="T60" y="T61"/>
                                            </a:cxn>
                                            <a:cxn ang="0">
                                              <a:pos x="T62" y="T63"/>
                                            </a:cxn>
                                            <a:cxn ang="0">
                                              <a:pos x="T64" y="T65"/>
                                            </a:cxn>
                                            <a:cxn ang="0">
                                              <a:pos x="T66" y="T67"/>
                                            </a:cxn>
                                            <a:cxn ang="0">
                                              <a:pos x="T68" y="T69"/>
                                            </a:cxn>
                                            <a:cxn ang="0">
                                              <a:pos x="T70" y="T71"/>
                                            </a:cxn>
                                            <a:cxn ang="0">
                                              <a:pos x="T72" y="T73"/>
                                            </a:cxn>
                                            <a:cxn ang="0">
                                              <a:pos x="T74" y="T75"/>
                                            </a:cxn>
                                            <a:cxn ang="0">
                                              <a:pos x="T76" y="T77"/>
                                            </a:cxn>
                                            <a:cxn ang="0">
                                              <a:pos x="T78" y="T79"/>
                                            </a:cxn>
                                            <a:cxn ang="0">
                                              <a:pos x="T80" y="T81"/>
                                            </a:cxn>
                                            <a:cxn ang="0">
                                              <a:pos x="T82" y="T83"/>
                                            </a:cxn>
                                            <a:cxn ang="0">
                                              <a:pos x="T84" y="T85"/>
                                            </a:cxn>
                                            <a:cxn ang="0">
                                              <a:pos x="T86" y="T87"/>
                                            </a:cxn>
                                            <a:cxn ang="0">
                                              <a:pos x="T88" y="T89"/>
                                            </a:cxn>
                                            <a:cxn ang="0">
                                              <a:pos x="T90" y="T91"/>
                                            </a:cxn>
                                            <a:cxn ang="0">
                                              <a:pos x="T92" y="T93"/>
                                            </a:cxn>
                                            <a:cxn ang="0">
                                              <a:pos x="T94" y="T95"/>
                                            </a:cxn>
                                            <a:cxn ang="0">
                                              <a:pos x="T96" y="T97"/>
                                            </a:cxn>
                                            <a:cxn ang="0">
                                              <a:pos x="T98" y="T99"/>
                                            </a:cxn>
                                            <a:cxn ang="0">
                                              <a:pos x="T100" y="T101"/>
                                            </a:cxn>
                                            <a:cxn ang="0">
                                              <a:pos x="T102" y="T103"/>
                                            </a:cxn>
                                            <a:cxn ang="0">
                                              <a:pos x="T104" y="T105"/>
                                            </a:cxn>
                                            <a:cxn ang="0">
                                              <a:pos x="T106" y="T107"/>
                                            </a:cxn>
                                            <a:cxn ang="0">
                                              <a:pos x="T108" y="T109"/>
                                            </a:cxn>
                                            <a:cxn ang="0">
                                              <a:pos x="T110" y="T111"/>
                                            </a:cxn>
                                            <a:cxn ang="0">
                                              <a:pos x="T112" y="T113"/>
                                            </a:cxn>
                                            <a:cxn ang="0">
                                              <a:pos x="T114" y="T115"/>
                                            </a:cxn>
                                            <a:cxn ang="0">
                                              <a:pos x="T116" y="T117"/>
                                            </a:cxn>
                                            <a:cxn ang="0">
                                              <a:pos x="T118" y="T119"/>
                                            </a:cxn>
                                          </a:cxnLst>
                                          <a:rect l="0" t="0" r="r" b="b"/>
                                          <a:pathLst>
                                            <a:path w="566" h="462">
                                              <a:moveTo>
                                                <a:pt x="99" y="75"/>
                                              </a:moveTo>
                                              <a:lnTo>
                                                <a:pt x="98" y="52"/>
                                              </a:lnTo>
                                              <a:lnTo>
                                                <a:pt x="101" y="63"/>
                                              </a:lnTo>
                                              <a:lnTo>
                                                <a:pt x="106" y="84"/>
                                              </a:lnTo>
                                              <a:lnTo>
                                                <a:pt x="111" y="101"/>
                                              </a:lnTo>
                                              <a:lnTo>
                                                <a:pt x="116" y="117"/>
                                              </a:lnTo>
                                              <a:lnTo>
                                                <a:pt x="123" y="136"/>
                                              </a:lnTo>
                                              <a:lnTo>
                                                <a:pt x="149" y="204"/>
                                              </a:lnTo>
                                              <a:lnTo>
                                                <a:pt x="153" y="213"/>
                                              </a:lnTo>
                                              <a:lnTo>
                                                <a:pt x="158" y="229"/>
                                              </a:lnTo>
                                              <a:lnTo>
                                                <a:pt x="167" y="253"/>
                                              </a:lnTo>
                                              <a:lnTo>
                                                <a:pt x="170" y="262"/>
                                              </a:lnTo>
                                              <a:lnTo>
                                                <a:pt x="177" y="281"/>
                                              </a:lnTo>
                                              <a:lnTo>
                                                <a:pt x="183" y="300"/>
                                              </a:lnTo>
                                              <a:lnTo>
                                                <a:pt x="190" y="320"/>
                                              </a:lnTo>
                                              <a:lnTo>
                                                <a:pt x="193" y="329"/>
                                              </a:lnTo>
                                              <a:lnTo>
                                                <a:pt x="199" y="347"/>
                                              </a:lnTo>
                                              <a:lnTo>
                                                <a:pt x="205" y="365"/>
                                              </a:lnTo>
                                              <a:lnTo>
                                                <a:pt x="211" y="384"/>
                                              </a:lnTo>
                                              <a:lnTo>
                                                <a:pt x="218" y="402"/>
                                              </a:lnTo>
                                              <a:lnTo>
                                                <a:pt x="224" y="422"/>
                                              </a:lnTo>
                                              <a:lnTo>
                                                <a:pt x="231" y="443"/>
                                              </a:lnTo>
                                              <a:lnTo>
                                                <a:pt x="237" y="462"/>
                                              </a:lnTo>
                                              <a:lnTo>
                                                <a:pt x="326" y="462"/>
                                              </a:lnTo>
                                              <a:lnTo>
                                                <a:pt x="332" y="443"/>
                                              </a:lnTo>
                                              <a:lnTo>
                                                <a:pt x="339" y="422"/>
                                              </a:lnTo>
                                              <a:lnTo>
                                                <a:pt x="345" y="403"/>
                                              </a:lnTo>
                                              <a:lnTo>
                                                <a:pt x="352" y="383"/>
                                              </a:lnTo>
                                              <a:lnTo>
                                                <a:pt x="358" y="365"/>
                                              </a:lnTo>
                                              <a:lnTo>
                                                <a:pt x="364" y="346"/>
                                              </a:lnTo>
                                              <a:lnTo>
                                                <a:pt x="371" y="328"/>
                                              </a:lnTo>
                                              <a:lnTo>
                                                <a:pt x="377" y="309"/>
                                              </a:lnTo>
                                              <a:lnTo>
                                                <a:pt x="383" y="291"/>
                                              </a:lnTo>
                                              <a:lnTo>
                                                <a:pt x="390" y="272"/>
                                              </a:lnTo>
                                              <a:lnTo>
                                                <a:pt x="397" y="253"/>
                                              </a:lnTo>
                                              <a:lnTo>
                                                <a:pt x="402" y="238"/>
                                              </a:lnTo>
                                              <a:lnTo>
                                                <a:pt x="408" y="219"/>
                                              </a:lnTo>
                                              <a:lnTo>
                                                <a:pt x="414" y="204"/>
                                              </a:lnTo>
                                              <a:lnTo>
                                                <a:pt x="440" y="136"/>
                                              </a:lnTo>
                                              <a:lnTo>
                                                <a:pt x="443" y="128"/>
                                              </a:lnTo>
                                              <a:lnTo>
                                                <a:pt x="449" y="111"/>
                                              </a:lnTo>
                                              <a:lnTo>
                                                <a:pt x="454" y="95"/>
                                              </a:lnTo>
                                              <a:lnTo>
                                                <a:pt x="459" y="76"/>
                                              </a:lnTo>
                                              <a:lnTo>
                                                <a:pt x="465" y="52"/>
                                              </a:lnTo>
                                              <a:lnTo>
                                                <a:pt x="465" y="58"/>
                                              </a:lnTo>
                                              <a:lnTo>
                                                <a:pt x="464" y="80"/>
                                              </a:lnTo>
                                              <a:lnTo>
                                                <a:pt x="464" y="97"/>
                                              </a:lnTo>
                                              <a:lnTo>
                                                <a:pt x="464" y="100"/>
                                              </a:lnTo>
                                              <a:lnTo>
                                                <a:pt x="464" y="115"/>
                                              </a:lnTo>
                                              <a:lnTo>
                                                <a:pt x="465" y="135"/>
                                              </a:lnTo>
                                              <a:lnTo>
                                                <a:pt x="467" y="161"/>
                                              </a:lnTo>
                                              <a:lnTo>
                                                <a:pt x="467" y="172"/>
                                              </a:lnTo>
                                              <a:lnTo>
                                                <a:pt x="469" y="192"/>
                                              </a:lnTo>
                                              <a:lnTo>
                                                <a:pt x="470" y="213"/>
                                              </a:lnTo>
                                              <a:lnTo>
                                                <a:pt x="471" y="232"/>
                                              </a:lnTo>
                                              <a:lnTo>
                                                <a:pt x="472" y="251"/>
                                              </a:lnTo>
                                              <a:lnTo>
                                                <a:pt x="473" y="270"/>
                                              </a:lnTo>
                                              <a:lnTo>
                                                <a:pt x="474" y="288"/>
                                              </a:lnTo>
                                              <a:lnTo>
                                                <a:pt x="475" y="307"/>
                                              </a:lnTo>
                                              <a:lnTo>
                                                <a:pt x="476" y="326"/>
                                              </a:lnTo>
                                              <a:lnTo>
                                                <a:pt x="477" y="345"/>
                                              </a:lnTo>
                                              <a:lnTo>
                                                <a:pt x="478" y="364"/>
                                              </a:lnTo>
                                              <a:lnTo>
                                                <a:pt x="479" y="384"/>
                                              </a:lnTo>
                                              <a:lnTo>
                                                <a:pt x="480" y="405"/>
                                              </a:lnTo>
                                              <a:lnTo>
                                                <a:pt x="480" y="427"/>
                                              </a:lnTo>
                                              <a:lnTo>
                                                <a:pt x="481" y="450"/>
                                              </a:lnTo>
                                              <a:lnTo>
                                                <a:pt x="482" y="462"/>
                                              </a:lnTo>
                                              <a:lnTo>
                                                <a:pt x="566" y="462"/>
                                              </a:lnTo>
                                              <a:lnTo>
                                                <a:pt x="564" y="439"/>
                                              </a:lnTo>
                                              <a:lnTo>
                                                <a:pt x="563" y="420"/>
                                              </a:lnTo>
                                              <a:lnTo>
                                                <a:pt x="562" y="400"/>
                                              </a:lnTo>
                                              <a:lnTo>
                                                <a:pt x="561" y="381"/>
                                              </a:lnTo>
                                              <a:lnTo>
                                                <a:pt x="560" y="362"/>
                                              </a:lnTo>
                                              <a:lnTo>
                                                <a:pt x="559" y="343"/>
                                              </a:lnTo>
                                              <a:lnTo>
                                                <a:pt x="558" y="324"/>
                                              </a:lnTo>
                                              <a:lnTo>
                                                <a:pt x="557" y="304"/>
                                              </a:lnTo>
                                              <a:lnTo>
                                                <a:pt x="555" y="284"/>
                                              </a:lnTo>
                                              <a:lnTo>
                                                <a:pt x="554" y="263"/>
                                              </a:lnTo>
                                              <a:lnTo>
                                                <a:pt x="552" y="240"/>
                                              </a:lnTo>
                                              <a:lnTo>
                                                <a:pt x="551" y="224"/>
                                              </a:lnTo>
                                              <a:lnTo>
                                                <a:pt x="550" y="201"/>
                                              </a:lnTo>
                                              <a:lnTo>
                                                <a:pt x="548" y="180"/>
                                              </a:lnTo>
                                              <a:lnTo>
                                                <a:pt x="547" y="161"/>
                                              </a:lnTo>
                                              <a:lnTo>
                                                <a:pt x="545" y="143"/>
                                              </a:lnTo>
                                              <a:lnTo>
                                                <a:pt x="544" y="128"/>
                                              </a:lnTo>
                                              <a:lnTo>
                                                <a:pt x="534" y="17"/>
                                              </a:lnTo>
                                              <a:lnTo>
                                                <a:pt x="532" y="0"/>
                                              </a:lnTo>
                                              <a:lnTo>
                                                <a:pt x="447" y="0"/>
                                              </a:lnTo>
                                              <a:lnTo>
                                                <a:pt x="430" y="0"/>
                                              </a:lnTo>
                                              <a:lnTo>
                                                <a:pt x="418" y="4"/>
                                              </a:lnTo>
                                              <a:lnTo>
                                                <a:pt x="412" y="14"/>
                                              </a:lnTo>
                                              <a:lnTo>
                                                <a:pt x="410" y="18"/>
                                              </a:lnTo>
                                              <a:lnTo>
                                                <a:pt x="403" y="33"/>
                                              </a:lnTo>
                                              <a:lnTo>
                                                <a:pt x="392" y="58"/>
                                              </a:lnTo>
                                              <a:lnTo>
                                                <a:pt x="390" y="63"/>
                                              </a:lnTo>
                                              <a:lnTo>
                                                <a:pt x="385" y="77"/>
                                              </a:lnTo>
                                              <a:lnTo>
                                                <a:pt x="378" y="95"/>
                                              </a:lnTo>
                                              <a:lnTo>
                                                <a:pt x="370" y="116"/>
                                              </a:lnTo>
                                              <a:lnTo>
                                                <a:pt x="361" y="141"/>
                                              </a:lnTo>
                                              <a:lnTo>
                                                <a:pt x="357" y="152"/>
                                              </a:lnTo>
                                              <a:lnTo>
                                                <a:pt x="349" y="171"/>
                                              </a:lnTo>
                                              <a:lnTo>
                                                <a:pt x="342" y="191"/>
                                              </a:lnTo>
                                              <a:lnTo>
                                                <a:pt x="335" y="211"/>
                                              </a:lnTo>
                                              <a:lnTo>
                                                <a:pt x="328" y="230"/>
                                              </a:lnTo>
                                              <a:lnTo>
                                                <a:pt x="322" y="247"/>
                                              </a:lnTo>
                                              <a:lnTo>
                                                <a:pt x="316" y="264"/>
                                              </a:lnTo>
                                              <a:lnTo>
                                                <a:pt x="308" y="287"/>
                                              </a:lnTo>
                                              <a:lnTo>
                                                <a:pt x="302" y="308"/>
                                              </a:lnTo>
                                              <a:lnTo>
                                                <a:pt x="296" y="327"/>
                                              </a:lnTo>
                                              <a:lnTo>
                                                <a:pt x="292" y="344"/>
                                              </a:lnTo>
                                              <a:lnTo>
                                                <a:pt x="289" y="361"/>
                                              </a:lnTo>
                                              <a:lnTo>
                                                <a:pt x="287" y="379"/>
                                              </a:lnTo>
                                              <a:lnTo>
                                                <a:pt x="285" y="399"/>
                                              </a:lnTo>
                                              <a:lnTo>
                                                <a:pt x="283" y="381"/>
                                              </a:lnTo>
                                              <a:lnTo>
                                                <a:pt x="281" y="363"/>
                                              </a:lnTo>
                                              <a:lnTo>
                                                <a:pt x="278" y="346"/>
                                              </a:lnTo>
                                              <a:lnTo>
                                                <a:pt x="274" y="329"/>
                                              </a:lnTo>
                                              <a:lnTo>
                                                <a:pt x="269" y="310"/>
                                              </a:lnTo>
                                              <a:lnTo>
                                                <a:pt x="262" y="289"/>
                                              </a:lnTo>
                                              <a:lnTo>
                                                <a:pt x="254" y="264"/>
                                              </a:lnTo>
                                              <a:lnTo>
                                                <a:pt x="249" y="249"/>
                                              </a:lnTo>
                                              <a:lnTo>
                                                <a:pt x="243" y="232"/>
                                              </a:lnTo>
                                              <a:lnTo>
                                                <a:pt x="236" y="213"/>
                                              </a:lnTo>
                                              <a:lnTo>
                                                <a:pt x="229" y="193"/>
                                              </a:lnTo>
                                              <a:lnTo>
                                                <a:pt x="221" y="172"/>
                                              </a:lnTo>
                                              <a:lnTo>
                                                <a:pt x="213" y="151"/>
                                              </a:lnTo>
                                              <a:lnTo>
                                                <a:pt x="205" y="130"/>
                                              </a:lnTo>
                                              <a:lnTo>
                                                <a:pt x="198" y="110"/>
                                              </a:lnTo>
                                              <a:lnTo>
                                                <a:pt x="190" y="90"/>
                                              </a:lnTo>
                                              <a:lnTo>
                                                <a:pt x="183" y="72"/>
                                              </a:lnTo>
                                              <a:lnTo>
                                                <a:pt x="176" y="55"/>
                                              </a:lnTo>
                                              <a:lnTo>
                                                <a:pt x="171" y="41"/>
                                              </a:lnTo>
                                              <a:lnTo>
                                                <a:pt x="169" y="36"/>
                                              </a:lnTo>
                                              <a:lnTo>
                                                <a:pt x="157" y="13"/>
                                              </a:lnTo>
                                              <a:lnTo>
                                                <a:pt x="144" y="2"/>
                                              </a:lnTo>
                                              <a:lnTo>
                                                <a:pt x="123" y="0"/>
                                              </a:lnTo>
                                              <a:lnTo>
                                                <a:pt x="33" y="0"/>
                                              </a:lnTo>
                                              <a:lnTo>
                                                <a:pt x="31" y="17"/>
                                              </a:lnTo>
                                              <a:lnTo>
                                                <a:pt x="21" y="128"/>
                                              </a:lnTo>
                                              <a:lnTo>
                                                <a:pt x="21" y="134"/>
                                              </a:lnTo>
                                              <a:lnTo>
                                                <a:pt x="19" y="152"/>
                                              </a:lnTo>
                                              <a:lnTo>
                                                <a:pt x="18" y="171"/>
                                              </a:lnTo>
                                              <a:lnTo>
                                                <a:pt x="16" y="195"/>
                                              </a:lnTo>
                                              <a:lnTo>
                                                <a:pt x="15" y="203"/>
                                              </a:lnTo>
                                              <a:lnTo>
                                                <a:pt x="14" y="224"/>
                                              </a:lnTo>
                                              <a:lnTo>
                                                <a:pt x="12" y="244"/>
                                              </a:lnTo>
                                              <a:lnTo>
                                                <a:pt x="11" y="263"/>
                                              </a:lnTo>
                                              <a:lnTo>
                                                <a:pt x="9" y="283"/>
                                              </a:lnTo>
                                              <a:lnTo>
                                                <a:pt x="8" y="300"/>
                                              </a:lnTo>
                                              <a:lnTo>
                                                <a:pt x="7" y="320"/>
                                              </a:lnTo>
                                              <a:lnTo>
                                                <a:pt x="6" y="339"/>
                                              </a:lnTo>
                                              <a:lnTo>
                                                <a:pt x="5" y="359"/>
                                              </a:lnTo>
                                              <a:lnTo>
                                                <a:pt x="4" y="378"/>
                                              </a:lnTo>
                                              <a:lnTo>
                                                <a:pt x="3" y="398"/>
                                              </a:lnTo>
                                              <a:lnTo>
                                                <a:pt x="2" y="418"/>
                                              </a:lnTo>
                                              <a:lnTo>
                                                <a:pt x="1" y="439"/>
                                              </a:lnTo>
                                              <a:lnTo>
                                                <a:pt x="0" y="462"/>
                                              </a:lnTo>
                                              <a:lnTo>
                                                <a:pt x="81" y="462"/>
                                              </a:lnTo>
                                              <a:lnTo>
                                                <a:pt x="82" y="450"/>
                                              </a:lnTo>
                                              <a:lnTo>
                                                <a:pt x="82" y="440"/>
                                              </a:lnTo>
                                              <a:lnTo>
                                                <a:pt x="83" y="419"/>
                                              </a:lnTo>
                                              <a:lnTo>
                                                <a:pt x="84" y="398"/>
                                              </a:lnTo>
                                              <a:lnTo>
                                                <a:pt x="85" y="378"/>
                                              </a:lnTo>
                                              <a:lnTo>
                                                <a:pt x="86" y="357"/>
                                              </a:lnTo>
                                              <a:lnTo>
                                                <a:pt x="87" y="337"/>
                                              </a:lnTo>
                                              <a:lnTo>
                                                <a:pt x="87" y="317"/>
                                              </a:lnTo>
                                              <a:lnTo>
                                                <a:pt x="88" y="298"/>
                                              </a:lnTo>
                                              <a:lnTo>
                                                <a:pt x="89" y="278"/>
                                              </a:lnTo>
                                              <a:lnTo>
                                                <a:pt x="91" y="259"/>
                                              </a:lnTo>
                                              <a:lnTo>
                                                <a:pt x="92" y="239"/>
                                              </a:lnTo>
                                              <a:lnTo>
                                                <a:pt x="93" y="220"/>
                                              </a:lnTo>
                                              <a:lnTo>
                                                <a:pt x="94" y="200"/>
                                              </a:lnTo>
                                              <a:lnTo>
                                                <a:pt x="95" y="181"/>
                                              </a:lnTo>
                                              <a:lnTo>
                                                <a:pt x="96" y="161"/>
                                              </a:lnTo>
                                              <a:lnTo>
                                                <a:pt x="97" y="156"/>
                                              </a:lnTo>
                                              <a:lnTo>
                                                <a:pt x="98" y="131"/>
                                              </a:lnTo>
                                              <a:lnTo>
                                                <a:pt x="99" y="113"/>
                                              </a:lnTo>
                                              <a:lnTo>
                                                <a:pt x="99" y="98"/>
                                              </a:lnTo>
                                              <a:lnTo>
                                                <a:pt x="99" y="93"/>
                                              </a:lnTo>
                                              <a:lnTo>
                                                <a:pt x="99" y="75"/>
                                              </a:lnTo>
                                            </a:path>
                                          </a:pathLst>
                                        </a:custGeom>
                                        <a:solidFill>
                                          <a:srgbClr val="9A9A9C"/>
                                        </a:solidFill>
                                        <a:ln>
                                          <a:noFill/>
                                        </a:ln>
                                        <a:extLst>
                                          <a:ext uri="{91240B29-F687-4F45-9708-019B960494DF}">
                                            <a14:hiddenLine xmlns:a14="http://schemas.microsoft.com/office/drawing/2010/main" w="9525">
                                              <a:solidFill>
                                                <a:srgbClr val="000000"/>
                                              </a:solidFill>
                                              <a:round/>
                                              <a:headEnd/>
                                              <a:tailEnd/>
                                            </a14:hiddenLine>
                                          </a:ext>
                                        </a:extLst>
                                      </wps:spPr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  <wps:wsp>
                                      <wps:cNvPr id="6" name="Freeform 6"/>
                                      <wps:cNvSpPr>
                                        <a:spLocks/>
                                      </wps:cNvSpPr>
                                      <wps:spPr bwMode="auto">
                                        <a:xfrm>
                                          <a:off x="5629" y="861"/>
                                          <a:ext cx="0" cy="315"/>
                                        </a:xfrm>
                                        <a:custGeom>
                                          <a:avLst/>
                                          <a:gdLst>
                                            <a:gd name="T0" fmla="*/ 0 h 315"/>
                                            <a:gd name="T1" fmla="*/ 315 h 315"/>
                                          </a:gdLst>
                                          <a:ahLst/>
                                          <a:cxnLst>
                                            <a:cxn ang="0">
                                              <a:pos x="0" y="T0"/>
                                            </a:cxn>
                                            <a:cxn ang="0">
                                              <a:pos x="0" y="T1"/>
                                            </a:cxn>
                                          </a:cxnLst>
                                          <a:rect l="0" t="0" r="r" b="b"/>
                                          <a:pathLst>
                                            <a:path h="315">
                                              <a:moveTo>
                                                <a:pt x="0" y="0"/>
                                              </a:moveTo>
                                              <a:lnTo>
                                                <a:pt x="0" y="315"/>
                                              </a:lnTo>
                                            </a:path>
                                          </a:pathLst>
                                        </a:custGeom>
                                        <a:noFill/>
                                        <a:ln w="51358">
                                          <a:solidFill>
                                            <a:srgbClr val="9A9A9C"/>
                                          </a:solidFill>
                                          <a:round/>
                                          <a:headEnd/>
                                          <a:tailEnd/>
                                        </a:ln>
                                        <a:extLst>
                                          <a:ext uri="{909E8E84-426E-40DD-AFC4-6F175D3DCCD1}">
                                            <a14:hiddenFill xmlns:a14="http://schemas.microsoft.com/office/drawing/2010/main">
                                              <a:solidFill>
                                                <a:srgbClr val="FFFFFF"/>
                                              </a:solidFill>
                                            </a14:hiddenFill>
                                          </a:ext>
                                        </a:extLst>
                                      </wps:spPr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</wpg:grpSp>
                                  <wpg:grpSp>
                                    <wpg:cNvPr id="7" name="Group 7"/>
                                    <wpg:cNvGrpSpPr>
                                      <a:grpSpLocks/>
                                    </wpg:cNvGrpSpPr>
                                    <wpg:grpSpPr bwMode="auto">
                                      <a:xfrm>
                                        <a:off x="5707" y="704"/>
                                        <a:ext cx="1974" cy="786"/>
                                        <a:chOff x="5707" y="704"/>
                                        <a:chExt cx="1974" cy="786"/>
                                      </a:xfrm>
                                    </wpg:grpSpPr>
                                    <wps:wsp>
                                      <wps:cNvPr id="8" name="Freeform 8"/>
                                      <wps:cNvSpPr>
                                        <a:spLocks/>
                                      </wps:cNvSpPr>
                                      <wps:spPr bwMode="auto">
                                        <a:xfrm>
                                          <a:off x="5717" y="854"/>
                                          <a:ext cx="265" cy="329"/>
                                        </a:xfrm>
                                        <a:custGeom>
                                          <a:avLst/>
                                          <a:gdLst>
                                            <a:gd name="T0" fmla="*/ 100 w 265"/>
                                            <a:gd name="T1" fmla="*/ 225 h 329"/>
                                            <a:gd name="T2" fmla="*/ 89 w 265"/>
                                            <a:gd name="T3" fmla="*/ 207 h 329"/>
                                            <a:gd name="T4" fmla="*/ 83 w 265"/>
                                            <a:gd name="T5" fmla="*/ 185 h 329"/>
                                            <a:gd name="T6" fmla="*/ 80 w 265"/>
                                            <a:gd name="T7" fmla="*/ 161 h 329"/>
                                            <a:gd name="T8" fmla="*/ 81 w 265"/>
                                            <a:gd name="T9" fmla="*/ 154 h 329"/>
                                            <a:gd name="T10" fmla="*/ 84 w 265"/>
                                            <a:gd name="T11" fmla="*/ 131 h 329"/>
                                            <a:gd name="T12" fmla="*/ 92 w 265"/>
                                            <a:gd name="T13" fmla="*/ 111 h 329"/>
                                            <a:gd name="T14" fmla="*/ 104 w 265"/>
                                            <a:gd name="T15" fmla="*/ 94 h 329"/>
                                            <a:gd name="T16" fmla="*/ 120 w 265"/>
                                            <a:gd name="T17" fmla="*/ 80 h 329"/>
                                            <a:gd name="T18" fmla="*/ 139 w 265"/>
                                            <a:gd name="T19" fmla="*/ 70 h 329"/>
                                            <a:gd name="T20" fmla="*/ 162 w 265"/>
                                            <a:gd name="T21" fmla="*/ 64 h 329"/>
                                            <a:gd name="T22" fmla="*/ 187 w 265"/>
                                            <a:gd name="T23" fmla="*/ 62 h 329"/>
                                            <a:gd name="T24" fmla="*/ 205 w 265"/>
                                            <a:gd name="T25" fmla="*/ 63 h 329"/>
                                            <a:gd name="T26" fmla="*/ 224 w 265"/>
                                            <a:gd name="T27" fmla="*/ 66 h 329"/>
                                            <a:gd name="T28" fmla="*/ 243 w 265"/>
                                            <a:gd name="T29" fmla="*/ 73 h 329"/>
                                            <a:gd name="T30" fmla="*/ 261 w 265"/>
                                            <a:gd name="T31" fmla="*/ 84 h 329"/>
                                            <a:gd name="T32" fmla="*/ 261 w 265"/>
                                            <a:gd name="T33" fmla="*/ 18 h 329"/>
                                            <a:gd name="T34" fmla="*/ 254 w 265"/>
                                            <a:gd name="T35" fmla="*/ 15 h 329"/>
                                            <a:gd name="T36" fmla="*/ 234 w 265"/>
                                            <a:gd name="T37" fmla="*/ 8 h 329"/>
                                            <a:gd name="T38" fmla="*/ 216 w 265"/>
                                            <a:gd name="T39" fmla="*/ 3 h 329"/>
                                            <a:gd name="T40" fmla="*/ 197 w 265"/>
                                            <a:gd name="T41" fmla="*/ 0 h 329"/>
                                            <a:gd name="T42" fmla="*/ 176 w 265"/>
                                            <a:gd name="T43" fmla="*/ 0 h 329"/>
                                            <a:gd name="T44" fmla="*/ 171 w 265"/>
                                            <a:gd name="T45" fmla="*/ 0 h 329"/>
                                            <a:gd name="T46" fmla="*/ 146 w 265"/>
                                            <a:gd name="T47" fmla="*/ 1 h 329"/>
                                            <a:gd name="T48" fmla="*/ 123 w 265"/>
                                            <a:gd name="T49" fmla="*/ 6 h 329"/>
                                            <a:gd name="T50" fmla="*/ 101 w 265"/>
                                            <a:gd name="T51" fmla="*/ 13 h 329"/>
                                            <a:gd name="T52" fmla="*/ 81 w 265"/>
                                            <a:gd name="T53" fmla="*/ 22 h 329"/>
                                            <a:gd name="T54" fmla="*/ 63 w 265"/>
                                            <a:gd name="T55" fmla="*/ 34 h 329"/>
                                            <a:gd name="T56" fmla="*/ 47 w 265"/>
                                            <a:gd name="T57" fmla="*/ 48 h 329"/>
                                            <a:gd name="T58" fmla="*/ 33 w 265"/>
                                            <a:gd name="T59" fmla="*/ 63 h 329"/>
                                            <a:gd name="T60" fmla="*/ 21 w 265"/>
                                            <a:gd name="T61" fmla="*/ 81 h 329"/>
                                            <a:gd name="T62" fmla="*/ 12 w 265"/>
                                            <a:gd name="T63" fmla="*/ 100 h 329"/>
                                            <a:gd name="T64" fmla="*/ 5 w 265"/>
                                            <a:gd name="T65" fmla="*/ 122 h 329"/>
                                            <a:gd name="T66" fmla="*/ 1 w 265"/>
                                            <a:gd name="T67" fmla="*/ 144 h 329"/>
                                            <a:gd name="T68" fmla="*/ 0 w 265"/>
                                            <a:gd name="T69" fmla="*/ 168 h 329"/>
                                            <a:gd name="T70" fmla="*/ 0 w 265"/>
                                            <a:gd name="T71" fmla="*/ 184 h 329"/>
                                            <a:gd name="T72" fmla="*/ 3 w 265"/>
                                            <a:gd name="T73" fmla="*/ 208 h 329"/>
                                            <a:gd name="T74" fmla="*/ 9 w 265"/>
                                            <a:gd name="T75" fmla="*/ 229 h 329"/>
                                            <a:gd name="T76" fmla="*/ 18 w 265"/>
                                            <a:gd name="T77" fmla="*/ 249 h 329"/>
                                            <a:gd name="T78" fmla="*/ 29 w 265"/>
                                            <a:gd name="T79" fmla="*/ 266 h 329"/>
                                            <a:gd name="T80" fmla="*/ 43 w 265"/>
                                            <a:gd name="T81" fmla="*/ 282 h 329"/>
                                            <a:gd name="T82" fmla="*/ 59 w 265"/>
                                            <a:gd name="T83" fmla="*/ 296 h 329"/>
                                            <a:gd name="T84" fmla="*/ 77 w 265"/>
                                            <a:gd name="T85" fmla="*/ 307 h 329"/>
                                            <a:gd name="T86" fmla="*/ 97 w 265"/>
                                            <a:gd name="T87" fmla="*/ 316 h 329"/>
                                            <a:gd name="T88" fmla="*/ 119 w 265"/>
                                            <a:gd name="T89" fmla="*/ 323 h 329"/>
                                            <a:gd name="T90" fmla="*/ 143 w 265"/>
                                            <a:gd name="T91" fmla="*/ 327 h 329"/>
                                            <a:gd name="T92" fmla="*/ 169 w 265"/>
                                            <a:gd name="T93" fmla="*/ 328 h 329"/>
                                            <a:gd name="T94" fmla="*/ 189 w 265"/>
                                            <a:gd name="T95" fmla="*/ 327 h 329"/>
                                            <a:gd name="T96" fmla="*/ 209 w 265"/>
                                            <a:gd name="T97" fmla="*/ 325 h 329"/>
                                            <a:gd name="T98" fmla="*/ 228 w 265"/>
                                            <a:gd name="T99" fmla="*/ 321 h 329"/>
                                            <a:gd name="T100" fmla="*/ 246 w 265"/>
                                            <a:gd name="T101" fmla="*/ 314 h 329"/>
                                            <a:gd name="T102" fmla="*/ 265 w 265"/>
                                            <a:gd name="T103" fmla="*/ 306 h 329"/>
                                            <a:gd name="T104" fmla="*/ 265 w 265"/>
                                            <a:gd name="T105" fmla="*/ 240 h 329"/>
                                            <a:gd name="T106" fmla="*/ 264 w 265"/>
                                            <a:gd name="T107" fmla="*/ 241 h 329"/>
                                            <a:gd name="T108" fmla="*/ 244 w 265"/>
                                            <a:gd name="T109" fmla="*/ 251 h 329"/>
                                            <a:gd name="T110" fmla="*/ 225 w 265"/>
                                            <a:gd name="T111" fmla="*/ 257 h 329"/>
                                            <a:gd name="T112" fmla="*/ 207 w 265"/>
                                            <a:gd name="T113" fmla="*/ 260 h 329"/>
                                            <a:gd name="T114" fmla="*/ 186 w 265"/>
                                            <a:gd name="T115" fmla="*/ 261 h 329"/>
                                            <a:gd name="T116" fmla="*/ 179 w 265"/>
                                            <a:gd name="T117" fmla="*/ 261 h 329"/>
                                            <a:gd name="T118" fmla="*/ 154 w 265"/>
                                            <a:gd name="T119" fmla="*/ 258 h 329"/>
                                            <a:gd name="T120" fmla="*/ 133 w 265"/>
                                            <a:gd name="T121" fmla="*/ 250 h 329"/>
                                            <a:gd name="T122" fmla="*/ 114 w 265"/>
                                            <a:gd name="T123" fmla="*/ 239 h 329"/>
                                            <a:gd name="T124" fmla="*/ 100 w 265"/>
                                            <a:gd name="T125" fmla="*/ 225 h 329"/>
                                          </a:gdLst>
                                          <a:ahLst/>
                                          <a:cxnLst>
                                            <a:cxn ang="0">
                                              <a:pos x="T0" y="T1"/>
                                            </a:cxn>
                                            <a:cxn ang="0">
                                              <a:pos x="T2" y="T3"/>
                                            </a:cxn>
                                            <a:cxn ang="0">
                                              <a:pos x="T4" y="T5"/>
                                            </a:cxn>
                                            <a:cxn ang="0">
                                              <a:pos x="T6" y="T7"/>
                                            </a:cxn>
                                            <a:cxn ang="0">
                                              <a:pos x="T8" y="T9"/>
                                            </a:cxn>
                                            <a:cxn ang="0">
                                              <a:pos x="T10" y="T11"/>
                                            </a:cxn>
                                            <a:cxn ang="0">
                                              <a:pos x="T12" y="T13"/>
                                            </a:cxn>
                                            <a:cxn ang="0">
                                              <a:pos x="T14" y="T15"/>
                                            </a:cxn>
                                            <a:cxn ang="0">
                                              <a:pos x="T16" y="T17"/>
                                            </a:cxn>
                                            <a:cxn ang="0">
                                              <a:pos x="T18" y="T19"/>
                                            </a:cxn>
                                            <a:cxn ang="0">
                                              <a:pos x="T20" y="T21"/>
                                            </a:cxn>
                                            <a:cxn ang="0">
                                              <a:pos x="T22" y="T23"/>
                                            </a:cxn>
                                            <a:cxn ang="0">
                                              <a:pos x="T24" y="T25"/>
                                            </a:cxn>
                                            <a:cxn ang="0">
                                              <a:pos x="T26" y="T27"/>
                                            </a:cxn>
                                            <a:cxn ang="0">
                                              <a:pos x="T28" y="T29"/>
                                            </a:cxn>
                                            <a:cxn ang="0">
                                              <a:pos x="T30" y="T31"/>
                                            </a:cxn>
                                            <a:cxn ang="0">
                                              <a:pos x="T32" y="T33"/>
                                            </a:cxn>
                                            <a:cxn ang="0">
                                              <a:pos x="T34" y="T35"/>
                                            </a:cxn>
                                            <a:cxn ang="0">
                                              <a:pos x="T36" y="T37"/>
                                            </a:cxn>
                                            <a:cxn ang="0">
                                              <a:pos x="T38" y="T39"/>
                                            </a:cxn>
                                            <a:cxn ang="0">
                                              <a:pos x="T40" y="T41"/>
                                            </a:cxn>
                                            <a:cxn ang="0">
                                              <a:pos x="T42" y="T43"/>
                                            </a:cxn>
                                            <a:cxn ang="0">
                                              <a:pos x="T44" y="T45"/>
                                            </a:cxn>
                                            <a:cxn ang="0">
                                              <a:pos x="T46" y="T47"/>
                                            </a:cxn>
                                            <a:cxn ang="0">
                                              <a:pos x="T48" y="T49"/>
                                            </a:cxn>
                                            <a:cxn ang="0">
                                              <a:pos x="T50" y="T51"/>
                                            </a:cxn>
                                            <a:cxn ang="0">
                                              <a:pos x="T52" y="T53"/>
                                            </a:cxn>
                                            <a:cxn ang="0">
                                              <a:pos x="T54" y="T55"/>
                                            </a:cxn>
                                            <a:cxn ang="0">
                                              <a:pos x="T56" y="T57"/>
                                            </a:cxn>
                                            <a:cxn ang="0">
                                              <a:pos x="T58" y="T59"/>
                                            </a:cxn>
                                            <a:cxn ang="0">
                                              <a:pos x="T60" y="T61"/>
                                            </a:cxn>
                                            <a:cxn ang="0">
                                              <a:pos x="T62" y="T63"/>
                                            </a:cxn>
                                            <a:cxn ang="0">
                                              <a:pos x="T64" y="T65"/>
                                            </a:cxn>
                                            <a:cxn ang="0">
                                              <a:pos x="T66" y="T67"/>
                                            </a:cxn>
                                            <a:cxn ang="0">
                                              <a:pos x="T68" y="T69"/>
                                            </a:cxn>
                                            <a:cxn ang="0">
                                              <a:pos x="T70" y="T71"/>
                                            </a:cxn>
                                            <a:cxn ang="0">
                                              <a:pos x="T72" y="T73"/>
                                            </a:cxn>
                                            <a:cxn ang="0">
                                              <a:pos x="T74" y="T75"/>
                                            </a:cxn>
                                            <a:cxn ang="0">
                                              <a:pos x="T76" y="T77"/>
                                            </a:cxn>
                                            <a:cxn ang="0">
                                              <a:pos x="T78" y="T79"/>
                                            </a:cxn>
                                            <a:cxn ang="0">
                                              <a:pos x="T80" y="T81"/>
                                            </a:cxn>
                                            <a:cxn ang="0">
                                              <a:pos x="T82" y="T83"/>
                                            </a:cxn>
                                            <a:cxn ang="0">
                                              <a:pos x="T84" y="T85"/>
                                            </a:cxn>
                                            <a:cxn ang="0">
                                              <a:pos x="T86" y="T87"/>
                                            </a:cxn>
                                            <a:cxn ang="0">
                                              <a:pos x="T88" y="T89"/>
                                            </a:cxn>
                                            <a:cxn ang="0">
                                              <a:pos x="T90" y="T91"/>
                                            </a:cxn>
                                            <a:cxn ang="0">
                                              <a:pos x="T92" y="T93"/>
                                            </a:cxn>
                                            <a:cxn ang="0">
                                              <a:pos x="T94" y="T95"/>
                                            </a:cxn>
                                            <a:cxn ang="0">
                                              <a:pos x="T96" y="T97"/>
                                            </a:cxn>
                                            <a:cxn ang="0">
                                              <a:pos x="T98" y="T99"/>
                                            </a:cxn>
                                            <a:cxn ang="0">
                                              <a:pos x="T100" y="T101"/>
                                            </a:cxn>
                                            <a:cxn ang="0">
                                              <a:pos x="T102" y="T103"/>
                                            </a:cxn>
                                            <a:cxn ang="0">
                                              <a:pos x="T104" y="T105"/>
                                            </a:cxn>
                                            <a:cxn ang="0">
                                              <a:pos x="T106" y="T107"/>
                                            </a:cxn>
                                            <a:cxn ang="0">
                                              <a:pos x="T108" y="T109"/>
                                            </a:cxn>
                                            <a:cxn ang="0">
                                              <a:pos x="T110" y="T111"/>
                                            </a:cxn>
                                            <a:cxn ang="0">
                                              <a:pos x="T112" y="T113"/>
                                            </a:cxn>
                                            <a:cxn ang="0">
                                              <a:pos x="T114" y="T115"/>
                                            </a:cxn>
                                            <a:cxn ang="0">
                                              <a:pos x="T116" y="T117"/>
                                            </a:cxn>
                                            <a:cxn ang="0">
                                              <a:pos x="T118" y="T119"/>
                                            </a:cxn>
                                            <a:cxn ang="0">
                                              <a:pos x="T120" y="T121"/>
                                            </a:cxn>
                                            <a:cxn ang="0">
                                              <a:pos x="T122" y="T123"/>
                                            </a:cxn>
                                            <a:cxn ang="0">
                                              <a:pos x="T124" y="T125"/>
                                            </a:cxn>
                                          </a:cxnLst>
                                          <a:rect l="0" t="0" r="r" b="b"/>
                                          <a:pathLst>
                                            <a:path w="265" h="329">
                                              <a:moveTo>
                                                <a:pt x="100" y="225"/>
                                              </a:moveTo>
                                              <a:lnTo>
                                                <a:pt x="89" y="207"/>
                                              </a:lnTo>
                                              <a:lnTo>
                                                <a:pt x="83" y="185"/>
                                              </a:lnTo>
                                              <a:lnTo>
                                                <a:pt x="80" y="161"/>
                                              </a:lnTo>
                                              <a:lnTo>
                                                <a:pt x="81" y="154"/>
                                              </a:lnTo>
                                              <a:lnTo>
                                                <a:pt x="84" y="131"/>
                                              </a:lnTo>
                                              <a:lnTo>
                                                <a:pt x="92" y="111"/>
                                              </a:lnTo>
                                              <a:lnTo>
                                                <a:pt x="104" y="94"/>
                                              </a:lnTo>
                                              <a:lnTo>
                                                <a:pt x="120" y="80"/>
                                              </a:lnTo>
                                              <a:lnTo>
                                                <a:pt x="139" y="70"/>
                                              </a:lnTo>
                                              <a:lnTo>
                                                <a:pt x="162" y="64"/>
                                              </a:lnTo>
                                              <a:lnTo>
                                                <a:pt x="187" y="62"/>
                                              </a:lnTo>
                                              <a:lnTo>
                                                <a:pt x="205" y="63"/>
                                              </a:lnTo>
                                              <a:lnTo>
                                                <a:pt x="224" y="66"/>
                                              </a:lnTo>
                                              <a:lnTo>
                                                <a:pt x="243" y="73"/>
                                              </a:lnTo>
                                              <a:lnTo>
                                                <a:pt x="261" y="84"/>
                                              </a:lnTo>
                                              <a:lnTo>
                                                <a:pt x="261" y="18"/>
                                              </a:lnTo>
                                              <a:lnTo>
                                                <a:pt x="254" y="15"/>
                                              </a:lnTo>
                                              <a:lnTo>
                                                <a:pt x="234" y="8"/>
                                              </a:lnTo>
                                              <a:lnTo>
                                                <a:pt x="216" y="3"/>
                                              </a:lnTo>
                                              <a:lnTo>
                                                <a:pt x="197" y="0"/>
                                              </a:lnTo>
                                              <a:lnTo>
                                                <a:pt x="176" y="0"/>
                                              </a:lnTo>
                                              <a:lnTo>
                                                <a:pt x="171" y="0"/>
                                              </a:lnTo>
                                              <a:lnTo>
                                                <a:pt x="146" y="1"/>
                                              </a:lnTo>
                                              <a:lnTo>
                                                <a:pt x="123" y="6"/>
                                              </a:lnTo>
                                              <a:lnTo>
                                                <a:pt x="101" y="13"/>
                                              </a:lnTo>
                                              <a:lnTo>
                                                <a:pt x="81" y="22"/>
                                              </a:lnTo>
                                              <a:lnTo>
                                                <a:pt x="63" y="34"/>
                                              </a:lnTo>
                                              <a:lnTo>
                                                <a:pt x="47" y="48"/>
                                              </a:lnTo>
                                              <a:lnTo>
                                                <a:pt x="33" y="63"/>
                                              </a:lnTo>
                                              <a:lnTo>
                                                <a:pt x="21" y="81"/>
                                              </a:lnTo>
                                              <a:lnTo>
                                                <a:pt x="12" y="100"/>
                                              </a:lnTo>
                                              <a:lnTo>
                                                <a:pt x="5" y="122"/>
                                              </a:lnTo>
                                              <a:lnTo>
                                                <a:pt x="1" y="144"/>
                                              </a:lnTo>
                                              <a:lnTo>
                                                <a:pt x="0" y="168"/>
                                              </a:lnTo>
                                              <a:lnTo>
                                                <a:pt x="0" y="184"/>
                                              </a:lnTo>
                                              <a:lnTo>
                                                <a:pt x="3" y="208"/>
                                              </a:lnTo>
                                              <a:lnTo>
                                                <a:pt x="9" y="229"/>
                                              </a:lnTo>
                                              <a:lnTo>
                                                <a:pt x="18" y="249"/>
                                              </a:lnTo>
                                              <a:lnTo>
                                                <a:pt x="29" y="266"/>
                                              </a:lnTo>
                                              <a:lnTo>
                                                <a:pt x="43" y="282"/>
                                              </a:lnTo>
                                              <a:lnTo>
                                                <a:pt x="59" y="296"/>
                                              </a:lnTo>
                                              <a:lnTo>
                                                <a:pt x="77" y="307"/>
                                              </a:lnTo>
                                              <a:lnTo>
                                                <a:pt x="97" y="316"/>
                                              </a:lnTo>
                                              <a:lnTo>
                                                <a:pt x="119" y="323"/>
                                              </a:lnTo>
                                              <a:lnTo>
                                                <a:pt x="143" y="327"/>
                                              </a:lnTo>
                                              <a:lnTo>
                                                <a:pt x="169" y="328"/>
                                              </a:lnTo>
                                              <a:lnTo>
                                                <a:pt x="189" y="327"/>
                                              </a:lnTo>
                                              <a:lnTo>
                                                <a:pt x="209" y="325"/>
                                              </a:lnTo>
                                              <a:lnTo>
                                                <a:pt x="228" y="321"/>
                                              </a:lnTo>
                                              <a:lnTo>
                                                <a:pt x="246" y="314"/>
                                              </a:lnTo>
                                              <a:lnTo>
                                                <a:pt x="265" y="306"/>
                                              </a:lnTo>
                                              <a:lnTo>
                                                <a:pt x="265" y="240"/>
                                              </a:lnTo>
                                              <a:lnTo>
                                                <a:pt x="264" y="241"/>
                                              </a:lnTo>
                                              <a:lnTo>
                                                <a:pt x="244" y="251"/>
                                              </a:lnTo>
                                              <a:lnTo>
                                                <a:pt x="225" y="257"/>
                                              </a:lnTo>
                                              <a:lnTo>
                                                <a:pt x="207" y="260"/>
                                              </a:lnTo>
                                              <a:lnTo>
                                                <a:pt x="186" y="261"/>
                                              </a:lnTo>
                                              <a:lnTo>
                                                <a:pt x="179" y="261"/>
                                              </a:lnTo>
                                              <a:lnTo>
                                                <a:pt x="154" y="258"/>
                                              </a:lnTo>
                                              <a:lnTo>
                                                <a:pt x="133" y="250"/>
                                              </a:lnTo>
                                              <a:lnTo>
                                                <a:pt x="114" y="239"/>
                                              </a:lnTo>
                                              <a:lnTo>
                                                <a:pt x="100" y="225"/>
                                              </a:lnTo>
                                            </a:path>
                                          </a:pathLst>
                                        </a:custGeom>
                                        <a:solidFill>
                                          <a:srgbClr val="9A9A9C"/>
                                        </a:solidFill>
                                        <a:ln>
                                          <a:noFill/>
                                        </a:ln>
                                        <a:extLst>
                                          <a:ext uri="{91240B29-F687-4F45-9708-019B960494DF}">
                                            <a14:hiddenLine xmlns:a14="http://schemas.microsoft.com/office/drawing/2010/main" w="9525">
                                              <a:solidFill>
                                                <a:srgbClr val="000000"/>
                                              </a:solidFill>
                                              <a:round/>
                                              <a:headEnd/>
                                              <a:tailEnd/>
                                            </a14:hiddenLine>
                                          </a:ext>
                                        </a:extLst>
                                      </wps:spPr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  <wps:wsp>
                                      <wps:cNvPr id="9" name="Freeform 9"/>
                                      <wps:cNvSpPr>
                                        <a:spLocks/>
                                      </wps:cNvSpPr>
                                      <wps:spPr bwMode="auto">
                                        <a:xfrm>
                                          <a:off x="6016" y="855"/>
                                          <a:ext cx="202" cy="321"/>
                                        </a:xfrm>
                                        <a:custGeom>
                                          <a:avLst/>
                                          <a:gdLst>
                                            <a:gd name="T0" fmla="*/ 0 w 202"/>
                                            <a:gd name="T1" fmla="*/ 27 h 321"/>
                                            <a:gd name="T2" fmla="*/ 0 w 202"/>
                                            <a:gd name="T3" fmla="*/ 27 h 321"/>
                                            <a:gd name="T4" fmla="*/ 0 w 202"/>
                                            <a:gd name="T5" fmla="*/ 321 h 321"/>
                                            <a:gd name="T6" fmla="*/ 78 w 202"/>
                                            <a:gd name="T7" fmla="*/ 321 h 321"/>
                                            <a:gd name="T8" fmla="*/ 78 w 202"/>
                                            <a:gd name="T9" fmla="*/ 77 h 321"/>
                                            <a:gd name="T10" fmla="*/ 87 w 202"/>
                                            <a:gd name="T11" fmla="*/ 74 h 321"/>
                                            <a:gd name="T12" fmla="*/ 106 w 202"/>
                                            <a:gd name="T13" fmla="*/ 70 h 321"/>
                                            <a:gd name="T14" fmla="*/ 126 w 202"/>
                                            <a:gd name="T15" fmla="*/ 67 h 321"/>
                                            <a:gd name="T16" fmla="*/ 146 w 202"/>
                                            <a:gd name="T17" fmla="*/ 66 h 321"/>
                                            <a:gd name="T18" fmla="*/ 162 w 202"/>
                                            <a:gd name="T19" fmla="*/ 67 h 321"/>
                                            <a:gd name="T20" fmla="*/ 182 w 202"/>
                                            <a:gd name="T21" fmla="*/ 69 h 321"/>
                                            <a:gd name="T22" fmla="*/ 201 w 202"/>
                                            <a:gd name="T23" fmla="*/ 73 h 321"/>
                                            <a:gd name="T24" fmla="*/ 201 w 202"/>
                                            <a:gd name="T25" fmla="*/ 9 h 321"/>
                                            <a:gd name="T26" fmla="*/ 197 w 202"/>
                                            <a:gd name="T27" fmla="*/ 8 h 321"/>
                                            <a:gd name="T28" fmla="*/ 178 w 202"/>
                                            <a:gd name="T29" fmla="*/ 3 h 321"/>
                                            <a:gd name="T30" fmla="*/ 159 w 202"/>
                                            <a:gd name="T31" fmla="*/ 0 h 321"/>
                                            <a:gd name="T32" fmla="*/ 138 w 202"/>
                                            <a:gd name="T33" fmla="*/ 0 h 321"/>
                                            <a:gd name="T34" fmla="*/ 137 w 202"/>
                                            <a:gd name="T35" fmla="*/ 0 h 321"/>
                                            <a:gd name="T36" fmla="*/ 117 w 202"/>
                                            <a:gd name="T37" fmla="*/ 0 h 321"/>
                                            <a:gd name="T38" fmla="*/ 98 w 202"/>
                                            <a:gd name="T39" fmla="*/ 2 h 321"/>
                                            <a:gd name="T40" fmla="*/ 78 w 202"/>
                                            <a:gd name="T41" fmla="*/ 5 h 321"/>
                                            <a:gd name="T42" fmla="*/ 58 w 202"/>
                                            <a:gd name="T43" fmla="*/ 9 h 321"/>
                                            <a:gd name="T44" fmla="*/ 38 w 202"/>
                                            <a:gd name="T45" fmla="*/ 14 h 321"/>
                                            <a:gd name="T46" fmla="*/ 18 w 202"/>
                                            <a:gd name="T47" fmla="*/ 20 h 321"/>
                                            <a:gd name="T48" fmla="*/ 0 w 202"/>
                                            <a:gd name="T49" fmla="*/ 27 h 321"/>
                                          </a:gdLst>
                                          <a:ahLst/>
                                          <a:cxnLst>
                                            <a:cxn ang="0">
                                              <a:pos x="T0" y="T1"/>
                                            </a:cxn>
                                            <a:cxn ang="0">
                                              <a:pos x="T2" y="T3"/>
                                            </a:cxn>
                                            <a:cxn ang="0">
                                              <a:pos x="T4" y="T5"/>
                                            </a:cxn>
                                            <a:cxn ang="0">
                                              <a:pos x="T6" y="T7"/>
                                            </a:cxn>
                                            <a:cxn ang="0">
                                              <a:pos x="T8" y="T9"/>
                                            </a:cxn>
                                            <a:cxn ang="0">
                                              <a:pos x="T10" y="T11"/>
                                            </a:cxn>
                                            <a:cxn ang="0">
                                              <a:pos x="T12" y="T13"/>
                                            </a:cxn>
                                            <a:cxn ang="0">
                                              <a:pos x="T14" y="T15"/>
                                            </a:cxn>
                                            <a:cxn ang="0">
                                              <a:pos x="T16" y="T17"/>
                                            </a:cxn>
                                            <a:cxn ang="0">
                                              <a:pos x="T18" y="T19"/>
                                            </a:cxn>
                                            <a:cxn ang="0">
                                              <a:pos x="T20" y="T21"/>
                                            </a:cxn>
                                            <a:cxn ang="0">
                                              <a:pos x="T22" y="T23"/>
                                            </a:cxn>
                                            <a:cxn ang="0">
                                              <a:pos x="T24" y="T25"/>
                                            </a:cxn>
                                            <a:cxn ang="0">
                                              <a:pos x="T26" y="T27"/>
                                            </a:cxn>
                                            <a:cxn ang="0">
                                              <a:pos x="T28" y="T29"/>
                                            </a:cxn>
                                            <a:cxn ang="0">
                                              <a:pos x="T30" y="T31"/>
                                            </a:cxn>
                                            <a:cxn ang="0">
                                              <a:pos x="T32" y="T33"/>
                                            </a:cxn>
                                            <a:cxn ang="0">
                                              <a:pos x="T34" y="T35"/>
                                            </a:cxn>
                                            <a:cxn ang="0">
                                              <a:pos x="T36" y="T37"/>
                                            </a:cxn>
                                            <a:cxn ang="0">
                                              <a:pos x="T38" y="T39"/>
                                            </a:cxn>
                                            <a:cxn ang="0">
                                              <a:pos x="T40" y="T41"/>
                                            </a:cxn>
                                            <a:cxn ang="0">
                                              <a:pos x="T42" y="T43"/>
                                            </a:cxn>
                                            <a:cxn ang="0">
                                              <a:pos x="T44" y="T45"/>
                                            </a:cxn>
                                            <a:cxn ang="0">
                                              <a:pos x="T46" y="T47"/>
                                            </a:cxn>
                                            <a:cxn ang="0">
                                              <a:pos x="T48" y="T49"/>
                                            </a:cxn>
                                          </a:cxnLst>
                                          <a:rect l="0" t="0" r="r" b="b"/>
                                          <a:pathLst>
                                            <a:path w="202" h="321">
                                              <a:moveTo>
                                                <a:pt x="0" y="27"/>
                                              </a:moveTo>
                                              <a:lnTo>
                                                <a:pt x="0" y="27"/>
                                              </a:lnTo>
                                              <a:lnTo>
                                                <a:pt x="0" y="321"/>
                                              </a:lnTo>
                                              <a:lnTo>
                                                <a:pt x="78" y="321"/>
                                              </a:lnTo>
                                              <a:lnTo>
                                                <a:pt x="78" y="77"/>
                                              </a:lnTo>
                                              <a:lnTo>
                                                <a:pt x="87" y="74"/>
                                              </a:lnTo>
                                              <a:lnTo>
                                                <a:pt x="106" y="70"/>
                                              </a:lnTo>
                                              <a:lnTo>
                                                <a:pt x="126" y="67"/>
                                              </a:lnTo>
                                              <a:lnTo>
                                                <a:pt x="146" y="66"/>
                                              </a:lnTo>
                                              <a:lnTo>
                                                <a:pt x="162" y="67"/>
                                              </a:lnTo>
                                              <a:lnTo>
                                                <a:pt x="182" y="69"/>
                                              </a:lnTo>
                                              <a:lnTo>
                                                <a:pt x="201" y="73"/>
                                              </a:lnTo>
                                              <a:lnTo>
                                                <a:pt x="201" y="9"/>
                                              </a:lnTo>
                                              <a:lnTo>
                                                <a:pt x="197" y="8"/>
                                              </a:lnTo>
                                              <a:lnTo>
                                                <a:pt x="178" y="3"/>
                                              </a:lnTo>
                                              <a:lnTo>
                                                <a:pt x="159" y="0"/>
                                              </a:lnTo>
                                              <a:lnTo>
                                                <a:pt x="138" y="0"/>
                                              </a:lnTo>
                                              <a:lnTo>
                                                <a:pt x="137" y="0"/>
                                              </a:lnTo>
                                              <a:lnTo>
                                                <a:pt x="117" y="0"/>
                                              </a:lnTo>
                                              <a:lnTo>
                                                <a:pt x="98" y="2"/>
                                              </a:lnTo>
                                              <a:lnTo>
                                                <a:pt x="78" y="5"/>
                                              </a:lnTo>
                                              <a:lnTo>
                                                <a:pt x="58" y="9"/>
                                              </a:lnTo>
                                              <a:lnTo>
                                                <a:pt x="38" y="14"/>
                                              </a:lnTo>
                                              <a:lnTo>
                                                <a:pt x="18" y="20"/>
                                              </a:lnTo>
                                              <a:lnTo>
                                                <a:pt x="0" y="27"/>
                                              </a:lnTo>
                                            </a:path>
                                          </a:pathLst>
                                        </a:custGeom>
                                        <a:solidFill>
                                          <a:srgbClr val="9A9A9C"/>
                                        </a:solidFill>
                                        <a:ln>
                                          <a:noFill/>
                                        </a:ln>
                                        <a:extLst>
                                          <a:ext uri="{91240B29-F687-4F45-9708-019B960494DF}">
                                            <a14:hiddenLine xmlns:a14="http://schemas.microsoft.com/office/drawing/2010/main" w="9525">
                                              <a:solidFill>
                                                <a:srgbClr val="000000"/>
                                              </a:solidFill>
                                              <a:round/>
                                              <a:headEnd/>
                                              <a:tailEnd/>
                                            </a14:hiddenLine>
                                          </a:ext>
                                        </a:extLst>
                                      </wps:spPr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  <wpg:grpSp>
                                      <wpg:cNvPr id="10" name="Group 10"/>
                                      <wpg:cNvGrpSpPr>
                                        <a:grpSpLocks/>
                                      </wpg:cNvGrpSpPr>
                                      <wpg:grpSpPr bwMode="auto">
                                        <a:xfrm>
                                          <a:off x="6218" y="853"/>
                                          <a:ext cx="318" cy="332"/>
                                          <a:chOff x="6218" y="853"/>
                                          <a:chExt cx="318" cy="332"/>
                                        </a:xfrm>
                                      </wpg:grpSpPr>
                                      <wps:wsp>
                                        <wps:cNvPr id="11" name="Freeform 11"/>
                                        <wps:cNvSpPr>
                                          <a:spLocks/>
                                        </wps:cNvSpPr>
                                        <wps:spPr bwMode="auto">
                                          <a:xfrm>
                                            <a:off x="6218" y="853"/>
                                            <a:ext cx="318" cy="332"/>
                                          </a:xfrm>
                                          <a:custGeom>
                                            <a:avLst/>
                                            <a:gdLst>
                                              <a:gd name="T0" fmla="*/ 88 w 318"/>
                                              <a:gd name="T1" fmla="*/ 318 h 332"/>
                                              <a:gd name="T2" fmla="*/ 88 w 318"/>
                                              <a:gd name="T3" fmla="*/ 217 h 332"/>
                                              <a:gd name="T4" fmla="*/ 82 w 318"/>
                                              <a:gd name="T5" fmla="*/ 193 h 332"/>
                                              <a:gd name="T6" fmla="*/ 80 w 318"/>
                                              <a:gd name="T7" fmla="*/ 165 h 332"/>
                                              <a:gd name="T8" fmla="*/ 69 w 318"/>
                                              <a:gd name="T9" fmla="*/ 308 h 332"/>
                                              <a:gd name="T10" fmla="*/ 88 w 318"/>
                                              <a:gd name="T11" fmla="*/ 318 h 332"/>
                                            </a:gdLst>
                                            <a:ahLst/>
                                            <a:cxnLst>
                                              <a:cxn ang="0">
                                                <a:pos x="T0" y="T1"/>
                                              </a:cxn>
                                              <a:cxn ang="0">
                                                <a:pos x="T2" y="T3"/>
                                              </a:cxn>
                                              <a:cxn ang="0">
                                                <a:pos x="T4" y="T5"/>
                                              </a:cxn>
                                              <a:cxn ang="0">
                                                <a:pos x="T6" y="T7"/>
                                              </a:cxn>
                                              <a:cxn ang="0">
                                                <a:pos x="T8" y="T9"/>
                                              </a:cxn>
                                              <a:cxn ang="0">
                                                <a:pos x="T10" y="T11"/>
                                              </a:cxn>
                                            </a:cxnLst>
                                            <a:rect l="0" t="0" r="r" b="b"/>
                                            <a:pathLst>
                                              <a:path w="318" h="332">
                                                <a:moveTo>
                                                  <a:pt x="88" y="318"/>
                                                </a:moveTo>
                                                <a:lnTo>
                                                  <a:pt x="88" y="217"/>
                                                </a:lnTo>
                                                <a:lnTo>
                                                  <a:pt x="82" y="193"/>
                                                </a:lnTo>
                                                <a:lnTo>
                                                  <a:pt x="80" y="165"/>
                                                </a:lnTo>
                                                <a:lnTo>
                                                  <a:pt x="69" y="308"/>
                                                </a:lnTo>
                                                <a:lnTo>
                                                  <a:pt x="88" y="318"/>
                                                </a:lnTo>
                                              </a:path>
                                            </a:pathLst>
                                          </a:custGeom>
                                          <a:solidFill>
                                            <a:srgbClr val="9A9A9C"/>
                                          </a:solidFill>
                                          <a:ln>
                                            <a:noFill/>
                                          </a:ln>
                                          <a:extLst>
                                            <a:ext uri="{91240B29-F687-4F45-9708-019B960494DF}">
                                              <a14:hiddenLine xmlns:a14="http://schemas.microsoft.com/office/drawing/2010/main" w="9525">
                                                <a:solidFill>
                                                  <a:srgbClr val="000000"/>
                                                </a:solidFill>
                                                <a:round/>
                                                <a:headEnd/>
                                                <a:tailEnd/>
                                              </a14:hiddenLine>
                                            </a:ext>
                                          </a:extLst>
                                        </wps:spPr>
                                        <wps:bodyPr rot="0" vert="horz" wrap="square" lIns="91440" tIns="45720" rIns="91440" bIns="45720" anchor="t" anchorCtr="0" upright="1">
                                          <a:noAutofit/>
                                        </wps:bodyPr>
                                      </wps:wsp>
                                      <wps:wsp>
                                        <wps:cNvPr id="12" name="Freeform 12"/>
                                        <wps:cNvSpPr>
                                          <a:spLocks/>
                                        </wps:cNvSpPr>
                                        <wps:spPr bwMode="auto">
                                          <a:xfrm>
                                            <a:off x="6218" y="853"/>
                                            <a:ext cx="318" cy="332"/>
                                          </a:xfrm>
                                          <a:custGeom>
                                            <a:avLst/>
                                            <a:gdLst>
                                              <a:gd name="T0" fmla="*/ 238 w 318"/>
                                              <a:gd name="T1" fmla="*/ 312 h 332"/>
                                              <a:gd name="T2" fmla="*/ 272 w 318"/>
                                              <a:gd name="T3" fmla="*/ 288 h 332"/>
                                              <a:gd name="T4" fmla="*/ 297 w 318"/>
                                              <a:gd name="T5" fmla="*/ 254 h 332"/>
                                              <a:gd name="T6" fmla="*/ 312 w 318"/>
                                              <a:gd name="T7" fmla="*/ 212 h 332"/>
                                              <a:gd name="T8" fmla="*/ 318 w 318"/>
                                              <a:gd name="T9" fmla="*/ 162 h 332"/>
                                              <a:gd name="T10" fmla="*/ 315 w 318"/>
                                              <a:gd name="T11" fmla="*/ 129 h 332"/>
                                              <a:gd name="T12" fmla="*/ 303 w 318"/>
                                              <a:gd name="T13" fmla="*/ 84 h 332"/>
                                              <a:gd name="T14" fmla="*/ 280 w 318"/>
                                              <a:gd name="T15" fmla="*/ 48 h 332"/>
                                              <a:gd name="T16" fmla="*/ 249 w 318"/>
                                              <a:gd name="T17" fmla="*/ 22 h 332"/>
                                              <a:gd name="T18" fmla="*/ 209 w 318"/>
                                              <a:gd name="T19" fmla="*/ 5 h 332"/>
                                              <a:gd name="T20" fmla="*/ 161 w 318"/>
                                              <a:gd name="T21" fmla="*/ 0 h 332"/>
                                              <a:gd name="T22" fmla="*/ 121 w 318"/>
                                              <a:gd name="T23" fmla="*/ 3 h 332"/>
                                              <a:gd name="T24" fmla="*/ 79 w 318"/>
                                              <a:gd name="T25" fmla="*/ 18 h 332"/>
                                              <a:gd name="T26" fmla="*/ 46 w 318"/>
                                              <a:gd name="T27" fmla="*/ 42 h 332"/>
                                              <a:gd name="T28" fmla="*/ 20 w 318"/>
                                              <a:gd name="T29" fmla="*/ 76 h 332"/>
                                              <a:gd name="T30" fmla="*/ 5 w 318"/>
                                              <a:gd name="T31" fmla="*/ 118 h 332"/>
                                              <a:gd name="T32" fmla="*/ 0 w 318"/>
                                              <a:gd name="T33" fmla="*/ 168 h 332"/>
                                              <a:gd name="T34" fmla="*/ 2 w 318"/>
                                              <a:gd name="T35" fmla="*/ 201 h 332"/>
                                              <a:gd name="T36" fmla="*/ 14 w 318"/>
                                              <a:gd name="T37" fmla="*/ 246 h 332"/>
                                              <a:gd name="T38" fmla="*/ 37 w 318"/>
                                              <a:gd name="T39" fmla="*/ 282 h 332"/>
                                              <a:gd name="T40" fmla="*/ 69 w 318"/>
                                              <a:gd name="T41" fmla="*/ 308 h 332"/>
                                              <a:gd name="T42" fmla="*/ 81 w 318"/>
                                              <a:gd name="T43" fmla="*/ 151 h 332"/>
                                              <a:gd name="T44" fmla="*/ 92 w 318"/>
                                              <a:gd name="T45" fmla="*/ 102 h 332"/>
                                              <a:gd name="T46" fmla="*/ 119 w 318"/>
                                              <a:gd name="T47" fmla="*/ 72 h 332"/>
                                              <a:gd name="T48" fmla="*/ 159 w 318"/>
                                              <a:gd name="T49" fmla="*/ 62 h 332"/>
                                              <a:gd name="T50" fmla="*/ 189 w 318"/>
                                              <a:gd name="T51" fmla="*/ 67 h 332"/>
                                              <a:gd name="T52" fmla="*/ 219 w 318"/>
                                              <a:gd name="T53" fmla="*/ 92 h 332"/>
                                              <a:gd name="T54" fmla="*/ 235 w 318"/>
                                              <a:gd name="T55" fmla="*/ 136 h 332"/>
                                              <a:gd name="T56" fmla="*/ 236 w 318"/>
                                              <a:gd name="T57" fmla="*/ 179 h 332"/>
                                              <a:gd name="T58" fmla="*/ 225 w 318"/>
                                              <a:gd name="T59" fmla="*/ 228 h 332"/>
                                              <a:gd name="T60" fmla="*/ 198 w 318"/>
                                              <a:gd name="T61" fmla="*/ 258 h 332"/>
                                              <a:gd name="T62" fmla="*/ 159 w 318"/>
                                              <a:gd name="T63" fmla="*/ 268 h 332"/>
                                              <a:gd name="T64" fmla="*/ 128 w 318"/>
                                              <a:gd name="T65" fmla="*/ 263 h 332"/>
                                              <a:gd name="T66" fmla="*/ 98 w 318"/>
                                              <a:gd name="T67" fmla="*/ 237 h 332"/>
                                              <a:gd name="T68" fmla="*/ 88 w 318"/>
                                              <a:gd name="T69" fmla="*/ 318 h 332"/>
                                              <a:gd name="T70" fmla="*/ 132 w 318"/>
                                              <a:gd name="T71" fmla="*/ 329 h 332"/>
                                              <a:gd name="T72" fmla="*/ 173 w 318"/>
                                              <a:gd name="T73" fmla="*/ 330 h 332"/>
                                              <a:gd name="T74" fmla="*/ 218 w 318"/>
                                              <a:gd name="T75" fmla="*/ 321 h 332"/>
                                            </a:gdLst>
                                            <a:ahLst/>
                                            <a:cxnLst>
                                              <a:cxn ang="0">
                                                <a:pos x="T0" y="T1"/>
                                              </a:cxn>
                                              <a:cxn ang="0">
                                                <a:pos x="T2" y="T3"/>
                                              </a:cxn>
                                              <a:cxn ang="0">
                                                <a:pos x="T4" y="T5"/>
                                              </a:cxn>
                                              <a:cxn ang="0">
                                                <a:pos x="T6" y="T7"/>
                                              </a:cxn>
                                              <a:cxn ang="0">
                                                <a:pos x="T8" y="T9"/>
                                              </a:cxn>
                                              <a:cxn ang="0">
                                                <a:pos x="T10" y="T11"/>
                                              </a:cxn>
                                              <a:cxn ang="0">
                                                <a:pos x="T12" y="T13"/>
                                              </a:cxn>
                                              <a:cxn ang="0">
                                                <a:pos x="T14" y="T15"/>
                                              </a:cxn>
                                              <a:cxn ang="0">
                                                <a:pos x="T16" y="T17"/>
                                              </a:cxn>
                                              <a:cxn ang="0">
                                                <a:pos x="T18" y="T19"/>
                                              </a:cxn>
                                              <a:cxn ang="0">
                                                <a:pos x="T20" y="T21"/>
                                              </a:cxn>
                                              <a:cxn ang="0">
                                                <a:pos x="T22" y="T23"/>
                                              </a:cxn>
                                              <a:cxn ang="0">
                                                <a:pos x="T24" y="T25"/>
                                              </a:cxn>
                                              <a:cxn ang="0">
                                                <a:pos x="T26" y="T27"/>
                                              </a:cxn>
                                              <a:cxn ang="0">
                                                <a:pos x="T28" y="T29"/>
                                              </a:cxn>
                                              <a:cxn ang="0">
                                                <a:pos x="T30" y="T31"/>
                                              </a:cxn>
                                              <a:cxn ang="0">
                                                <a:pos x="T32" y="T33"/>
                                              </a:cxn>
                                              <a:cxn ang="0">
                                                <a:pos x="T34" y="T35"/>
                                              </a:cxn>
                                              <a:cxn ang="0">
                                                <a:pos x="T36" y="T37"/>
                                              </a:cxn>
                                              <a:cxn ang="0">
                                                <a:pos x="T38" y="T39"/>
                                              </a:cxn>
                                              <a:cxn ang="0">
                                                <a:pos x="T40" y="T41"/>
                                              </a:cxn>
                                              <a:cxn ang="0">
                                                <a:pos x="T42" y="T43"/>
                                              </a:cxn>
                                              <a:cxn ang="0">
                                                <a:pos x="T44" y="T45"/>
                                              </a:cxn>
                                              <a:cxn ang="0">
                                                <a:pos x="T46" y="T47"/>
                                              </a:cxn>
                                              <a:cxn ang="0">
                                                <a:pos x="T48" y="T49"/>
                                              </a:cxn>
                                              <a:cxn ang="0">
                                                <a:pos x="T50" y="T51"/>
                                              </a:cxn>
                                              <a:cxn ang="0">
                                                <a:pos x="T52" y="T53"/>
                                              </a:cxn>
                                              <a:cxn ang="0">
                                                <a:pos x="T54" y="T55"/>
                                              </a:cxn>
                                              <a:cxn ang="0">
                                                <a:pos x="T56" y="T57"/>
                                              </a:cxn>
                                              <a:cxn ang="0">
                                                <a:pos x="T58" y="T59"/>
                                              </a:cxn>
                                              <a:cxn ang="0">
                                                <a:pos x="T60" y="T61"/>
                                              </a:cxn>
                                              <a:cxn ang="0">
                                                <a:pos x="T62" y="T63"/>
                                              </a:cxn>
                                              <a:cxn ang="0">
                                                <a:pos x="T64" y="T65"/>
                                              </a:cxn>
                                              <a:cxn ang="0">
                                                <a:pos x="T66" y="T67"/>
                                              </a:cxn>
                                              <a:cxn ang="0">
                                                <a:pos x="T68" y="T69"/>
                                              </a:cxn>
                                              <a:cxn ang="0">
                                                <a:pos x="T70" y="T71"/>
                                              </a:cxn>
                                              <a:cxn ang="0">
                                                <a:pos x="T72" y="T73"/>
                                              </a:cxn>
                                              <a:cxn ang="0">
                                                <a:pos x="T74" y="T75"/>
                                              </a:cxn>
                                            </a:cxnLst>
                                            <a:rect l="0" t="0" r="r" b="b"/>
                                            <a:pathLst>
                                              <a:path w="318" h="332">
                                                <a:moveTo>
                                                  <a:pt x="218" y="321"/>
                                                </a:moveTo>
                                                <a:lnTo>
                                                  <a:pt x="238" y="312"/>
                                                </a:lnTo>
                                                <a:lnTo>
                                                  <a:pt x="256" y="301"/>
                                                </a:lnTo>
                                                <a:lnTo>
                                                  <a:pt x="272" y="288"/>
                                                </a:lnTo>
                                                <a:lnTo>
                                                  <a:pt x="285" y="272"/>
                                                </a:lnTo>
                                                <a:lnTo>
                                                  <a:pt x="297" y="254"/>
                                                </a:lnTo>
                                                <a:lnTo>
                                                  <a:pt x="306" y="234"/>
                                                </a:lnTo>
                                                <a:lnTo>
                                                  <a:pt x="312" y="212"/>
                                                </a:lnTo>
                                                <a:lnTo>
                                                  <a:pt x="316" y="188"/>
                                                </a:lnTo>
                                                <a:lnTo>
                                                  <a:pt x="318" y="162"/>
                                                </a:lnTo>
                                                <a:lnTo>
                                                  <a:pt x="318" y="154"/>
                                                </a:lnTo>
                                                <a:lnTo>
                                                  <a:pt x="315" y="129"/>
                                                </a:lnTo>
                                                <a:lnTo>
                                                  <a:pt x="310" y="106"/>
                                                </a:lnTo>
                                                <a:lnTo>
                                                  <a:pt x="303" y="84"/>
                                                </a:lnTo>
                                                <a:lnTo>
                                                  <a:pt x="293" y="65"/>
                                                </a:lnTo>
                                                <a:lnTo>
                                                  <a:pt x="280" y="48"/>
                                                </a:lnTo>
                                                <a:lnTo>
                                                  <a:pt x="266" y="34"/>
                                                </a:lnTo>
                                                <a:lnTo>
                                                  <a:pt x="249" y="22"/>
                                                </a:lnTo>
                                                <a:lnTo>
                                                  <a:pt x="230" y="12"/>
                                                </a:lnTo>
                                                <a:lnTo>
                                                  <a:pt x="209" y="5"/>
                                                </a:lnTo>
                                                <a:lnTo>
                                                  <a:pt x="186" y="1"/>
                                                </a:lnTo>
                                                <a:lnTo>
                                                  <a:pt x="161" y="0"/>
                                                </a:lnTo>
                                                <a:lnTo>
                                                  <a:pt x="144" y="0"/>
                                                </a:lnTo>
                                                <a:lnTo>
                                                  <a:pt x="121" y="3"/>
                                                </a:lnTo>
                                                <a:lnTo>
                                                  <a:pt x="99" y="9"/>
                                                </a:lnTo>
                                                <a:lnTo>
                                                  <a:pt x="79" y="18"/>
                                                </a:lnTo>
                                                <a:lnTo>
                                                  <a:pt x="61" y="29"/>
                                                </a:lnTo>
                                                <a:lnTo>
                                                  <a:pt x="46" y="42"/>
                                                </a:lnTo>
                                                <a:lnTo>
                                                  <a:pt x="32" y="58"/>
                                                </a:lnTo>
                                                <a:lnTo>
                                                  <a:pt x="20" y="76"/>
                                                </a:lnTo>
                                                <a:lnTo>
                                                  <a:pt x="11" y="96"/>
                                                </a:lnTo>
                                                <a:lnTo>
                                                  <a:pt x="5" y="118"/>
                                                </a:lnTo>
                                                <a:lnTo>
                                                  <a:pt x="1" y="142"/>
                                                </a:lnTo>
                                                <a:lnTo>
                                                  <a:pt x="0" y="168"/>
                                                </a:lnTo>
                                                <a:lnTo>
                                                  <a:pt x="0" y="176"/>
                                                </a:lnTo>
                                                <a:lnTo>
                                                  <a:pt x="2" y="201"/>
                                                </a:lnTo>
                                                <a:lnTo>
                                                  <a:pt x="7" y="224"/>
                                                </a:lnTo>
                                                <a:lnTo>
                                                  <a:pt x="14" y="246"/>
                                                </a:lnTo>
                                                <a:lnTo>
                                                  <a:pt x="24" y="265"/>
                                                </a:lnTo>
                                                <a:lnTo>
                                                  <a:pt x="37" y="282"/>
                                                </a:lnTo>
                                                <a:lnTo>
                                                  <a:pt x="52" y="296"/>
                                                </a:lnTo>
                                                <a:lnTo>
                                                  <a:pt x="69" y="308"/>
                                                </a:lnTo>
                                                <a:lnTo>
                                                  <a:pt x="80" y="165"/>
                                                </a:lnTo>
                                                <a:lnTo>
                                                  <a:pt x="81" y="151"/>
                                                </a:lnTo>
                                                <a:lnTo>
                                                  <a:pt x="85" y="124"/>
                                                </a:lnTo>
                                                <a:lnTo>
                                                  <a:pt x="92" y="102"/>
                                                </a:lnTo>
                                                <a:lnTo>
                                                  <a:pt x="104" y="85"/>
                                                </a:lnTo>
                                                <a:lnTo>
                                                  <a:pt x="119" y="72"/>
                                                </a:lnTo>
                                                <a:lnTo>
                                                  <a:pt x="137" y="64"/>
                                                </a:lnTo>
                                                <a:lnTo>
                                                  <a:pt x="159" y="62"/>
                                                </a:lnTo>
                                                <a:lnTo>
                                                  <a:pt x="169" y="62"/>
                                                </a:lnTo>
                                                <a:lnTo>
                                                  <a:pt x="189" y="67"/>
                                                </a:lnTo>
                                                <a:lnTo>
                                                  <a:pt x="206" y="77"/>
                                                </a:lnTo>
                                                <a:lnTo>
                                                  <a:pt x="219" y="92"/>
                                                </a:lnTo>
                                                <a:lnTo>
                                                  <a:pt x="229" y="112"/>
                                                </a:lnTo>
                                                <a:lnTo>
                                                  <a:pt x="235" y="136"/>
                                                </a:lnTo>
                                                <a:lnTo>
                                                  <a:pt x="237" y="165"/>
                                                </a:lnTo>
                                                <a:lnTo>
                                                  <a:pt x="236" y="179"/>
                                                </a:lnTo>
                                                <a:lnTo>
                                                  <a:pt x="232" y="206"/>
                                                </a:lnTo>
                                                <a:lnTo>
                                                  <a:pt x="225" y="228"/>
                                                </a:lnTo>
                                                <a:lnTo>
                                                  <a:pt x="213" y="245"/>
                                                </a:lnTo>
                                                <a:lnTo>
                                                  <a:pt x="198" y="258"/>
                                                </a:lnTo>
                                                <a:lnTo>
                                                  <a:pt x="180" y="266"/>
                                                </a:lnTo>
                                                <a:lnTo>
                                                  <a:pt x="159" y="268"/>
                                                </a:lnTo>
                                                <a:lnTo>
                                                  <a:pt x="148" y="268"/>
                                                </a:lnTo>
                                                <a:lnTo>
                                                  <a:pt x="128" y="263"/>
                                                </a:lnTo>
                                                <a:lnTo>
                                                  <a:pt x="111" y="252"/>
                                                </a:lnTo>
                                                <a:lnTo>
                                                  <a:pt x="98" y="237"/>
                                                </a:lnTo>
                                                <a:lnTo>
                                                  <a:pt x="88" y="217"/>
                                                </a:lnTo>
                                                <a:lnTo>
                                                  <a:pt x="88" y="318"/>
                                                </a:lnTo>
                                                <a:lnTo>
                                                  <a:pt x="109" y="325"/>
                                                </a:lnTo>
                                                <a:lnTo>
                                                  <a:pt x="132" y="329"/>
                                                </a:lnTo>
                                                <a:lnTo>
                                                  <a:pt x="157" y="331"/>
                                                </a:lnTo>
                                                <a:lnTo>
                                                  <a:pt x="173" y="330"/>
                                                </a:lnTo>
                                                <a:lnTo>
                                                  <a:pt x="196" y="327"/>
                                                </a:lnTo>
                                                <a:lnTo>
                                                  <a:pt x="218" y="321"/>
                                                </a:lnTo>
                                              </a:path>
                                            </a:pathLst>
                                          </a:custGeom>
                                          <a:solidFill>
                                            <a:srgbClr val="9A9A9C"/>
                                          </a:solidFill>
                                          <a:ln>
                                            <a:noFill/>
                                          </a:ln>
                                          <a:extLst>
                                            <a:ext uri="{91240B29-F687-4F45-9708-019B960494DF}">
                                              <a14:hiddenLine xmlns:a14="http://schemas.microsoft.com/office/drawing/2010/main" w="9525">
                                                <a:solidFill>
                                                  <a:srgbClr val="000000"/>
                                                </a:solidFill>
                                                <a:round/>
                                                <a:headEnd/>
                                                <a:tailEnd/>
                                              </a14:hiddenLine>
                                            </a:ext>
                                          </a:extLst>
                                        </wps:spPr>
                                        <wps:bodyPr rot="0" vert="horz" wrap="square" lIns="91440" tIns="45720" rIns="91440" bIns="45720" anchor="t" anchorCtr="0" upright="1">
                                          <a:noAutofit/>
                                        </wps:bodyPr>
                                      </wps:wsp>
                                    </wpg:grpSp>
                                    <wps:wsp>
                                      <wps:cNvPr id="13" name="Freeform 13"/>
                                      <wps:cNvSpPr>
                                        <a:spLocks/>
                                      </wps:cNvSpPr>
                                      <wps:spPr bwMode="auto">
                                        <a:xfrm>
                                          <a:off x="6574" y="983"/>
                                          <a:ext cx="66" cy="0"/>
                                        </a:xfrm>
                                        <a:custGeom>
                                          <a:avLst/>
                                          <a:gdLst>
                                            <a:gd name="T0" fmla="*/ 0 w 66"/>
                                            <a:gd name="T1" fmla="*/ 66 w 66"/>
                                          </a:gdLst>
                                          <a:ahLst/>
                                          <a:cxnLst>
                                            <a:cxn ang="0">
                                              <a:pos x="T0" y="0"/>
                                            </a:cxn>
                                            <a:cxn ang="0">
                                              <a:pos x="T1" y="0"/>
                                            </a:cxn>
                                          </a:cxnLst>
                                          <a:rect l="0" t="0" r="r" b="b"/>
                                          <a:pathLst>
                                            <a:path w="66">
                                              <a:moveTo>
                                                <a:pt x="0" y="0"/>
                                              </a:moveTo>
                                              <a:lnTo>
                                                <a:pt x="66" y="0"/>
                                              </a:lnTo>
                                            </a:path>
                                          </a:pathLst>
                                        </a:custGeom>
                                        <a:noFill/>
                                        <a:ln w="42826">
                                          <a:solidFill>
                                            <a:srgbClr val="9A9A9C"/>
                                          </a:solidFill>
                                          <a:round/>
                                          <a:headEnd/>
                                          <a:tailEnd/>
                                        </a:ln>
                                        <a:extLst>
                                          <a:ext uri="{909E8E84-426E-40DD-AFC4-6F175D3DCCD1}">
                                            <a14:hiddenFill xmlns:a14="http://schemas.microsoft.com/office/drawing/2010/main">
                                              <a:solidFill>
                                                <a:srgbClr val="FFFFFF"/>
                                              </a:solidFill>
                                            </a14:hiddenFill>
                                          </a:ext>
                                        </a:extLst>
                                      </wps:spPr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  <wps:wsp>
                                      <wps:cNvPr id="14" name="Freeform 14"/>
                                      <wps:cNvSpPr>
                                        <a:spLocks/>
                                      </wps:cNvSpPr>
                                      <wps:spPr bwMode="auto">
                                        <a:xfrm>
                                          <a:off x="6686" y="714"/>
                                          <a:ext cx="386" cy="462"/>
                                        </a:xfrm>
                                        <a:custGeom>
                                          <a:avLst/>
                                          <a:gdLst>
                                            <a:gd name="T0" fmla="*/ 175 w 386"/>
                                            <a:gd name="T1" fmla="*/ 216 h 462"/>
                                            <a:gd name="T2" fmla="*/ 193 w 386"/>
                                            <a:gd name="T3" fmla="*/ 196 h 462"/>
                                            <a:gd name="T4" fmla="*/ 225 w 386"/>
                                            <a:gd name="T5" fmla="*/ 162 h 462"/>
                                            <a:gd name="T6" fmla="*/ 253 w 386"/>
                                            <a:gd name="T7" fmla="*/ 130 h 462"/>
                                            <a:gd name="T8" fmla="*/ 280 w 386"/>
                                            <a:gd name="T9" fmla="*/ 100 h 462"/>
                                            <a:gd name="T10" fmla="*/ 304 w 386"/>
                                            <a:gd name="T11" fmla="*/ 72 h 462"/>
                                            <a:gd name="T12" fmla="*/ 328 w 386"/>
                                            <a:gd name="T13" fmla="*/ 43 h 462"/>
                                            <a:gd name="T14" fmla="*/ 352 w 386"/>
                                            <a:gd name="T15" fmla="*/ 14 h 462"/>
                                            <a:gd name="T16" fmla="*/ 266 w 386"/>
                                            <a:gd name="T17" fmla="*/ 0 h 462"/>
                                            <a:gd name="T18" fmla="*/ 245 w 386"/>
                                            <a:gd name="T19" fmla="*/ 26 h 462"/>
                                            <a:gd name="T20" fmla="*/ 221 w 386"/>
                                            <a:gd name="T21" fmla="*/ 55 h 462"/>
                                            <a:gd name="T22" fmla="*/ 195 w 386"/>
                                            <a:gd name="T23" fmla="*/ 87 h 462"/>
                                            <a:gd name="T24" fmla="*/ 173 w 386"/>
                                            <a:gd name="T25" fmla="*/ 113 h 462"/>
                                            <a:gd name="T26" fmla="*/ 146 w 386"/>
                                            <a:gd name="T27" fmla="*/ 143 h 462"/>
                                            <a:gd name="T28" fmla="*/ 120 w 386"/>
                                            <a:gd name="T29" fmla="*/ 172 h 462"/>
                                            <a:gd name="T30" fmla="*/ 92 w 386"/>
                                            <a:gd name="T31" fmla="*/ 202 h 462"/>
                                            <a:gd name="T32" fmla="*/ 83 w 386"/>
                                            <a:gd name="T33" fmla="*/ 0 h 462"/>
                                            <a:gd name="T34" fmla="*/ 0 w 386"/>
                                            <a:gd name="T35" fmla="*/ 462 h 462"/>
                                            <a:gd name="T36" fmla="*/ 83 w 386"/>
                                            <a:gd name="T37" fmla="*/ 226 h 462"/>
                                            <a:gd name="T38" fmla="*/ 96 w 386"/>
                                            <a:gd name="T39" fmla="*/ 244 h 462"/>
                                            <a:gd name="T40" fmla="*/ 123 w 386"/>
                                            <a:gd name="T41" fmla="*/ 280 h 462"/>
                                            <a:gd name="T42" fmla="*/ 149 w 386"/>
                                            <a:gd name="T43" fmla="*/ 314 h 462"/>
                                            <a:gd name="T44" fmla="*/ 174 w 386"/>
                                            <a:gd name="T45" fmla="*/ 347 h 462"/>
                                            <a:gd name="T46" fmla="*/ 199 w 386"/>
                                            <a:gd name="T47" fmla="*/ 377 h 462"/>
                                            <a:gd name="T48" fmla="*/ 223 w 386"/>
                                            <a:gd name="T49" fmla="*/ 407 h 462"/>
                                            <a:gd name="T50" fmla="*/ 247 w 386"/>
                                            <a:gd name="T51" fmla="*/ 435 h 462"/>
                                            <a:gd name="T52" fmla="*/ 271 w 386"/>
                                            <a:gd name="T53" fmla="*/ 462 h 462"/>
                                            <a:gd name="T54" fmla="*/ 377 w 386"/>
                                            <a:gd name="T55" fmla="*/ 453 h 462"/>
                                            <a:gd name="T56" fmla="*/ 350 w 386"/>
                                            <a:gd name="T57" fmla="*/ 426 h 462"/>
                                            <a:gd name="T58" fmla="*/ 324 w 386"/>
                                            <a:gd name="T59" fmla="*/ 396 h 462"/>
                                            <a:gd name="T60" fmla="*/ 302 w 386"/>
                                            <a:gd name="T61" fmla="*/ 371 h 462"/>
                                            <a:gd name="T62" fmla="*/ 277 w 386"/>
                                            <a:gd name="T63" fmla="*/ 342 h 462"/>
                                            <a:gd name="T64" fmla="*/ 252 w 386"/>
                                            <a:gd name="T65" fmla="*/ 312 h 462"/>
                                            <a:gd name="T66" fmla="*/ 226 w 386"/>
                                            <a:gd name="T67" fmla="*/ 280 h 462"/>
                                            <a:gd name="T68" fmla="*/ 200 w 386"/>
                                            <a:gd name="T69" fmla="*/ 247 h 462"/>
                                          </a:gdLst>
                                          <a:ahLst/>
                                          <a:cxnLst>
                                            <a:cxn ang="0">
                                              <a:pos x="T0" y="T1"/>
                                            </a:cxn>
                                            <a:cxn ang="0">
                                              <a:pos x="T2" y="T3"/>
                                            </a:cxn>
                                            <a:cxn ang="0">
                                              <a:pos x="T4" y="T5"/>
                                            </a:cxn>
                                            <a:cxn ang="0">
                                              <a:pos x="T6" y="T7"/>
                                            </a:cxn>
                                            <a:cxn ang="0">
                                              <a:pos x="T8" y="T9"/>
                                            </a:cxn>
                                            <a:cxn ang="0">
                                              <a:pos x="T10" y="T11"/>
                                            </a:cxn>
                                            <a:cxn ang="0">
                                              <a:pos x="T12" y="T13"/>
                                            </a:cxn>
                                            <a:cxn ang="0">
                                              <a:pos x="T14" y="T15"/>
                                            </a:cxn>
                                            <a:cxn ang="0">
                                              <a:pos x="T16" y="T17"/>
                                            </a:cxn>
                                            <a:cxn ang="0">
                                              <a:pos x="T18" y="T19"/>
                                            </a:cxn>
                                            <a:cxn ang="0">
                                              <a:pos x="T20" y="T21"/>
                                            </a:cxn>
                                            <a:cxn ang="0">
                                              <a:pos x="T22" y="T23"/>
                                            </a:cxn>
                                            <a:cxn ang="0">
                                              <a:pos x="T24" y="T25"/>
                                            </a:cxn>
                                            <a:cxn ang="0">
                                              <a:pos x="T26" y="T27"/>
                                            </a:cxn>
                                            <a:cxn ang="0">
                                              <a:pos x="T28" y="T29"/>
                                            </a:cxn>
                                            <a:cxn ang="0">
                                              <a:pos x="T30" y="T31"/>
                                            </a:cxn>
                                            <a:cxn ang="0">
                                              <a:pos x="T32" y="T33"/>
                                            </a:cxn>
                                            <a:cxn ang="0">
                                              <a:pos x="T34" y="T35"/>
                                            </a:cxn>
                                            <a:cxn ang="0">
                                              <a:pos x="T36" y="T37"/>
                                            </a:cxn>
                                            <a:cxn ang="0">
                                              <a:pos x="T38" y="T39"/>
                                            </a:cxn>
                                            <a:cxn ang="0">
                                              <a:pos x="T40" y="T41"/>
                                            </a:cxn>
                                            <a:cxn ang="0">
                                              <a:pos x="T42" y="T43"/>
                                            </a:cxn>
                                            <a:cxn ang="0">
                                              <a:pos x="T44" y="T45"/>
                                            </a:cxn>
                                            <a:cxn ang="0">
                                              <a:pos x="T46" y="T47"/>
                                            </a:cxn>
                                            <a:cxn ang="0">
                                              <a:pos x="T48" y="T49"/>
                                            </a:cxn>
                                            <a:cxn ang="0">
                                              <a:pos x="T50" y="T51"/>
                                            </a:cxn>
                                            <a:cxn ang="0">
                                              <a:pos x="T52" y="T53"/>
                                            </a:cxn>
                                            <a:cxn ang="0">
                                              <a:pos x="T54" y="T55"/>
                                            </a:cxn>
                                            <a:cxn ang="0">
                                              <a:pos x="T56" y="T57"/>
                                            </a:cxn>
                                            <a:cxn ang="0">
                                              <a:pos x="T58" y="T59"/>
                                            </a:cxn>
                                            <a:cxn ang="0">
                                              <a:pos x="T60" y="T61"/>
                                            </a:cxn>
                                            <a:cxn ang="0">
                                              <a:pos x="T62" y="T63"/>
                                            </a:cxn>
                                            <a:cxn ang="0">
                                              <a:pos x="T64" y="T65"/>
                                            </a:cxn>
                                            <a:cxn ang="0">
                                              <a:pos x="T66" y="T67"/>
                                            </a:cxn>
                                            <a:cxn ang="0">
                                              <a:pos x="T68" y="T69"/>
                                            </a:cxn>
                                          </a:cxnLst>
                                          <a:rect l="0" t="0" r="r" b="b"/>
                                          <a:pathLst>
                                            <a:path w="386" h="462">
                                              <a:moveTo>
                                                <a:pt x="187" y="231"/>
                                              </a:moveTo>
                                              <a:lnTo>
                                                <a:pt x="175" y="216"/>
                                              </a:lnTo>
                                              <a:lnTo>
                                                <a:pt x="193" y="196"/>
                                              </a:lnTo>
                                              <a:lnTo>
                                                <a:pt x="210" y="179"/>
                                              </a:lnTo>
                                              <a:lnTo>
                                                <a:pt x="225" y="162"/>
                                              </a:lnTo>
                                              <a:lnTo>
                                                <a:pt x="240" y="146"/>
                                              </a:lnTo>
                                              <a:lnTo>
                                                <a:pt x="253" y="130"/>
                                              </a:lnTo>
                                              <a:lnTo>
                                                <a:pt x="267" y="115"/>
                                              </a:lnTo>
                                              <a:lnTo>
                                                <a:pt x="280" y="100"/>
                                              </a:lnTo>
                                              <a:lnTo>
                                                <a:pt x="292" y="86"/>
                                              </a:lnTo>
                                              <a:lnTo>
                                                <a:pt x="304" y="72"/>
                                              </a:lnTo>
                                              <a:lnTo>
                                                <a:pt x="316" y="58"/>
                                              </a:lnTo>
                                              <a:lnTo>
                                                <a:pt x="328" y="43"/>
                                              </a:lnTo>
                                              <a:lnTo>
                                                <a:pt x="340" y="29"/>
                                              </a:lnTo>
                                              <a:lnTo>
                                                <a:pt x="352" y="14"/>
                                              </a:lnTo>
                                              <a:lnTo>
                                                <a:pt x="363" y="0"/>
                                              </a:lnTo>
                                              <a:lnTo>
                                                <a:pt x="266" y="0"/>
                                              </a:lnTo>
                                              <a:lnTo>
                                                <a:pt x="257" y="11"/>
                                              </a:lnTo>
                                              <a:lnTo>
                                                <a:pt x="245" y="26"/>
                                              </a:lnTo>
                                              <a:lnTo>
                                                <a:pt x="233" y="41"/>
                                              </a:lnTo>
                                              <a:lnTo>
                                                <a:pt x="221" y="55"/>
                                              </a:lnTo>
                                              <a:lnTo>
                                                <a:pt x="209" y="70"/>
                                              </a:lnTo>
                                              <a:lnTo>
                                                <a:pt x="195" y="87"/>
                                              </a:lnTo>
                                              <a:lnTo>
                                                <a:pt x="186" y="98"/>
                                              </a:lnTo>
                                              <a:lnTo>
                                                <a:pt x="173" y="113"/>
                                              </a:lnTo>
                                              <a:lnTo>
                                                <a:pt x="160" y="128"/>
                                              </a:lnTo>
                                              <a:lnTo>
                                                <a:pt x="146" y="143"/>
                                              </a:lnTo>
                                              <a:lnTo>
                                                <a:pt x="133" y="157"/>
                                              </a:lnTo>
                                              <a:lnTo>
                                                <a:pt x="120" y="172"/>
                                              </a:lnTo>
                                              <a:lnTo>
                                                <a:pt x="106" y="187"/>
                                              </a:lnTo>
                                              <a:lnTo>
                                                <a:pt x="92" y="202"/>
                                              </a:lnTo>
                                              <a:lnTo>
                                                <a:pt x="83" y="211"/>
                                              </a:lnTo>
                                              <a:lnTo>
                                                <a:pt x="83" y="0"/>
                                              </a:lnTo>
                                              <a:lnTo>
                                                <a:pt x="0" y="0"/>
                                              </a:lnTo>
                                              <a:lnTo>
                                                <a:pt x="0" y="462"/>
                                              </a:lnTo>
                                              <a:lnTo>
                                                <a:pt x="83" y="462"/>
                                              </a:lnTo>
                                              <a:lnTo>
                                                <a:pt x="83" y="226"/>
                                              </a:lnTo>
                                              <a:lnTo>
                                                <a:pt x="94" y="241"/>
                                              </a:lnTo>
                                              <a:lnTo>
                                                <a:pt x="96" y="244"/>
                                              </a:lnTo>
                                              <a:lnTo>
                                                <a:pt x="110" y="262"/>
                                              </a:lnTo>
                                              <a:lnTo>
                                                <a:pt x="123" y="280"/>
                                              </a:lnTo>
                                              <a:lnTo>
                                                <a:pt x="136" y="298"/>
                                              </a:lnTo>
                                              <a:lnTo>
                                                <a:pt x="149" y="314"/>
                                              </a:lnTo>
                                              <a:lnTo>
                                                <a:pt x="162" y="331"/>
                                              </a:lnTo>
                                              <a:lnTo>
                                                <a:pt x="174" y="347"/>
                                              </a:lnTo>
                                              <a:lnTo>
                                                <a:pt x="187" y="362"/>
                                              </a:lnTo>
                                              <a:lnTo>
                                                <a:pt x="199" y="377"/>
                                              </a:lnTo>
                                              <a:lnTo>
                                                <a:pt x="211" y="392"/>
                                              </a:lnTo>
                                              <a:lnTo>
                                                <a:pt x="223" y="407"/>
                                              </a:lnTo>
                                              <a:lnTo>
                                                <a:pt x="235" y="421"/>
                                              </a:lnTo>
                                              <a:lnTo>
                                                <a:pt x="247" y="435"/>
                                              </a:lnTo>
                                              <a:lnTo>
                                                <a:pt x="259" y="449"/>
                                              </a:lnTo>
                                              <a:lnTo>
                                                <a:pt x="271" y="462"/>
                                              </a:lnTo>
                                              <a:lnTo>
                                                <a:pt x="385" y="462"/>
                                              </a:lnTo>
                                              <a:lnTo>
                                                <a:pt x="377" y="453"/>
                                              </a:lnTo>
                                              <a:lnTo>
                                                <a:pt x="363" y="439"/>
                                              </a:lnTo>
                                              <a:lnTo>
                                                <a:pt x="350" y="426"/>
                                              </a:lnTo>
                                              <a:lnTo>
                                                <a:pt x="337" y="411"/>
                                              </a:lnTo>
                                              <a:lnTo>
                                                <a:pt x="324" y="396"/>
                                              </a:lnTo>
                                              <a:lnTo>
                                                <a:pt x="310" y="380"/>
                                              </a:lnTo>
                                              <a:lnTo>
                                                <a:pt x="302" y="371"/>
                                              </a:lnTo>
                                              <a:lnTo>
                                                <a:pt x="290" y="357"/>
                                              </a:lnTo>
                                              <a:lnTo>
                                                <a:pt x="277" y="342"/>
                                              </a:lnTo>
                                              <a:lnTo>
                                                <a:pt x="265" y="327"/>
                                              </a:lnTo>
                                              <a:lnTo>
                                                <a:pt x="252" y="312"/>
                                              </a:lnTo>
                                              <a:lnTo>
                                                <a:pt x="239" y="296"/>
                                              </a:lnTo>
                                              <a:lnTo>
                                                <a:pt x="226" y="280"/>
                                              </a:lnTo>
                                              <a:lnTo>
                                                <a:pt x="213" y="264"/>
                                              </a:lnTo>
                                              <a:lnTo>
                                                <a:pt x="200" y="247"/>
                                              </a:lnTo>
                                              <a:lnTo>
                                                <a:pt x="187" y="231"/>
                                              </a:lnTo>
                                            </a:path>
                                          </a:pathLst>
                                        </a:custGeom>
                                        <a:solidFill>
                                          <a:srgbClr val="9A9A9C"/>
                                        </a:solidFill>
                                        <a:ln>
                                          <a:noFill/>
                                        </a:ln>
                                        <a:extLst>
                                          <a:ext uri="{91240B29-F687-4F45-9708-019B960494DF}">
                                            <a14:hiddenLine xmlns:a14="http://schemas.microsoft.com/office/drawing/2010/main" w="9525">
                                              <a:solidFill>
                                                <a:srgbClr val="000000"/>
                                              </a:solidFill>
                                              <a:round/>
                                              <a:headEnd/>
                                              <a:tailEnd/>
                                            </a14:hiddenLine>
                                          </a:ext>
                                        </a:extLst>
                                      </wps:spPr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  <wpg:grpSp>
                                      <wpg:cNvPr id="15" name="Group 15"/>
                                      <wpg:cNvGrpSpPr>
                                        <a:grpSpLocks/>
                                      </wpg:cNvGrpSpPr>
                                      <wpg:grpSpPr bwMode="auto">
                                        <a:xfrm>
                                          <a:off x="7045" y="853"/>
                                          <a:ext cx="298" cy="330"/>
                                          <a:chOff x="7045" y="853"/>
                                          <a:chExt cx="298" cy="330"/>
                                        </a:xfrm>
                                      </wpg:grpSpPr>
                                      <wps:wsp>
                                        <wps:cNvPr id="16" name="Freeform 16"/>
                                        <wps:cNvSpPr>
                                          <a:spLocks/>
                                        </wps:cNvSpPr>
                                        <wps:spPr bwMode="auto">
                                          <a:xfrm>
                                            <a:off x="7045" y="853"/>
                                            <a:ext cx="298" cy="330"/>
                                          </a:xfrm>
                                          <a:custGeom>
                                            <a:avLst/>
                                            <a:gdLst>
                                              <a:gd name="T0" fmla="*/ 88 w 298"/>
                                              <a:gd name="T1" fmla="*/ 101 h 330"/>
                                              <a:gd name="T2" fmla="*/ 99 w 298"/>
                                              <a:gd name="T3" fmla="*/ 83 h 330"/>
                                              <a:gd name="T4" fmla="*/ 114 w 298"/>
                                              <a:gd name="T5" fmla="*/ 69 h 330"/>
                                              <a:gd name="T6" fmla="*/ 134 w 298"/>
                                              <a:gd name="T7" fmla="*/ 61 h 330"/>
                                              <a:gd name="T8" fmla="*/ 156 w 298"/>
                                              <a:gd name="T9" fmla="*/ 58 h 330"/>
                                              <a:gd name="T10" fmla="*/ 172 w 298"/>
                                              <a:gd name="T11" fmla="*/ 59 h 330"/>
                                              <a:gd name="T12" fmla="*/ 192 w 298"/>
                                              <a:gd name="T13" fmla="*/ 66 h 330"/>
                                              <a:gd name="T14" fmla="*/ 207 w 298"/>
                                              <a:gd name="T15" fmla="*/ 79 h 330"/>
                                              <a:gd name="T16" fmla="*/ 217 w 298"/>
                                              <a:gd name="T17" fmla="*/ 99 h 330"/>
                                              <a:gd name="T18" fmla="*/ 222 w 298"/>
                                              <a:gd name="T19" fmla="*/ 124 h 330"/>
                                              <a:gd name="T20" fmla="*/ 81 w 298"/>
                                              <a:gd name="T21" fmla="*/ 124 h 330"/>
                                              <a:gd name="T22" fmla="*/ 76 w 298"/>
                                              <a:gd name="T23" fmla="*/ 178 h 330"/>
                                              <a:gd name="T24" fmla="*/ 298 w 298"/>
                                              <a:gd name="T25" fmla="*/ 178 h 330"/>
                                              <a:gd name="T26" fmla="*/ 298 w 298"/>
                                              <a:gd name="T27" fmla="*/ 176 h 330"/>
                                              <a:gd name="T28" fmla="*/ 298 w 298"/>
                                              <a:gd name="T29" fmla="*/ 169 h 330"/>
                                              <a:gd name="T30" fmla="*/ 297 w 298"/>
                                              <a:gd name="T31" fmla="*/ 143 h 330"/>
                                              <a:gd name="T32" fmla="*/ 295 w 298"/>
                                              <a:gd name="T33" fmla="*/ 121 h 330"/>
                                              <a:gd name="T34" fmla="*/ 292 w 298"/>
                                              <a:gd name="T35" fmla="*/ 103 h 330"/>
                                              <a:gd name="T36" fmla="*/ 288 w 298"/>
                                              <a:gd name="T37" fmla="*/ 87 h 330"/>
                                              <a:gd name="T38" fmla="*/ 283 w 298"/>
                                              <a:gd name="T39" fmla="*/ 73 h 330"/>
                                              <a:gd name="T40" fmla="*/ 280 w 298"/>
                                              <a:gd name="T41" fmla="*/ 68 h 330"/>
                                              <a:gd name="T42" fmla="*/ 269 w 298"/>
                                              <a:gd name="T43" fmla="*/ 51 h 330"/>
                                              <a:gd name="T44" fmla="*/ 256 w 298"/>
                                              <a:gd name="T45" fmla="*/ 36 h 330"/>
                                              <a:gd name="T46" fmla="*/ 240 w 298"/>
                                              <a:gd name="T47" fmla="*/ 23 h 330"/>
                                              <a:gd name="T48" fmla="*/ 222 w 298"/>
                                              <a:gd name="T49" fmla="*/ 13 h 330"/>
                                              <a:gd name="T50" fmla="*/ 202 w 298"/>
                                              <a:gd name="T51" fmla="*/ 6 h 330"/>
                                              <a:gd name="T52" fmla="*/ 180 w 298"/>
                                              <a:gd name="T53" fmla="*/ 1 h 330"/>
                                              <a:gd name="T54" fmla="*/ 157 w 298"/>
                                              <a:gd name="T55" fmla="*/ 0 h 330"/>
                                              <a:gd name="T56" fmla="*/ 145 w 298"/>
                                              <a:gd name="T57" fmla="*/ 0 h 330"/>
                                              <a:gd name="T58" fmla="*/ 122 w 298"/>
                                              <a:gd name="T59" fmla="*/ 3 h 330"/>
                                              <a:gd name="T60" fmla="*/ 100 w 298"/>
                                              <a:gd name="T61" fmla="*/ 9 h 330"/>
                                              <a:gd name="T62" fmla="*/ 88 w 298"/>
                                              <a:gd name="T63" fmla="*/ 101 h 330"/>
                                            </a:gdLst>
                                            <a:ahLst/>
                                            <a:cxnLst>
                                              <a:cxn ang="0">
                                                <a:pos x="T0" y="T1"/>
                                              </a:cxn>
                                              <a:cxn ang="0">
                                                <a:pos x="T2" y="T3"/>
                                              </a:cxn>
                                              <a:cxn ang="0">
                                                <a:pos x="T4" y="T5"/>
                                              </a:cxn>
                                              <a:cxn ang="0">
                                                <a:pos x="T6" y="T7"/>
                                              </a:cxn>
                                              <a:cxn ang="0">
                                                <a:pos x="T8" y="T9"/>
                                              </a:cxn>
                                              <a:cxn ang="0">
                                                <a:pos x="T10" y="T11"/>
                                              </a:cxn>
                                              <a:cxn ang="0">
                                                <a:pos x="T12" y="T13"/>
                                              </a:cxn>
                                              <a:cxn ang="0">
                                                <a:pos x="T14" y="T15"/>
                                              </a:cxn>
                                              <a:cxn ang="0">
                                                <a:pos x="T16" y="T17"/>
                                              </a:cxn>
                                              <a:cxn ang="0">
                                                <a:pos x="T18" y="T19"/>
                                              </a:cxn>
                                              <a:cxn ang="0">
                                                <a:pos x="T20" y="T21"/>
                                              </a:cxn>
                                              <a:cxn ang="0">
                                                <a:pos x="T22" y="T23"/>
                                              </a:cxn>
                                              <a:cxn ang="0">
                                                <a:pos x="T24" y="T25"/>
                                              </a:cxn>
                                              <a:cxn ang="0">
                                                <a:pos x="T26" y="T27"/>
                                              </a:cxn>
                                              <a:cxn ang="0">
                                                <a:pos x="T28" y="T29"/>
                                              </a:cxn>
                                              <a:cxn ang="0">
                                                <a:pos x="T30" y="T31"/>
                                              </a:cxn>
                                              <a:cxn ang="0">
                                                <a:pos x="T32" y="T33"/>
                                              </a:cxn>
                                              <a:cxn ang="0">
                                                <a:pos x="T34" y="T35"/>
                                              </a:cxn>
                                              <a:cxn ang="0">
                                                <a:pos x="T36" y="T37"/>
                                              </a:cxn>
                                              <a:cxn ang="0">
                                                <a:pos x="T38" y="T39"/>
                                              </a:cxn>
                                              <a:cxn ang="0">
                                                <a:pos x="T40" y="T41"/>
                                              </a:cxn>
                                              <a:cxn ang="0">
                                                <a:pos x="T42" y="T43"/>
                                              </a:cxn>
                                              <a:cxn ang="0">
                                                <a:pos x="T44" y="T45"/>
                                              </a:cxn>
                                              <a:cxn ang="0">
                                                <a:pos x="T46" y="T47"/>
                                              </a:cxn>
                                              <a:cxn ang="0">
                                                <a:pos x="T48" y="T49"/>
                                              </a:cxn>
                                              <a:cxn ang="0">
                                                <a:pos x="T50" y="T51"/>
                                              </a:cxn>
                                              <a:cxn ang="0">
                                                <a:pos x="T52" y="T53"/>
                                              </a:cxn>
                                              <a:cxn ang="0">
                                                <a:pos x="T54" y="T55"/>
                                              </a:cxn>
                                              <a:cxn ang="0">
                                                <a:pos x="T56" y="T57"/>
                                              </a:cxn>
                                              <a:cxn ang="0">
                                                <a:pos x="T58" y="T59"/>
                                              </a:cxn>
                                              <a:cxn ang="0">
                                                <a:pos x="T60" y="T61"/>
                                              </a:cxn>
                                              <a:cxn ang="0">
                                                <a:pos x="T62" y="T63"/>
                                              </a:cxn>
                                            </a:cxnLst>
                                            <a:rect l="0" t="0" r="r" b="b"/>
                                            <a:pathLst>
                                              <a:path w="298" h="330">
                                                <a:moveTo>
                                                  <a:pt x="88" y="101"/>
                                                </a:moveTo>
                                                <a:lnTo>
                                                  <a:pt x="99" y="83"/>
                                                </a:lnTo>
                                                <a:lnTo>
                                                  <a:pt x="114" y="69"/>
                                                </a:lnTo>
                                                <a:lnTo>
                                                  <a:pt x="134" y="61"/>
                                                </a:lnTo>
                                                <a:lnTo>
                                                  <a:pt x="156" y="58"/>
                                                </a:lnTo>
                                                <a:lnTo>
                                                  <a:pt x="172" y="59"/>
                                                </a:lnTo>
                                                <a:lnTo>
                                                  <a:pt x="192" y="66"/>
                                                </a:lnTo>
                                                <a:lnTo>
                                                  <a:pt x="207" y="79"/>
                                                </a:lnTo>
                                                <a:lnTo>
                                                  <a:pt x="217" y="99"/>
                                                </a:lnTo>
                                                <a:lnTo>
                                                  <a:pt x="222" y="124"/>
                                                </a:lnTo>
                                                <a:lnTo>
                                                  <a:pt x="81" y="124"/>
                                                </a:lnTo>
                                                <a:lnTo>
                                                  <a:pt x="76" y="178"/>
                                                </a:lnTo>
                                                <a:lnTo>
                                                  <a:pt x="298" y="178"/>
                                                </a:lnTo>
                                                <a:lnTo>
                                                  <a:pt x="298" y="176"/>
                                                </a:lnTo>
                                                <a:lnTo>
                                                  <a:pt x="298" y="169"/>
                                                </a:lnTo>
                                                <a:lnTo>
                                                  <a:pt x="297" y="143"/>
                                                </a:lnTo>
                                                <a:lnTo>
                                                  <a:pt x="295" y="121"/>
                                                </a:lnTo>
                                                <a:lnTo>
                                                  <a:pt x="292" y="103"/>
                                                </a:lnTo>
                                                <a:lnTo>
                                                  <a:pt x="288" y="87"/>
                                                </a:lnTo>
                                                <a:lnTo>
                                                  <a:pt x="283" y="73"/>
                                                </a:lnTo>
                                                <a:lnTo>
                                                  <a:pt x="280" y="68"/>
                                                </a:lnTo>
                                                <a:lnTo>
                                                  <a:pt x="269" y="51"/>
                                                </a:lnTo>
                                                <a:lnTo>
                                                  <a:pt x="256" y="36"/>
                                                </a:lnTo>
                                                <a:lnTo>
                                                  <a:pt x="240" y="23"/>
                                                </a:lnTo>
                                                <a:lnTo>
                                                  <a:pt x="222" y="13"/>
                                                </a:lnTo>
                                                <a:lnTo>
                                                  <a:pt x="202" y="6"/>
                                                </a:lnTo>
                                                <a:lnTo>
                                                  <a:pt x="180" y="1"/>
                                                </a:lnTo>
                                                <a:lnTo>
                                                  <a:pt x="157" y="0"/>
                                                </a:lnTo>
                                                <a:lnTo>
                                                  <a:pt x="145" y="0"/>
                                                </a:lnTo>
                                                <a:lnTo>
                                                  <a:pt x="122" y="3"/>
                                                </a:lnTo>
                                                <a:lnTo>
                                                  <a:pt x="100" y="9"/>
                                                </a:lnTo>
                                                <a:lnTo>
                                                  <a:pt x="88" y="101"/>
                                                </a:lnTo>
                                              </a:path>
                                            </a:pathLst>
                                          </a:custGeom>
                                          <a:solidFill>
                                            <a:srgbClr val="9A9A9C"/>
                                          </a:solidFill>
                                          <a:ln>
                                            <a:noFill/>
                                          </a:ln>
                                          <a:extLst>
                                            <a:ext uri="{91240B29-F687-4F45-9708-019B960494DF}">
                                              <a14:hiddenLine xmlns:a14="http://schemas.microsoft.com/office/drawing/2010/main" w="9525">
                                                <a:solidFill>
                                                  <a:srgbClr val="000000"/>
                                                </a:solidFill>
                                                <a:round/>
                                                <a:headEnd/>
                                                <a:tailEnd/>
                                              </a14:hiddenLine>
                                            </a:ext>
                                          </a:extLst>
                                        </wps:spPr>
                                        <wps:bodyPr rot="0" vert="horz" wrap="square" lIns="91440" tIns="45720" rIns="91440" bIns="45720" anchor="t" anchorCtr="0" upright="1">
                                          <a:noAutofit/>
                                        </wps:bodyPr>
                                      </wps:wsp>
                                      <wps:wsp>
                                        <wps:cNvPr id="17" name="Freeform 17"/>
                                        <wps:cNvSpPr>
                                          <a:spLocks/>
                                        </wps:cNvSpPr>
                                        <wps:spPr bwMode="auto">
                                          <a:xfrm>
                                            <a:off x="7045" y="853"/>
                                            <a:ext cx="298" cy="330"/>
                                          </a:xfrm>
                                          <a:custGeom>
                                            <a:avLst/>
                                            <a:gdLst>
                                              <a:gd name="T0" fmla="*/ 98 w 298"/>
                                              <a:gd name="T1" fmla="*/ 240 h 330"/>
                                              <a:gd name="T2" fmla="*/ 87 w 298"/>
                                              <a:gd name="T3" fmla="*/ 223 h 330"/>
                                              <a:gd name="T4" fmla="*/ 79 w 298"/>
                                              <a:gd name="T5" fmla="*/ 202 h 330"/>
                                              <a:gd name="T6" fmla="*/ 76 w 298"/>
                                              <a:gd name="T7" fmla="*/ 178 h 330"/>
                                              <a:gd name="T8" fmla="*/ 81 w 298"/>
                                              <a:gd name="T9" fmla="*/ 124 h 330"/>
                                              <a:gd name="T10" fmla="*/ 88 w 298"/>
                                              <a:gd name="T11" fmla="*/ 101 h 330"/>
                                              <a:gd name="T12" fmla="*/ 100 w 298"/>
                                              <a:gd name="T13" fmla="*/ 9 h 330"/>
                                              <a:gd name="T14" fmla="*/ 80 w 298"/>
                                              <a:gd name="T15" fmla="*/ 17 h 330"/>
                                              <a:gd name="T16" fmla="*/ 62 w 298"/>
                                              <a:gd name="T17" fmla="*/ 29 h 330"/>
                                              <a:gd name="T18" fmla="*/ 46 w 298"/>
                                              <a:gd name="T19" fmla="*/ 42 h 330"/>
                                              <a:gd name="T20" fmla="*/ 33 w 298"/>
                                              <a:gd name="T21" fmla="*/ 58 h 330"/>
                                              <a:gd name="T22" fmla="*/ 21 w 298"/>
                                              <a:gd name="T23" fmla="*/ 76 h 330"/>
                                              <a:gd name="T24" fmla="*/ 12 w 298"/>
                                              <a:gd name="T25" fmla="*/ 96 h 330"/>
                                              <a:gd name="T26" fmla="*/ 5 w 298"/>
                                              <a:gd name="T27" fmla="*/ 118 h 330"/>
                                              <a:gd name="T28" fmla="*/ 1 w 298"/>
                                              <a:gd name="T29" fmla="*/ 142 h 330"/>
                                              <a:gd name="T30" fmla="*/ 0 w 298"/>
                                              <a:gd name="T31" fmla="*/ 167 h 330"/>
                                              <a:gd name="T32" fmla="*/ 0 w 298"/>
                                              <a:gd name="T33" fmla="*/ 181 h 330"/>
                                              <a:gd name="T34" fmla="*/ 3 w 298"/>
                                              <a:gd name="T35" fmla="*/ 206 h 330"/>
                                              <a:gd name="T36" fmla="*/ 8 w 298"/>
                                              <a:gd name="T37" fmla="*/ 228 h 330"/>
                                              <a:gd name="T38" fmla="*/ 16 w 298"/>
                                              <a:gd name="T39" fmla="*/ 249 h 330"/>
                                              <a:gd name="T40" fmla="*/ 27 w 298"/>
                                              <a:gd name="T41" fmla="*/ 267 h 330"/>
                                              <a:gd name="T42" fmla="*/ 40 w 298"/>
                                              <a:gd name="T43" fmla="*/ 283 h 330"/>
                                              <a:gd name="T44" fmla="*/ 55 w 298"/>
                                              <a:gd name="T45" fmla="*/ 297 h 330"/>
                                              <a:gd name="T46" fmla="*/ 72 w 298"/>
                                              <a:gd name="T47" fmla="*/ 308 h 330"/>
                                              <a:gd name="T48" fmla="*/ 92 w 298"/>
                                              <a:gd name="T49" fmla="*/ 317 h 330"/>
                                              <a:gd name="T50" fmla="*/ 114 w 298"/>
                                              <a:gd name="T51" fmla="*/ 324 h 330"/>
                                              <a:gd name="T52" fmla="*/ 138 w 298"/>
                                              <a:gd name="T53" fmla="*/ 328 h 330"/>
                                              <a:gd name="T54" fmla="*/ 164 w 298"/>
                                              <a:gd name="T55" fmla="*/ 329 h 330"/>
                                              <a:gd name="T56" fmla="*/ 166 w 298"/>
                                              <a:gd name="T57" fmla="*/ 329 h 330"/>
                                              <a:gd name="T58" fmla="*/ 187 w 298"/>
                                              <a:gd name="T59" fmla="*/ 328 h 330"/>
                                              <a:gd name="T60" fmla="*/ 207 w 298"/>
                                              <a:gd name="T61" fmla="*/ 326 h 330"/>
                                              <a:gd name="T62" fmla="*/ 225 w 298"/>
                                              <a:gd name="T63" fmla="*/ 322 h 330"/>
                                              <a:gd name="T64" fmla="*/ 244 w 298"/>
                                              <a:gd name="T65" fmla="*/ 316 h 330"/>
                                              <a:gd name="T66" fmla="*/ 262 w 298"/>
                                              <a:gd name="T67" fmla="*/ 308 h 330"/>
                                              <a:gd name="T68" fmla="*/ 281 w 298"/>
                                              <a:gd name="T69" fmla="*/ 298 h 330"/>
                                              <a:gd name="T70" fmla="*/ 281 w 298"/>
                                              <a:gd name="T71" fmla="*/ 233 h 330"/>
                                              <a:gd name="T72" fmla="*/ 272 w 298"/>
                                              <a:gd name="T73" fmla="*/ 239 h 330"/>
                                              <a:gd name="T74" fmla="*/ 254 w 298"/>
                                              <a:gd name="T75" fmla="*/ 249 h 330"/>
                                              <a:gd name="T76" fmla="*/ 236 w 298"/>
                                              <a:gd name="T77" fmla="*/ 257 h 330"/>
                                              <a:gd name="T78" fmla="*/ 217 w 298"/>
                                              <a:gd name="T79" fmla="*/ 263 h 330"/>
                                              <a:gd name="T80" fmla="*/ 197 w 298"/>
                                              <a:gd name="T81" fmla="*/ 266 h 330"/>
                                              <a:gd name="T82" fmla="*/ 176 w 298"/>
                                              <a:gd name="T83" fmla="*/ 267 h 330"/>
                                              <a:gd name="T84" fmla="*/ 156 w 298"/>
                                              <a:gd name="T85" fmla="*/ 266 h 330"/>
                                              <a:gd name="T86" fmla="*/ 133 w 298"/>
                                              <a:gd name="T87" fmla="*/ 261 h 330"/>
                                              <a:gd name="T88" fmla="*/ 113 w 298"/>
                                              <a:gd name="T89" fmla="*/ 252 h 330"/>
                                              <a:gd name="T90" fmla="*/ 98 w 298"/>
                                              <a:gd name="T91" fmla="*/ 240 h 330"/>
                                            </a:gdLst>
                                            <a:ahLst/>
                                            <a:cxnLst>
                                              <a:cxn ang="0">
                                                <a:pos x="T0" y="T1"/>
                                              </a:cxn>
                                              <a:cxn ang="0">
                                                <a:pos x="T2" y="T3"/>
                                              </a:cxn>
                                              <a:cxn ang="0">
                                                <a:pos x="T4" y="T5"/>
                                              </a:cxn>
                                              <a:cxn ang="0">
                                                <a:pos x="T6" y="T7"/>
                                              </a:cxn>
                                              <a:cxn ang="0">
                                                <a:pos x="T8" y="T9"/>
                                              </a:cxn>
                                              <a:cxn ang="0">
                                                <a:pos x="T10" y="T11"/>
                                              </a:cxn>
                                              <a:cxn ang="0">
                                                <a:pos x="T12" y="T13"/>
                                              </a:cxn>
                                              <a:cxn ang="0">
                                                <a:pos x="T14" y="T15"/>
                                              </a:cxn>
                                              <a:cxn ang="0">
                                                <a:pos x="T16" y="T17"/>
                                              </a:cxn>
                                              <a:cxn ang="0">
                                                <a:pos x="T18" y="T19"/>
                                              </a:cxn>
                                              <a:cxn ang="0">
                                                <a:pos x="T20" y="T21"/>
                                              </a:cxn>
                                              <a:cxn ang="0">
                                                <a:pos x="T22" y="T23"/>
                                              </a:cxn>
                                              <a:cxn ang="0">
                                                <a:pos x="T24" y="T25"/>
                                              </a:cxn>
                                              <a:cxn ang="0">
                                                <a:pos x="T26" y="T27"/>
                                              </a:cxn>
                                              <a:cxn ang="0">
                                                <a:pos x="T28" y="T29"/>
                                              </a:cxn>
                                              <a:cxn ang="0">
                                                <a:pos x="T30" y="T31"/>
                                              </a:cxn>
                                              <a:cxn ang="0">
                                                <a:pos x="T32" y="T33"/>
                                              </a:cxn>
                                              <a:cxn ang="0">
                                                <a:pos x="T34" y="T35"/>
                                              </a:cxn>
                                              <a:cxn ang="0">
                                                <a:pos x="T36" y="T37"/>
                                              </a:cxn>
                                              <a:cxn ang="0">
                                                <a:pos x="T38" y="T39"/>
                                              </a:cxn>
                                              <a:cxn ang="0">
                                                <a:pos x="T40" y="T41"/>
                                              </a:cxn>
                                              <a:cxn ang="0">
                                                <a:pos x="T42" y="T43"/>
                                              </a:cxn>
                                              <a:cxn ang="0">
                                                <a:pos x="T44" y="T45"/>
                                              </a:cxn>
                                              <a:cxn ang="0">
                                                <a:pos x="T46" y="T47"/>
                                              </a:cxn>
                                              <a:cxn ang="0">
                                                <a:pos x="T48" y="T49"/>
                                              </a:cxn>
                                              <a:cxn ang="0">
                                                <a:pos x="T50" y="T51"/>
                                              </a:cxn>
                                              <a:cxn ang="0">
                                                <a:pos x="T52" y="T53"/>
                                              </a:cxn>
                                              <a:cxn ang="0">
                                                <a:pos x="T54" y="T55"/>
                                              </a:cxn>
                                              <a:cxn ang="0">
                                                <a:pos x="T56" y="T57"/>
                                              </a:cxn>
                                              <a:cxn ang="0">
                                                <a:pos x="T58" y="T59"/>
                                              </a:cxn>
                                              <a:cxn ang="0">
                                                <a:pos x="T60" y="T61"/>
                                              </a:cxn>
                                              <a:cxn ang="0">
                                                <a:pos x="T62" y="T63"/>
                                              </a:cxn>
                                              <a:cxn ang="0">
                                                <a:pos x="T64" y="T65"/>
                                              </a:cxn>
                                              <a:cxn ang="0">
                                                <a:pos x="T66" y="T67"/>
                                              </a:cxn>
                                              <a:cxn ang="0">
                                                <a:pos x="T68" y="T69"/>
                                              </a:cxn>
                                              <a:cxn ang="0">
                                                <a:pos x="T70" y="T71"/>
                                              </a:cxn>
                                              <a:cxn ang="0">
                                                <a:pos x="T72" y="T73"/>
                                              </a:cxn>
                                              <a:cxn ang="0">
                                                <a:pos x="T74" y="T75"/>
                                              </a:cxn>
                                              <a:cxn ang="0">
                                                <a:pos x="T76" y="T77"/>
                                              </a:cxn>
                                              <a:cxn ang="0">
                                                <a:pos x="T78" y="T79"/>
                                              </a:cxn>
                                              <a:cxn ang="0">
                                                <a:pos x="T80" y="T81"/>
                                              </a:cxn>
                                              <a:cxn ang="0">
                                                <a:pos x="T82" y="T83"/>
                                              </a:cxn>
                                              <a:cxn ang="0">
                                                <a:pos x="T84" y="T85"/>
                                              </a:cxn>
                                              <a:cxn ang="0">
                                                <a:pos x="T86" y="T87"/>
                                              </a:cxn>
                                              <a:cxn ang="0">
                                                <a:pos x="T88" y="T89"/>
                                              </a:cxn>
                                              <a:cxn ang="0">
                                                <a:pos x="T90" y="T91"/>
                                              </a:cxn>
                                            </a:cxnLst>
                                            <a:rect l="0" t="0" r="r" b="b"/>
                                            <a:pathLst>
                                              <a:path w="298" h="330">
                                                <a:moveTo>
                                                  <a:pt x="98" y="240"/>
                                                </a:moveTo>
                                                <a:lnTo>
                                                  <a:pt x="87" y="223"/>
                                                </a:lnTo>
                                                <a:lnTo>
                                                  <a:pt x="79" y="202"/>
                                                </a:lnTo>
                                                <a:lnTo>
                                                  <a:pt x="76" y="178"/>
                                                </a:lnTo>
                                                <a:lnTo>
                                                  <a:pt x="81" y="124"/>
                                                </a:lnTo>
                                                <a:lnTo>
                                                  <a:pt x="88" y="101"/>
                                                </a:lnTo>
                                                <a:lnTo>
                                                  <a:pt x="100" y="9"/>
                                                </a:lnTo>
                                                <a:lnTo>
                                                  <a:pt x="80" y="17"/>
                                                </a:lnTo>
                                                <a:lnTo>
                                                  <a:pt x="62" y="29"/>
                                                </a:lnTo>
                                                <a:lnTo>
                                                  <a:pt x="46" y="42"/>
                                                </a:lnTo>
                                                <a:lnTo>
                                                  <a:pt x="33" y="58"/>
                                                </a:lnTo>
                                                <a:lnTo>
                                                  <a:pt x="21" y="76"/>
                                                </a:lnTo>
                                                <a:lnTo>
                                                  <a:pt x="12" y="96"/>
                                                </a:lnTo>
                                                <a:lnTo>
                                                  <a:pt x="5" y="118"/>
                                                </a:lnTo>
                                                <a:lnTo>
                                                  <a:pt x="1" y="142"/>
                                                </a:lnTo>
                                                <a:lnTo>
                                                  <a:pt x="0" y="167"/>
                                                </a:lnTo>
                                                <a:lnTo>
                                                  <a:pt x="0" y="181"/>
                                                </a:lnTo>
                                                <a:lnTo>
                                                  <a:pt x="3" y="206"/>
                                                </a:lnTo>
                                                <a:lnTo>
                                                  <a:pt x="8" y="228"/>
                                                </a:lnTo>
                                                <a:lnTo>
                                                  <a:pt x="16" y="249"/>
                                                </a:lnTo>
                                                <a:lnTo>
                                                  <a:pt x="27" y="267"/>
                                                </a:lnTo>
                                                <a:lnTo>
                                                  <a:pt x="40" y="283"/>
                                                </a:lnTo>
                                                <a:lnTo>
                                                  <a:pt x="55" y="297"/>
                                                </a:lnTo>
                                                <a:lnTo>
                                                  <a:pt x="72" y="308"/>
                                                </a:lnTo>
                                                <a:lnTo>
                                                  <a:pt x="92" y="317"/>
                                                </a:lnTo>
                                                <a:lnTo>
                                                  <a:pt x="114" y="324"/>
                                                </a:lnTo>
                                                <a:lnTo>
                                                  <a:pt x="138" y="328"/>
                                                </a:lnTo>
                                                <a:lnTo>
                                                  <a:pt x="164" y="329"/>
                                                </a:lnTo>
                                                <a:lnTo>
                                                  <a:pt x="166" y="329"/>
                                                </a:lnTo>
                                                <a:lnTo>
                                                  <a:pt x="187" y="328"/>
                                                </a:lnTo>
                                                <a:lnTo>
                                                  <a:pt x="207" y="326"/>
                                                </a:lnTo>
                                                <a:lnTo>
                                                  <a:pt x="225" y="322"/>
                                                </a:lnTo>
                                                <a:lnTo>
                                                  <a:pt x="244" y="316"/>
                                                </a:lnTo>
                                                <a:lnTo>
                                                  <a:pt x="262" y="308"/>
                                                </a:lnTo>
                                                <a:lnTo>
                                                  <a:pt x="281" y="298"/>
                                                </a:lnTo>
                                                <a:lnTo>
                                                  <a:pt x="281" y="233"/>
                                                </a:lnTo>
                                                <a:lnTo>
                                                  <a:pt x="272" y="239"/>
                                                </a:lnTo>
                                                <a:lnTo>
                                                  <a:pt x="254" y="249"/>
                                                </a:lnTo>
                                                <a:lnTo>
                                                  <a:pt x="236" y="257"/>
                                                </a:lnTo>
                                                <a:lnTo>
                                                  <a:pt x="217" y="263"/>
                                                </a:lnTo>
                                                <a:lnTo>
                                                  <a:pt x="197" y="266"/>
                                                </a:lnTo>
                                                <a:lnTo>
                                                  <a:pt x="176" y="267"/>
                                                </a:lnTo>
                                                <a:lnTo>
                                                  <a:pt x="156" y="266"/>
                                                </a:lnTo>
                                                <a:lnTo>
                                                  <a:pt x="133" y="261"/>
                                                </a:lnTo>
                                                <a:lnTo>
                                                  <a:pt x="113" y="252"/>
                                                </a:lnTo>
                                                <a:lnTo>
                                                  <a:pt x="98" y="240"/>
                                                </a:lnTo>
                                              </a:path>
                                            </a:pathLst>
                                          </a:custGeom>
                                          <a:solidFill>
                                            <a:srgbClr val="9A9A9C"/>
                                          </a:solidFill>
                                          <a:ln>
                                            <a:noFill/>
                                          </a:ln>
                                          <a:extLst>
                                            <a:ext uri="{91240B29-F687-4F45-9708-019B960494DF}">
                                              <a14:hiddenLine xmlns:a14="http://schemas.microsoft.com/office/drawing/2010/main" w="9525">
                                                <a:solidFill>
                                                  <a:srgbClr val="000000"/>
                                                </a:solidFill>
                                                <a:round/>
                                                <a:headEnd/>
                                                <a:tailEnd/>
                                              </a14:hiddenLine>
                                            </a:ext>
                                          </a:extLst>
                                        </wps:spPr>
                                        <wps:bodyPr rot="0" vert="horz" wrap="square" lIns="91440" tIns="45720" rIns="91440" bIns="45720" anchor="t" anchorCtr="0" upright="1">
                                          <a:noAutofit/>
                                        </wps:bodyPr>
                                      </wps:wsp>
                                    </wpg:grpSp>
                                    <wps:wsp>
                                      <wps:cNvPr id="18" name="Freeform 18"/>
                                      <wps:cNvSpPr>
                                        <a:spLocks/>
                                      </wps:cNvSpPr>
                                      <wps:spPr bwMode="auto">
                                        <a:xfrm>
                                          <a:off x="7345" y="861"/>
                                          <a:ext cx="326" cy="477"/>
                                        </a:xfrm>
                                        <a:custGeom>
                                          <a:avLst/>
                                          <a:gdLst>
                                            <a:gd name="T0" fmla="*/ 0 w 326"/>
                                            <a:gd name="T1" fmla="*/ 0 h 477"/>
                                            <a:gd name="T2" fmla="*/ 6 w 326"/>
                                            <a:gd name="T3" fmla="*/ 22 h 477"/>
                                            <a:gd name="T4" fmla="*/ 17 w 326"/>
                                            <a:gd name="T5" fmla="*/ 60 h 477"/>
                                            <a:gd name="T6" fmla="*/ 28 w 326"/>
                                            <a:gd name="T7" fmla="*/ 97 h 477"/>
                                            <a:gd name="T8" fmla="*/ 41 w 326"/>
                                            <a:gd name="T9" fmla="*/ 134 h 477"/>
                                            <a:gd name="T10" fmla="*/ 54 w 326"/>
                                            <a:gd name="T11" fmla="*/ 171 h 477"/>
                                            <a:gd name="T12" fmla="*/ 68 w 326"/>
                                            <a:gd name="T13" fmla="*/ 208 h 477"/>
                                            <a:gd name="T14" fmla="*/ 83 w 326"/>
                                            <a:gd name="T15" fmla="*/ 245 h 477"/>
                                            <a:gd name="T16" fmla="*/ 100 w 326"/>
                                            <a:gd name="T17" fmla="*/ 284 h 477"/>
                                            <a:gd name="T18" fmla="*/ 117 w 326"/>
                                            <a:gd name="T19" fmla="*/ 323 h 477"/>
                                            <a:gd name="T20" fmla="*/ 109 w 326"/>
                                            <a:gd name="T21" fmla="*/ 341 h 477"/>
                                            <a:gd name="T22" fmla="*/ 92 w 326"/>
                                            <a:gd name="T23" fmla="*/ 379 h 477"/>
                                            <a:gd name="T24" fmla="*/ 77 w 326"/>
                                            <a:gd name="T25" fmla="*/ 412 h 477"/>
                                            <a:gd name="T26" fmla="*/ 64 w 326"/>
                                            <a:gd name="T27" fmla="*/ 442 h 477"/>
                                            <a:gd name="T28" fmla="*/ 50 w 326"/>
                                            <a:gd name="T29" fmla="*/ 477 h 477"/>
                                            <a:gd name="T30" fmla="*/ 130 w 326"/>
                                            <a:gd name="T31" fmla="*/ 469 h 477"/>
                                            <a:gd name="T32" fmla="*/ 137 w 326"/>
                                            <a:gd name="T33" fmla="*/ 452 h 477"/>
                                            <a:gd name="T34" fmla="*/ 152 w 326"/>
                                            <a:gd name="T35" fmla="*/ 417 h 477"/>
                                            <a:gd name="T36" fmla="*/ 170 w 326"/>
                                            <a:gd name="T37" fmla="*/ 377 h 477"/>
                                            <a:gd name="T38" fmla="*/ 189 w 326"/>
                                            <a:gd name="T39" fmla="*/ 336 h 477"/>
                                            <a:gd name="T40" fmla="*/ 219 w 326"/>
                                            <a:gd name="T41" fmla="*/ 275 h 477"/>
                                            <a:gd name="T42" fmla="*/ 235 w 326"/>
                                            <a:gd name="T43" fmla="*/ 240 h 477"/>
                                            <a:gd name="T44" fmla="*/ 250 w 326"/>
                                            <a:gd name="T45" fmla="*/ 203 h 477"/>
                                            <a:gd name="T46" fmla="*/ 266 w 326"/>
                                            <a:gd name="T47" fmla="*/ 166 h 477"/>
                                            <a:gd name="T48" fmla="*/ 280 w 326"/>
                                            <a:gd name="T49" fmla="*/ 128 h 477"/>
                                            <a:gd name="T50" fmla="*/ 295 w 326"/>
                                            <a:gd name="T51" fmla="*/ 90 h 477"/>
                                            <a:gd name="T52" fmla="*/ 308 w 326"/>
                                            <a:gd name="T53" fmla="*/ 52 h 477"/>
                                            <a:gd name="T54" fmla="*/ 321 w 326"/>
                                            <a:gd name="T55" fmla="*/ 14 h 477"/>
                                            <a:gd name="T56" fmla="*/ 243 w 326"/>
                                            <a:gd name="T57" fmla="*/ 0 h 477"/>
                                            <a:gd name="T58" fmla="*/ 238 w 326"/>
                                            <a:gd name="T59" fmla="*/ 17 h 477"/>
                                            <a:gd name="T60" fmla="*/ 228 w 326"/>
                                            <a:gd name="T61" fmla="*/ 53 h 477"/>
                                            <a:gd name="T62" fmla="*/ 215 w 326"/>
                                            <a:gd name="T63" fmla="*/ 92 h 477"/>
                                            <a:gd name="T64" fmla="*/ 207 w 326"/>
                                            <a:gd name="T65" fmla="*/ 117 h 477"/>
                                            <a:gd name="T66" fmla="*/ 193 w 326"/>
                                            <a:gd name="T67" fmla="*/ 154 h 477"/>
                                            <a:gd name="T68" fmla="*/ 179 w 326"/>
                                            <a:gd name="T69" fmla="*/ 189 h 477"/>
                                            <a:gd name="T70" fmla="*/ 167 w 326"/>
                                            <a:gd name="T71" fmla="*/ 220 h 477"/>
                                            <a:gd name="T72" fmla="*/ 154 w 326"/>
                                            <a:gd name="T73" fmla="*/ 220 h 477"/>
                                            <a:gd name="T74" fmla="*/ 145 w 326"/>
                                            <a:gd name="T75" fmla="*/ 197 h 477"/>
                                            <a:gd name="T76" fmla="*/ 131 w 326"/>
                                            <a:gd name="T77" fmla="*/ 158 h 477"/>
                                            <a:gd name="T78" fmla="*/ 118 w 326"/>
                                            <a:gd name="T79" fmla="*/ 118 h 477"/>
                                            <a:gd name="T80" fmla="*/ 106 w 326"/>
                                            <a:gd name="T81" fmla="*/ 78 h 477"/>
                                            <a:gd name="T82" fmla="*/ 95 w 326"/>
                                            <a:gd name="T83" fmla="*/ 40 h 477"/>
                                            <a:gd name="T84" fmla="*/ 86 w 326"/>
                                            <a:gd name="T85" fmla="*/ 6 h 477"/>
                                          </a:gdLst>
                                          <a:ahLst/>
                                          <a:cxnLst>
                                            <a:cxn ang="0">
                                              <a:pos x="T0" y="T1"/>
                                            </a:cxn>
                                            <a:cxn ang="0">
                                              <a:pos x="T2" y="T3"/>
                                            </a:cxn>
                                            <a:cxn ang="0">
                                              <a:pos x="T4" y="T5"/>
                                            </a:cxn>
                                            <a:cxn ang="0">
                                              <a:pos x="T6" y="T7"/>
                                            </a:cxn>
                                            <a:cxn ang="0">
                                              <a:pos x="T8" y="T9"/>
                                            </a:cxn>
                                            <a:cxn ang="0">
                                              <a:pos x="T10" y="T11"/>
                                            </a:cxn>
                                            <a:cxn ang="0">
                                              <a:pos x="T12" y="T13"/>
                                            </a:cxn>
                                            <a:cxn ang="0">
                                              <a:pos x="T14" y="T15"/>
                                            </a:cxn>
                                            <a:cxn ang="0">
                                              <a:pos x="T16" y="T17"/>
                                            </a:cxn>
                                            <a:cxn ang="0">
                                              <a:pos x="T18" y="T19"/>
                                            </a:cxn>
                                            <a:cxn ang="0">
                                              <a:pos x="T20" y="T21"/>
                                            </a:cxn>
                                            <a:cxn ang="0">
                                              <a:pos x="T22" y="T23"/>
                                            </a:cxn>
                                            <a:cxn ang="0">
                                              <a:pos x="T24" y="T25"/>
                                            </a:cxn>
                                            <a:cxn ang="0">
                                              <a:pos x="T26" y="T27"/>
                                            </a:cxn>
                                            <a:cxn ang="0">
                                              <a:pos x="T28" y="T29"/>
                                            </a:cxn>
                                            <a:cxn ang="0">
                                              <a:pos x="T30" y="T31"/>
                                            </a:cxn>
                                            <a:cxn ang="0">
                                              <a:pos x="T32" y="T33"/>
                                            </a:cxn>
                                            <a:cxn ang="0">
                                              <a:pos x="T34" y="T35"/>
                                            </a:cxn>
                                            <a:cxn ang="0">
                                              <a:pos x="T36" y="T37"/>
                                            </a:cxn>
                                            <a:cxn ang="0">
                                              <a:pos x="T38" y="T39"/>
                                            </a:cxn>
                                            <a:cxn ang="0">
                                              <a:pos x="T40" y="T41"/>
                                            </a:cxn>
                                            <a:cxn ang="0">
                                              <a:pos x="T42" y="T43"/>
                                            </a:cxn>
                                            <a:cxn ang="0">
                                              <a:pos x="T44" y="T45"/>
                                            </a:cxn>
                                            <a:cxn ang="0">
                                              <a:pos x="T46" y="T47"/>
                                            </a:cxn>
                                            <a:cxn ang="0">
                                              <a:pos x="T48" y="T49"/>
                                            </a:cxn>
                                            <a:cxn ang="0">
                                              <a:pos x="T50" y="T51"/>
                                            </a:cxn>
                                            <a:cxn ang="0">
                                              <a:pos x="T52" y="T53"/>
                                            </a:cxn>
                                            <a:cxn ang="0">
                                              <a:pos x="T54" y="T55"/>
                                            </a:cxn>
                                            <a:cxn ang="0">
                                              <a:pos x="T56" y="T57"/>
                                            </a:cxn>
                                            <a:cxn ang="0">
                                              <a:pos x="T58" y="T59"/>
                                            </a:cxn>
                                            <a:cxn ang="0">
                                              <a:pos x="T60" y="T61"/>
                                            </a:cxn>
                                            <a:cxn ang="0">
                                              <a:pos x="T62" y="T63"/>
                                            </a:cxn>
                                            <a:cxn ang="0">
                                              <a:pos x="T64" y="T65"/>
                                            </a:cxn>
                                            <a:cxn ang="0">
                                              <a:pos x="T66" y="T67"/>
                                            </a:cxn>
                                            <a:cxn ang="0">
                                              <a:pos x="T68" y="T69"/>
                                            </a:cxn>
                                            <a:cxn ang="0">
                                              <a:pos x="T70" y="T71"/>
                                            </a:cxn>
                                            <a:cxn ang="0">
                                              <a:pos x="T72" y="T73"/>
                                            </a:cxn>
                                            <a:cxn ang="0">
                                              <a:pos x="T74" y="T75"/>
                                            </a:cxn>
                                            <a:cxn ang="0">
                                              <a:pos x="T76" y="T77"/>
                                            </a:cxn>
                                            <a:cxn ang="0">
                                              <a:pos x="T78" y="T79"/>
                                            </a:cxn>
                                            <a:cxn ang="0">
                                              <a:pos x="T80" y="T81"/>
                                            </a:cxn>
                                            <a:cxn ang="0">
                                              <a:pos x="T82" y="T83"/>
                                            </a:cxn>
                                            <a:cxn ang="0">
                                              <a:pos x="T84" y="T85"/>
                                            </a:cxn>
                                          </a:cxnLst>
                                          <a:rect l="0" t="0" r="r" b="b"/>
                                          <a:pathLst>
                                            <a:path w="326" h="477">
                                              <a:moveTo>
                                                <a:pt x="85" y="0"/>
                                              </a:moveTo>
                                              <a:lnTo>
                                                <a:pt x="0" y="0"/>
                                              </a:lnTo>
                                              <a:lnTo>
                                                <a:pt x="1" y="3"/>
                                              </a:lnTo>
                                              <a:lnTo>
                                                <a:pt x="6" y="22"/>
                                              </a:lnTo>
                                              <a:lnTo>
                                                <a:pt x="11" y="41"/>
                                              </a:lnTo>
                                              <a:lnTo>
                                                <a:pt x="17" y="60"/>
                                              </a:lnTo>
                                              <a:lnTo>
                                                <a:pt x="22" y="78"/>
                                              </a:lnTo>
                                              <a:lnTo>
                                                <a:pt x="28" y="97"/>
                                              </a:lnTo>
                                              <a:lnTo>
                                                <a:pt x="34" y="115"/>
                                              </a:lnTo>
                                              <a:lnTo>
                                                <a:pt x="41" y="134"/>
                                              </a:lnTo>
                                              <a:lnTo>
                                                <a:pt x="47" y="152"/>
                                              </a:lnTo>
                                              <a:lnTo>
                                                <a:pt x="54" y="171"/>
                                              </a:lnTo>
                                              <a:lnTo>
                                                <a:pt x="61" y="189"/>
                                              </a:lnTo>
                                              <a:lnTo>
                                                <a:pt x="68" y="208"/>
                                              </a:lnTo>
                                              <a:lnTo>
                                                <a:pt x="76" y="227"/>
                                              </a:lnTo>
                                              <a:lnTo>
                                                <a:pt x="83" y="245"/>
                                              </a:lnTo>
                                              <a:lnTo>
                                                <a:pt x="91" y="265"/>
                                              </a:lnTo>
                                              <a:lnTo>
                                                <a:pt x="100" y="284"/>
                                              </a:lnTo>
                                              <a:lnTo>
                                                <a:pt x="109" y="303"/>
                                              </a:lnTo>
                                              <a:lnTo>
                                                <a:pt x="117" y="323"/>
                                              </a:lnTo>
                                              <a:lnTo>
                                                <a:pt x="110" y="339"/>
                                              </a:lnTo>
                                              <a:lnTo>
                                                <a:pt x="109" y="341"/>
                                              </a:lnTo>
                                              <a:lnTo>
                                                <a:pt x="100" y="362"/>
                                              </a:lnTo>
                                              <a:lnTo>
                                                <a:pt x="92" y="379"/>
                                              </a:lnTo>
                                              <a:lnTo>
                                                <a:pt x="84" y="395"/>
                                              </a:lnTo>
                                              <a:lnTo>
                                                <a:pt x="77" y="412"/>
                                              </a:lnTo>
                                              <a:lnTo>
                                                <a:pt x="68" y="432"/>
                                              </a:lnTo>
                                              <a:lnTo>
                                                <a:pt x="64" y="442"/>
                                              </a:lnTo>
                                              <a:lnTo>
                                                <a:pt x="57" y="459"/>
                                              </a:lnTo>
                                              <a:lnTo>
                                                <a:pt x="50" y="477"/>
                                              </a:lnTo>
                                              <a:lnTo>
                                                <a:pt x="127" y="477"/>
                                              </a:lnTo>
                                              <a:lnTo>
                                                <a:pt x="130" y="469"/>
                                              </a:lnTo>
                                              <a:lnTo>
                                                <a:pt x="131" y="466"/>
                                              </a:lnTo>
                                              <a:lnTo>
                                                <a:pt x="137" y="452"/>
                                              </a:lnTo>
                                              <a:lnTo>
                                                <a:pt x="144" y="435"/>
                                              </a:lnTo>
                                              <a:lnTo>
                                                <a:pt x="152" y="417"/>
                                              </a:lnTo>
                                              <a:lnTo>
                                                <a:pt x="161" y="398"/>
                                              </a:lnTo>
                                              <a:lnTo>
                                                <a:pt x="170" y="377"/>
                                              </a:lnTo>
                                              <a:lnTo>
                                                <a:pt x="179" y="357"/>
                                              </a:lnTo>
                                              <a:lnTo>
                                                <a:pt x="189" y="336"/>
                                              </a:lnTo>
                                              <a:lnTo>
                                                <a:pt x="218" y="277"/>
                                              </a:lnTo>
                                              <a:lnTo>
                                                <a:pt x="219" y="275"/>
                                              </a:lnTo>
                                              <a:lnTo>
                                                <a:pt x="227" y="257"/>
                                              </a:lnTo>
                                              <a:lnTo>
                                                <a:pt x="235" y="240"/>
                                              </a:lnTo>
                                              <a:lnTo>
                                                <a:pt x="242" y="222"/>
                                              </a:lnTo>
                                              <a:lnTo>
                                                <a:pt x="250" y="203"/>
                                              </a:lnTo>
                                              <a:lnTo>
                                                <a:pt x="258" y="185"/>
                                              </a:lnTo>
                                              <a:lnTo>
                                                <a:pt x="266" y="166"/>
                                              </a:lnTo>
                                              <a:lnTo>
                                                <a:pt x="273" y="147"/>
                                              </a:lnTo>
                                              <a:lnTo>
                                                <a:pt x="280" y="128"/>
                                              </a:lnTo>
                                              <a:lnTo>
                                                <a:pt x="288" y="109"/>
                                              </a:lnTo>
                                              <a:lnTo>
                                                <a:pt x="295" y="90"/>
                                              </a:lnTo>
                                              <a:lnTo>
                                                <a:pt x="301" y="71"/>
                                              </a:lnTo>
                                              <a:lnTo>
                                                <a:pt x="308" y="52"/>
                                              </a:lnTo>
                                              <a:lnTo>
                                                <a:pt x="315" y="33"/>
                                              </a:lnTo>
                                              <a:lnTo>
                                                <a:pt x="321" y="14"/>
                                              </a:lnTo>
                                              <a:lnTo>
                                                <a:pt x="326" y="0"/>
                                              </a:lnTo>
                                              <a:lnTo>
                                                <a:pt x="243" y="0"/>
                                              </a:lnTo>
                                              <a:lnTo>
                                                <a:pt x="241" y="6"/>
                                              </a:lnTo>
                                              <a:lnTo>
                                                <a:pt x="238" y="17"/>
                                              </a:lnTo>
                                              <a:lnTo>
                                                <a:pt x="233" y="35"/>
                                              </a:lnTo>
                                              <a:lnTo>
                                                <a:pt x="228" y="53"/>
                                              </a:lnTo>
                                              <a:lnTo>
                                                <a:pt x="222" y="72"/>
                                              </a:lnTo>
                                              <a:lnTo>
                                                <a:pt x="215" y="92"/>
                                              </a:lnTo>
                                              <a:lnTo>
                                                <a:pt x="208" y="114"/>
                                              </a:lnTo>
                                              <a:lnTo>
                                                <a:pt x="207" y="117"/>
                                              </a:lnTo>
                                              <a:lnTo>
                                                <a:pt x="200" y="137"/>
                                              </a:lnTo>
                                              <a:lnTo>
                                                <a:pt x="193" y="154"/>
                                              </a:lnTo>
                                              <a:lnTo>
                                                <a:pt x="187" y="171"/>
                                              </a:lnTo>
                                              <a:lnTo>
                                                <a:pt x="179" y="189"/>
                                              </a:lnTo>
                                              <a:lnTo>
                                                <a:pt x="170" y="210"/>
                                              </a:lnTo>
                                              <a:lnTo>
                                                <a:pt x="167" y="220"/>
                                              </a:lnTo>
                                              <a:lnTo>
                                                <a:pt x="160" y="255"/>
                                              </a:lnTo>
                                              <a:lnTo>
                                                <a:pt x="154" y="220"/>
                                              </a:lnTo>
                                              <a:lnTo>
                                                <a:pt x="150" y="209"/>
                                              </a:lnTo>
                                              <a:lnTo>
                                                <a:pt x="145" y="197"/>
                                              </a:lnTo>
                                              <a:lnTo>
                                                <a:pt x="138" y="178"/>
                                              </a:lnTo>
                                              <a:lnTo>
                                                <a:pt x="131" y="158"/>
                                              </a:lnTo>
                                              <a:lnTo>
                                                <a:pt x="125" y="138"/>
                                              </a:lnTo>
                                              <a:lnTo>
                                                <a:pt x="118" y="118"/>
                                              </a:lnTo>
                                              <a:lnTo>
                                                <a:pt x="112" y="97"/>
                                              </a:lnTo>
                                              <a:lnTo>
                                                <a:pt x="106" y="78"/>
                                              </a:lnTo>
                                              <a:lnTo>
                                                <a:pt x="100" y="58"/>
                                              </a:lnTo>
                                              <a:lnTo>
                                                <a:pt x="95" y="40"/>
                                              </a:lnTo>
                                              <a:lnTo>
                                                <a:pt x="90" y="22"/>
                                              </a:lnTo>
                                              <a:lnTo>
                                                <a:pt x="86" y="6"/>
                                              </a:lnTo>
                                              <a:lnTo>
                                                <a:pt x="85" y="0"/>
                                              </a:lnTo>
                                            </a:path>
                                          </a:pathLst>
                                        </a:custGeom>
                                        <a:solidFill>
                                          <a:srgbClr val="9A9A9C"/>
                                        </a:solidFill>
                                        <a:ln>
                                          <a:noFill/>
                                        </a:ln>
                                        <a:extLst>
                                          <a:ext uri="{91240B29-F687-4F45-9708-019B960494DF}">
                                            <a14:hiddenLine xmlns:a14="http://schemas.microsoft.com/office/drawing/2010/main" w="9525">
                                              <a:solidFill>
                                                <a:srgbClr val="000000"/>
                                              </a:solidFill>
                                              <a:round/>
                                              <a:headEnd/>
                                              <a:tailEnd/>
                                            </a14:hiddenLine>
                                          </a:ext>
                                        </a:extLst>
                                      </wps:spPr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  <wps:wsp>
                                      <wps:cNvPr id="19" name="Freeform 19"/>
                                      <wps:cNvSpPr>
                                        <a:spLocks/>
                                      </wps:cNvSpPr>
                                      <wps:spPr bwMode="auto">
                                        <a:xfrm>
                                          <a:off x="6764" y="1343"/>
                                          <a:ext cx="74" cy="105"/>
                                        </a:xfrm>
                                        <a:custGeom>
                                          <a:avLst/>
                                          <a:gdLst>
                                            <a:gd name="T0" fmla="*/ 16 w 74"/>
                                            <a:gd name="T1" fmla="*/ 91 h 105"/>
                                            <a:gd name="T2" fmla="*/ 16 w 74"/>
                                            <a:gd name="T3" fmla="*/ 57 h 105"/>
                                            <a:gd name="T4" fmla="*/ 70 w 74"/>
                                            <a:gd name="T5" fmla="*/ 57 h 105"/>
                                            <a:gd name="T6" fmla="*/ 70 w 74"/>
                                            <a:gd name="T7" fmla="*/ 45 h 105"/>
                                            <a:gd name="T8" fmla="*/ 16 w 74"/>
                                            <a:gd name="T9" fmla="*/ 45 h 105"/>
                                            <a:gd name="T10" fmla="*/ 16 w 74"/>
                                            <a:gd name="T11" fmla="*/ 13 h 105"/>
                                            <a:gd name="T12" fmla="*/ 73 w 74"/>
                                            <a:gd name="T13" fmla="*/ 13 h 105"/>
                                            <a:gd name="T14" fmla="*/ 73 w 74"/>
                                            <a:gd name="T15" fmla="*/ 0 h 105"/>
                                            <a:gd name="T16" fmla="*/ 0 w 74"/>
                                            <a:gd name="T17" fmla="*/ 0 h 105"/>
                                            <a:gd name="T18" fmla="*/ 0 w 74"/>
                                            <a:gd name="T19" fmla="*/ 105 h 105"/>
                                            <a:gd name="T20" fmla="*/ 73 w 74"/>
                                            <a:gd name="T21" fmla="*/ 105 h 105"/>
                                            <a:gd name="T22" fmla="*/ 73 w 74"/>
                                            <a:gd name="T23" fmla="*/ 91 h 105"/>
                                            <a:gd name="T24" fmla="*/ 16 w 74"/>
                                            <a:gd name="T25" fmla="*/ 91 h 105"/>
                                          </a:gdLst>
                                          <a:ahLst/>
                                          <a:cxnLst>
                                            <a:cxn ang="0">
                                              <a:pos x="T0" y="T1"/>
                                            </a:cxn>
                                            <a:cxn ang="0">
                                              <a:pos x="T2" y="T3"/>
                                            </a:cxn>
                                            <a:cxn ang="0">
                                              <a:pos x="T4" y="T5"/>
                                            </a:cxn>
                                            <a:cxn ang="0">
                                              <a:pos x="T6" y="T7"/>
                                            </a:cxn>
                                            <a:cxn ang="0">
                                              <a:pos x="T8" y="T9"/>
                                            </a:cxn>
                                            <a:cxn ang="0">
                                              <a:pos x="T10" y="T11"/>
                                            </a:cxn>
                                            <a:cxn ang="0">
                                              <a:pos x="T12" y="T13"/>
                                            </a:cxn>
                                            <a:cxn ang="0">
                                              <a:pos x="T14" y="T15"/>
                                            </a:cxn>
                                            <a:cxn ang="0">
                                              <a:pos x="T16" y="T17"/>
                                            </a:cxn>
                                            <a:cxn ang="0">
                                              <a:pos x="T18" y="T19"/>
                                            </a:cxn>
                                            <a:cxn ang="0">
                                              <a:pos x="T20" y="T21"/>
                                            </a:cxn>
                                            <a:cxn ang="0">
                                              <a:pos x="T22" y="T23"/>
                                            </a:cxn>
                                            <a:cxn ang="0">
                                              <a:pos x="T24" y="T25"/>
                                            </a:cxn>
                                          </a:cxnLst>
                                          <a:rect l="0" t="0" r="r" b="b"/>
                                          <a:pathLst>
                                            <a:path w="74" h="105">
                                              <a:moveTo>
                                                <a:pt x="16" y="91"/>
                                              </a:moveTo>
                                              <a:lnTo>
                                                <a:pt x="16" y="57"/>
                                              </a:lnTo>
                                              <a:lnTo>
                                                <a:pt x="70" y="57"/>
                                              </a:lnTo>
                                              <a:lnTo>
                                                <a:pt x="70" y="45"/>
                                              </a:lnTo>
                                              <a:lnTo>
                                                <a:pt x="16" y="45"/>
                                              </a:lnTo>
                                              <a:lnTo>
                                                <a:pt x="16" y="13"/>
                                              </a:lnTo>
                                              <a:lnTo>
                                                <a:pt x="73" y="13"/>
                                              </a:lnTo>
                                              <a:lnTo>
                                                <a:pt x="73" y="0"/>
                                              </a:lnTo>
                                              <a:lnTo>
                                                <a:pt x="0" y="0"/>
                                              </a:lnTo>
                                              <a:lnTo>
                                                <a:pt x="0" y="105"/>
                                              </a:lnTo>
                                              <a:lnTo>
                                                <a:pt x="73" y="105"/>
                                              </a:lnTo>
                                              <a:lnTo>
                                                <a:pt x="73" y="91"/>
                                              </a:lnTo>
                                              <a:lnTo>
                                                <a:pt x="16" y="91"/>
                                              </a:lnTo>
                                            </a:path>
                                          </a:pathLst>
                                        </a:custGeom>
                                        <a:solidFill>
                                          <a:srgbClr val="B5DC10"/>
                                        </a:solidFill>
                                        <a:ln>
                                          <a:noFill/>
                                        </a:ln>
                                        <a:extLst>
                                          <a:ext uri="{91240B29-F687-4F45-9708-019B960494DF}">
                                            <a14:hiddenLine xmlns:a14="http://schemas.microsoft.com/office/drawing/2010/main" w="9525">
                                              <a:solidFill>
                                                <a:srgbClr val="000000"/>
                                              </a:solidFill>
                                              <a:round/>
                                              <a:headEnd/>
                                              <a:tailEnd/>
                                            </a14:hiddenLine>
                                          </a:ext>
                                        </a:extLst>
                                      </wps:spPr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  <wps:wsp>
                                      <wps:cNvPr id="20" name="Freeform 20"/>
                                      <wps:cNvSpPr>
                                        <a:spLocks/>
                                      </wps:cNvSpPr>
                                      <wps:spPr bwMode="auto">
                                        <a:xfrm>
                                          <a:off x="6853" y="1374"/>
                                          <a:ext cx="72" cy="74"/>
                                        </a:xfrm>
                                        <a:custGeom>
                                          <a:avLst/>
                                          <a:gdLst>
                                            <a:gd name="T0" fmla="*/ 0 w 72"/>
                                            <a:gd name="T1" fmla="*/ 73 h 74"/>
                                            <a:gd name="T2" fmla="*/ 18 w 72"/>
                                            <a:gd name="T3" fmla="*/ 73 h 74"/>
                                            <a:gd name="T4" fmla="*/ 36 w 72"/>
                                            <a:gd name="T5" fmla="*/ 45 h 74"/>
                                            <a:gd name="T6" fmla="*/ 54 w 72"/>
                                            <a:gd name="T7" fmla="*/ 73 h 74"/>
                                            <a:gd name="T8" fmla="*/ 72 w 72"/>
                                            <a:gd name="T9" fmla="*/ 73 h 74"/>
                                            <a:gd name="T10" fmla="*/ 45 w 72"/>
                                            <a:gd name="T11" fmla="*/ 34 h 74"/>
                                            <a:gd name="T12" fmla="*/ 69 w 72"/>
                                            <a:gd name="T13" fmla="*/ 0 h 74"/>
                                            <a:gd name="T14" fmla="*/ 51 w 72"/>
                                            <a:gd name="T15" fmla="*/ 0 h 74"/>
                                            <a:gd name="T16" fmla="*/ 36 w 72"/>
                                            <a:gd name="T17" fmla="*/ 25 h 74"/>
                                            <a:gd name="T18" fmla="*/ 21 w 72"/>
                                            <a:gd name="T19" fmla="*/ 0 h 74"/>
                                            <a:gd name="T20" fmla="*/ 2 w 72"/>
                                            <a:gd name="T21" fmla="*/ 0 h 74"/>
                                            <a:gd name="T22" fmla="*/ 26 w 72"/>
                                            <a:gd name="T23" fmla="*/ 35 h 74"/>
                                            <a:gd name="T24" fmla="*/ 0 w 72"/>
                                            <a:gd name="T25" fmla="*/ 73 h 74"/>
                                          </a:gdLst>
                                          <a:ahLst/>
                                          <a:cxnLst>
                                            <a:cxn ang="0">
                                              <a:pos x="T0" y="T1"/>
                                            </a:cxn>
                                            <a:cxn ang="0">
                                              <a:pos x="T2" y="T3"/>
                                            </a:cxn>
                                            <a:cxn ang="0">
                                              <a:pos x="T4" y="T5"/>
                                            </a:cxn>
                                            <a:cxn ang="0">
                                              <a:pos x="T6" y="T7"/>
                                            </a:cxn>
                                            <a:cxn ang="0">
                                              <a:pos x="T8" y="T9"/>
                                            </a:cxn>
                                            <a:cxn ang="0">
                                              <a:pos x="T10" y="T11"/>
                                            </a:cxn>
                                            <a:cxn ang="0">
                                              <a:pos x="T12" y="T13"/>
                                            </a:cxn>
                                            <a:cxn ang="0">
                                              <a:pos x="T14" y="T15"/>
                                            </a:cxn>
                                            <a:cxn ang="0">
                                              <a:pos x="T16" y="T17"/>
                                            </a:cxn>
                                            <a:cxn ang="0">
                                              <a:pos x="T18" y="T19"/>
                                            </a:cxn>
                                            <a:cxn ang="0">
                                              <a:pos x="T20" y="T21"/>
                                            </a:cxn>
                                            <a:cxn ang="0">
                                              <a:pos x="T22" y="T23"/>
                                            </a:cxn>
                                            <a:cxn ang="0">
                                              <a:pos x="T24" y="T25"/>
                                            </a:cxn>
                                          </a:cxnLst>
                                          <a:rect l="0" t="0" r="r" b="b"/>
                                          <a:pathLst>
                                            <a:path w="72" h="74">
                                              <a:moveTo>
                                                <a:pt x="0" y="73"/>
                                              </a:moveTo>
                                              <a:lnTo>
                                                <a:pt x="18" y="73"/>
                                              </a:lnTo>
                                              <a:lnTo>
                                                <a:pt x="36" y="45"/>
                                              </a:lnTo>
                                              <a:lnTo>
                                                <a:pt x="54" y="73"/>
                                              </a:lnTo>
                                              <a:lnTo>
                                                <a:pt x="72" y="73"/>
                                              </a:lnTo>
                                              <a:lnTo>
                                                <a:pt x="45" y="34"/>
                                              </a:lnTo>
                                              <a:lnTo>
                                                <a:pt x="69" y="0"/>
                                              </a:lnTo>
                                              <a:lnTo>
                                                <a:pt x="51" y="0"/>
                                              </a:lnTo>
                                              <a:lnTo>
                                                <a:pt x="36" y="25"/>
                                              </a:lnTo>
                                              <a:lnTo>
                                                <a:pt x="21" y="0"/>
                                              </a:lnTo>
                                              <a:lnTo>
                                                <a:pt x="2" y="0"/>
                                              </a:lnTo>
                                              <a:lnTo>
                                                <a:pt x="26" y="35"/>
                                              </a:lnTo>
                                              <a:lnTo>
                                                <a:pt x="0" y="73"/>
                                              </a:lnTo>
                                            </a:path>
                                          </a:pathLst>
                                        </a:custGeom>
                                        <a:solidFill>
                                          <a:srgbClr val="B5DC10"/>
                                        </a:solidFill>
                                        <a:ln>
                                          <a:noFill/>
                                        </a:ln>
                                        <a:extLst>
                                          <a:ext uri="{91240B29-F687-4F45-9708-019B960494DF}">
                                            <a14:hiddenLine xmlns:a14="http://schemas.microsoft.com/office/drawing/2010/main" w="9525">
                                              <a:solidFill>
                                                <a:srgbClr val="000000"/>
                                              </a:solidFill>
                                              <a:round/>
                                              <a:headEnd/>
                                              <a:tailEnd/>
                                            </a14:hiddenLine>
                                          </a:ext>
                                        </a:extLst>
                                      </wps:spPr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  <wpg:grpSp>
                                      <wpg:cNvPr id="21" name="Group 21"/>
                                      <wpg:cNvGrpSpPr>
                                        <a:grpSpLocks/>
                                      </wpg:cNvGrpSpPr>
                                      <wpg:grpSpPr bwMode="auto">
                                        <a:xfrm>
                                          <a:off x="6944" y="1373"/>
                                          <a:ext cx="71" cy="107"/>
                                          <a:chOff x="6944" y="1373"/>
                                          <a:chExt cx="71" cy="107"/>
                                        </a:xfrm>
                                      </wpg:grpSpPr>
                                      <wps:wsp>
                                        <wps:cNvPr id="22" name="Freeform 22"/>
                                        <wps:cNvSpPr>
                                          <a:spLocks/>
                                        </wps:cNvSpPr>
                                        <wps:spPr bwMode="auto">
                                          <a:xfrm>
                                            <a:off x="6944" y="1373"/>
                                            <a:ext cx="71" cy="107"/>
                                          </a:xfrm>
                                          <a:custGeom>
                                            <a:avLst/>
                                            <a:gdLst>
                                              <a:gd name="T0" fmla="*/ 14 w 71"/>
                                              <a:gd name="T1" fmla="*/ 11 h 107"/>
                                              <a:gd name="T2" fmla="*/ 15 w 71"/>
                                              <a:gd name="T3" fmla="*/ 0 h 107"/>
                                              <a:gd name="T4" fmla="*/ 0 w 71"/>
                                              <a:gd name="T5" fmla="*/ 0 h 107"/>
                                              <a:gd name="T6" fmla="*/ 0 w 71"/>
                                              <a:gd name="T7" fmla="*/ 106 h 107"/>
                                              <a:gd name="T8" fmla="*/ 15 w 71"/>
                                              <a:gd name="T9" fmla="*/ 106 h 107"/>
                                              <a:gd name="T10" fmla="*/ 15 w 71"/>
                                              <a:gd name="T11" fmla="*/ 65 h 107"/>
                                              <a:gd name="T12" fmla="*/ 15 w 71"/>
                                              <a:gd name="T13" fmla="*/ 65 h 107"/>
                                              <a:gd name="T14" fmla="*/ 19 w 71"/>
                                              <a:gd name="T15" fmla="*/ 63 h 107"/>
                                              <a:gd name="T16" fmla="*/ 15 w 71"/>
                                              <a:gd name="T17" fmla="*/ 58 h 107"/>
                                              <a:gd name="T18" fmla="*/ 15 w 71"/>
                                              <a:gd name="T19" fmla="*/ 38 h 107"/>
                                              <a:gd name="T20" fmla="*/ 15 w 71"/>
                                              <a:gd name="T21" fmla="*/ 16 h 107"/>
                                              <a:gd name="T22" fmla="*/ 18 w 71"/>
                                              <a:gd name="T23" fmla="*/ 11 h 107"/>
                                              <a:gd name="T24" fmla="*/ 35 w 71"/>
                                              <a:gd name="T25" fmla="*/ 11 h 107"/>
                                              <a:gd name="T26" fmla="*/ 51 w 71"/>
                                              <a:gd name="T27" fmla="*/ 11 h 107"/>
                                              <a:gd name="T28" fmla="*/ 54 w 71"/>
                                              <a:gd name="T29" fmla="*/ 16 h 107"/>
                                              <a:gd name="T30" fmla="*/ 54 w 71"/>
                                              <a:gd name="T31" fmla="*/ 38 h 107"/>
                                              <a:gd name="T32" fmla="*/ 54 w 71"/>
                                              <a:gd name="T33" fmla="*/ 59 h 107"/>
                                              <a:gd name="T34" fmla="*/ 50 w 71"/>
                                              <a:gd name="T35" fmla="*/ 63 h 107"/>
                                              <a:gd name="T36" fmla="*/ 35 w 71"/>
                                              <a:gd name="T37" fmla="*/ 63 h 107"/>
                                              <a:gd name="T38" fmla="*/ 20 w 71"/>
                                              <a:gd name="T39" fmla="*/ 73 h 107"/>
                                              <a:gd name="T40" fmla="*/ 26 w 71"/>
                                              <a:gd name="T41" fmla="*/ 75 h 107"/>
                                              <a:gd name="T42" fmla="*/ 40 w 71"/>
                                              <a:gd name="T43" fmla="*/ 75 h 107"/>
                                              <a:gd name="T44" fmla="*/ 50 w 71"/>
                                              <a:gd name="T45" fmla="*/ 74 h 107"/>
                                              <a:gd name="T46" fmla="*/ 65 w 71"/>
                                              <a:gd name="T47" fmla="*/ 64 h 107"/>
                                              <a:gd name="T48" fmla="*/ 70 w 71"/>
                                              <a:gd name="T49" fmla="*/ 37 h 107"/>
                                              <a:gd name="T50" fmla="*/ 69 w 71"/>
                                              <a:gd name="T51" fmla="*/ 24 h 107"/>
                                              <a:gd name="T52" fmla="*/ 61 w 71"/>
                                              <a:gd name="T53" fmla="*/ 5 h 107"/>
                                              <a:gd name="T54" fmla="*/ 40 w 71"/>
                                              <a:gd name="T55" fmla="*/ 0 h 107"/>
                                              <a:gd name="T56" fmla="*/ 26 w 71"/>
                                              <a:gd name="T57" fmla="*/ 0 h 107"/>
                                              <a:gd name="T58" fmla="*/ 19 w 71"/>
                                              <a:gd name="T59" fmla="*/ 2 h 107"/>
                                              <a:gd name="T60" fmla="*/ 14 w 71"/>
                                              <a:gd name="T61" fmla="*/ 11 h 107"/>
                                              <a:gd name="T62" fmla="*/ 14 w 71"/>
                                              <a:gd name="T63" fmla="*/ 11 h 107"/>
                                            </a:gdLst>
                                            <a:ahLst/>
                                            <a:cxnLst>
                                              <a:cxn ang="0">
                                                <a:pos x="T0" y="T1"/>
                                              </a:cxn>
                                              <a:cxn ang="0">
                                                <a:pos x="T2" y="T3"/>
                                              </a:cxn>
                                              <a:cxn ang="0">
                                                <a:pos x="T4" y="T5"/>
                                              </a:cxn>
                                              <a:cxn ang="0">
                                                <a:pos x="T6" y="T7"/>
                                              </a:cxn>
                                              <a:cxn ang="0">
                                                <a:pos x="T8" y="T9"/>
                                              </a:cxn>
                                              <a:cxn ang="0">
                                                <a:pos x="T10" y="T11"/>
                                              </a:cxn>
                                              <a:cxn ang="0">
                                                <a:pos x="T12" y="T13"/>
                                              </a:cxn>
                                              <a:cxn ang="0">
                                                <a:pos x="T14" y="T15"/>
                                              </a:cxn>
                                              <a:cxn ang="0">
                                                <a:pos x="T16" y="T17"/>
                                              </a:cxn>
                                              <a:cxn ang="0">
                                                <a:pos x="T18" y="T19"/>
                                              </a:cxn>
                                              <a:cxn ang="0">
                                                <a:pos x="T20" y="T21"/>
                                              </a:cxn>
                                              <a:cxn ang="0">
                                                <a:pos x="T22" y="T23"/>
                                              </a:cxn>
                                              <a:cxn ang="0">
                                                <a:pos x="T24" y="T25"/>
                                              </a:cxn>
                                              <a:cxn ang="0">
                                                <a:pos x="T26" y="T27"/>
                                              </a:cxn>
                                              <a:cxn ang="0">
                                                <a:pos x="T28" y="T29"/>
                                              </a:cxn>
                                              <a:cxn ang="0">
                                                <a:pos x="T30" y="T31"/>
                                              </a:cxn>
                                              <a:cxn ang="0">
                                                <a:pos x="T32" y="T33"/>
                                              </a:cxn>
                                              <a:cxn ang="0">
                                                <a:pos x="T34" y="T35"/>
                                              </a:cxn>
                                              <a:cxn ang="0">
                                                <a:pos x="T36" y="T37"/>
                                              </a:cxn>
                                              <a:cxn ang="0">
                                                <a:pos x="T38" y="T39"/>
                                              </a:cxn>
                                              <a:cxn ang="0">
                                                <a:pos x="T40" y="T41"/>
                                              </a:cxn>
                                              <a:cxn ang="0">
                                                <a:pos x="T42" y="T43"/>
                                              </a:cxn>
                                              <a:cxn ang="0">
                                                <a:pos x="T44" y="T45"/>
                                              </a:cxn>
                                              <a:cxn ang="0">
                                                <a:pos x="T46" y="T47"/>
                                              </a:cxn>
                                              <a:cxn ang="0">
                                                <a:pos x="T48" y="T49"/>
                                              </a:cxn>
                                              <a:cxn ang="0">
                                                <a:pos x="T50" y="T51"/>
                                              </a:cxn>
                                              <a:cxn ang="0">
                                                <a:pos x="T52" y="T53"/>
                                              </a:cxn>
                                              <a:cxn ang="0">
                                                <a:pos x="T54" y="T55"/>
                                              </a:cxn>
                                              <a:cxn ang="0">
                                                <a:pos x="T56" y="T57"/>
                                              </a:cxn>
                                              <a:cxn ang="0">
                                                <a:pos x="T58" y="T59"/>
                                              </a:cxn>
                                              <a:cxn ang="0">
                                                <a:pos x="T60" y="T61"/>
                                              </a:cxn>
                                              <a:cxn ang="0">
                                                <a:pos x="T62" y="T63"/>
                                              </a:cxn>
                                            </a:cxnLst>
                                            <a:rect l="0" t="0" r="r" b="b"/>
                                            <a:pathLst>
                                              <a:path w="71" h="107">
                                                <a:moveTo>
                                                  <a:pt x="14" y="11"/>
                                                </a:moveTo>
                                                <a:lnTo>
                                                  <a:pt x="15" y="0"/>
                                                </a:lnTo>
                                                <a:lnTo>
                                                  <a:pt x="0" y="0"/>
                                                </a:lnTo>
                                                <a:lnTo>
                                                  <a:pt x="0" y="106"/>
                                                </a:lnTo>
                                                <a:lnTo>
                                                  <a:pt x="15" y="106"/>
                                                </a:lnTo>
                                                <a:lnTo>
                                                  <a:pt x="15" y="65"/>
                                                </a:lnTo>
                                                <a:lnTo>
                                                  <a:pt x="19" y="63"/>
                                                </a:lnTo>
                                                <a:lnTo>
                                                  <a:pt x="15" y="58"/>
                                                </a:lnTo>
                                                <a:lnTo>
                                                  <a:pt x="15" y="38"/>
                                                </a:lnTo>
                                                <a:lnTo>
                                                  <a:pt x="15" y="16"/>
                                                </a:lnTo>
                                                <a:lnTo>
                                                  <a:pt x="18" y="11"/>
                                                </a:lnTo>
                                                <a:lnTo>
                                                  <a:pt x="35" y="11"/>
                                                </a:lnTo>
                                                <a:lnTo>
                                                  <a:pt x="51" y="11"/>
                                                </a:lnTo>
                                                <a:lnTo>
                                                  <a:pt x="54" y="16"/>
                                                </a:lnTo>
                                                <a:lnTo>
                                                  <a:pt x="54" y="38"/>
                                                </a:lnTo>
                                                <a:lnTo>
                                                  <a:pt x="54" y="59"/>
                                                </a:lnTo>
                                                <a:lnTo>
                                                  <a:pt x="50" y="63"/>
                                                </a:lnTo>
                                                <a:lnTo>
                                                  <a:pt x="35" y="63"/>
                                                </a:lnTo>
                                                <a:lnTo>
                                                  <a:pt x="20" y="73"/>
                                                </a:lnTo>
                                                <a:lnTo>
                                                  <a:pt x="26" y="75"/>
                                                </a:lnTo>
                                                <a:lnTo>
                                                  <a:pt x="40" y="75"/>
                                                </a:lnTo>
                                                <a:lnTo>
                                                  <a:pt x="50" y="74"/>
                                                </a:lnTo>
                                                <a:lnTo>
                                                  <a:pt x="65" y="64"/>
                                                </a:lnTo>
                                                <a:lnTo>
                                                  <a:pt x="70" y="37"/>
                                                </a:lnTo>
                                                <a:lnTo>
                                                  <a:pt x="69" y="24"/>
                                                </a:lnTo>
                                                <a:lnTo>
                                                  <a:pt x="61" y="5"/>
                                                </a:lnTo>
                                                <a:lnTo>
                                                  <a:pt x="40" y="0"/>
                                                </a:lnTo>
                                                <a:lnTo>
                                                  <a:pt x="26" y="0"/>
                                                </a:lnTo>
                                                <a:lnTo>
                                                  <a:pt x="19" y="2"/>
                                                </a:lnTo>
                                                <a:lnTo>
                                                  <a:pt x="14" y="11"/>
                                                </a:lnTo>
                                              </a:path>
                                            </a:pathLst>
                                          </a:custGeom>
                                          <a:solidFill>
                                            <a:srgbClr val="B5DC10"/>
                                          </a:solidFill>
                                          <a:ln>
                                            <a:noFill/>
                                          </a:ln>
                                          <a:extLst>
                                            <a:ext uri="{91240B29-F687-4F45-9708-019B960494DF}">
                                              <a14:hiddenLine xmlns:a14="http://schemas.microsoft.com/office/drawing/2010/main" w="9525">
                                                <a:solidFill>
                                                  <a:srgbClr val="000000"/>
                                                </a:solidFill>
                                                <a:round/>
                                                <a:headEnd/>
                                                <a:tailEnd/>
                                              </a14:hiddenLine>
                                            </a:ext>
                                          </a:extLst>
                                        </wps:spPr>
                                        <wps:bodyPr rot="0" vert="horz" wrap="square" lIns="91440" tIns="45720" rIns="91440" bIns="45720" anchor="t" anchorCtr="0" upright="1">
                                          <a:noAutofit/>
                                        </wps:bodyPr>
                                      </wps:wsp>
                                      <wps:wsp>
                                        <wps:cNvPr id="23" name="Freeform 23"/>
                                        <wps:cNvSpPr>
                                          <a:spLocks/>
                                        </wps:cNvSpPr>
                                        <wps:spPr bwMode="auto">
                                          <a:xfrm>
                                            <a:off x="6944" y="1373"/>
                                            <a:ext cx="71" cy="107"/>
                                          </a:xfrm>
                                          <a:custGeom>
                                            <a:avLst/>
                                            <a:gdLst>
                                              <a:gd name="T0" fmla="*/ 19 w 71"/>
                                              <a:gd name="T1" fmla="*/ 63 h 107"/>
                                              <a:gd name="T2" fmla="*/ 15 w 71"/>
                                              <a:gd name="T3" fmla="*/ 65 h 107"/>
                                              <a:gd name="T4" fmla="*/ 20 w 71"/>
                                              <a:gd name="T5" fmla="*/ 73 h 107"/>
                                              <a:gd name="T6" fmla="*/ 35 w 71"/>
                                              <a:gd name="T7" fmla="*/ 63 h 107"/>
                                              <a:gd name="T8" fmla="*/ 19 w 71"/>
                                              <a:gd name="T9" fmla="*/ 63 h 107"/>
                                            </a:gdLst>
                                            <a:ahLst/>
                                            <a:cxnLst>
                                              <a:cxn ang="0">
                                                <a:pos x="T0" y="T1"/>
                                              </a:cxn>
                                              <a:cxn ang="0">
                                                <a:pos x="T2" y="T3"/>
                                              </a:cxn>
                                              <a:cxn ang="0">
                                                <a:pos x="T4" y="T5"/>
                                              </a:cxn>
                                              <a:cxn ang="0">
                                                <a:pos x="T6" y="T7"/>
                                              </a:cxn>
                                              <a:cxn ang="0">
                                                <a:pos x="T8" y="T9"/>
                                              </a:cxn>
                                            </a:cxnLst>
                                            <a:rect l="0" t="0" r="r" b="b"/>
                                            <a:pathLst>
                                              <a:path w="71" h="107">
                                                <a:moveTo>
                                                  <a:pt x="19" y="63"/>
                                                </a:moveTo>
                                                <a:lnTo>
                                                  <a:pt x="15" y="65"/>
                                                </a:lnTo>
                                                <a:lnTo>
                                                  <a:pt x="20" y="73"/>
                                                </a:lnTo>
                                                <a:lnTo>
                                                  <a:pt x="35" y="63"/>
                                                </a:lnTo>
                                                <a:lnTo>
                                                  <a:pt x="19" y="63"/>
                                                </a:lnTo>
                                              </a:path>
                                            </a:pathLst>
                                          </a:custGeom>
                                          <a:solidFill>
                                            <a:srgbClr val="CBD300"/>
                                          </a:solidFill>
                                          <a:ln>
                                            <a:noFill/>
                                          </a:ln>
                                          <a:extLst>
                                            <a:ext uri="{91240B29-F687-4F45-9708-019B960494DF}">
                                              <a14:hiddenLine xmlns:a14="http://schemas.microsoft.com/office/drawing/2010/main" w="9525">
                                                <a:solidFill>
                                                  <a:srgbClr val="000000"/>
                                                </a:solidFill>
                                                <a:round/>
                                                <a:headEnd/>
                                                <a:tailEnd/>
                                              </a14:hiddenLine>
                                            </a:ext>
                                          </a:extLst>
                                        </wps:spPr>
                                        <wps:bodyPr rot="0" vert="horz" wrap="square" lIns="91440" tIns="45720" rIns="91440" bIns="45720" anchor="t" anchorCtr="0" upright="1">
                                          <a:noAutofit/>
                                        </wps:bodyPr>
                                      </wps:wsp>
                                    </wpg:grpSp>
                                    <wpg:grpSp>
                                      <wpg:cNvPr id="24" name="Group 24"/>
                                      <wpg:cNvGrpSpPr>
                                        <a:grpSpLocks/>
                                      </wpg:cNvGrpSpPr>
                                      <wpg:grpSpPr bwMode="auto">
                                        <a:xfrm>
                                          <a:off x="7039" y="1373"/>
                                          <a:ext cx="70" cy="76"/>
                                          <a:chOff x="7039" y="1373"/>
                                          <a:chExt cx="70" cy="76"/>
                                        </a:xfrm>
                                      </wpg:grpSpPr>
                                      <wps:wsp>
                                        <wps:cNvPr id="25" name="Freeform 25"/>
                                        <wps:cNvSpPr>
                                          <a:spLocks/>
                                        </wps:cNvSpPr>
                                        <wps:spPr bwMode="auto">
                                          <a:xfrm>
                                            <a:off x="7039" y="1373"/>
                                            <a:ext cx="70" cy="76"/>
                                          </a:xfrm>
                                          <a:custGeom>
                                            <a:avLst/>
                                            <a:gdLst>
                                              <a:gd name="T0" fmla="*/ 54 w 70"/>
                                              <a:gd name="T1" fmla="*/ 19 h 76"/>
                                              <a:gd name="T2" fmla="*/ 54 w 70"/>
                                              <a:gd name="T3" fmla="*/ 20 h 76"/>
                                              <a:gd name="T4" fmla="*/ 54 w 70"/>
                                              <a:gd name="T5" fmla="*/ 30 h 76"/>
                                              <a:gd name="T6" fmla="*/ 15 w 70"/>
                                              <a:gd name="T7" fmla="*/ 30 h 76"/>
                                              <a:gd name="T8" fmla="*/ 15 w 70"/>
                                              <a:gd name="T9" fmla="*/ 13 h 76"/>
                                              <a:gd name="T10" fmla="*/ 18 w 70"/>
                                              <a:gd name="T11" fmla="*/ 11 h 76"/>
                                              <a:gd name="T12" fmla="*/ 35 w 70"/>
                                              <a:gd name="T13" fmla="*/ 11 h 76"/>
                                              <a:gd name="T14" fmla="*/ 35 w 70"/>
                                              <a:gd name="T15" fmla="*/ 0 h 76"/>
                                              <a:gd name="T16" fmla="*/ 19 w 70"/>
                                              <a:gd name="T17" fmla="*/ 1 h 76"/>
                                              <a:gd name="T18" fmla="*/ 3 w 70"/>
                                              <a:gd name="T19" fmla="*/ 11 h 76"/>
                                              <a:gd name="T20" fmla="*/ 0 w 70"/>
                                              <a:gd name="T21" fmla="*/ 37 h 76"/>
                                              <a:gd name="T22" fmla="*/ 1 w 70"/>
                                              <a:gd name="T23" fmla="*/ 55 h 76"/>
                                              <a:gd name="T24" fmla="*/ 11 w 70"/>
                                              <a:gd name="T25" fmla="*/ 71 h 76"/>
                                              <a:gd name="T26" fmla="*/ 35 w 70"/>
                                              <a:gd name="T27" fmla="*/ 75 h 76"/>
                                              <a:gd name="T28" fmla="*/ 35 w 70"/>
                                              <a:gd name="T29" fmla="*/ 75 h 76"/>
                                              <a:gd name="T30" fmla="*/ 62 w 70"/>
                                              <a:gd name="T31" fmla="*/ 71 h 76"/>
                                              <a:gd name="T32" fmla="*/ 69 w 70"/>
                                              <a:gd name="T33" fmla="*/ 54 h 76"/>
                                              <a:gd name="T34" fmla="*/ 69 w 70"/>
                                              <a:gd name="T35" fmla="*/ 51 h 76"/>
                                              <a:gd name="T36" fmla="*/ 54 w 70"/>
                                              <a:gd name="T37" fmla="*/ 51 h 76"/>
                                              <a:gd name="T38" fmla="*/ 54 w 70"/>
                                              <a:gd name="T39" fmla="*/ 62 h 76"/>
                                              <a:gd name="T40" fmla="*/ 51 w 70"/>
                                              <a:gd name="T41" fmla="*/ 64 h 76"/>
                                              <a:gd name="T42" fmla="*/ 35 w 70"/>
                                              <a:gd name="T43" fmla="*/ 64 h 76"/>
                                              <a:gd name="T44" fmla="*/ 24 w 70"/>
                                              <a:gd name="T45" fmla="*/ 64 h 76"/>
                                              <a:gd name="T46" fmla="*/ 19 w 70"/>
                                              <a:gd name="T47" fmla="*/ 62 h 76"/>
                                              <a:gd name="T48" fmla="*/ 17 w 70"/>
                                              <a:gd name="T49" fmla="*/ 58 h 76"/>
                                              <a:gd name="T50" fmla="*/ 16 w 70"/>
                                              <a:gd name="T51" fmla="*/ 54 h 76"/>
                                              <a:gd name="T52" fmla="*/ 15 w 70"/>
                                              <a:gd name="T53" fmla="*/ 49 h 76"/>
                                              <a:gd name="T54" fmla="*/ 15 w 70"/>
                                              <a:gd name="T55" fmla="*/ 42 h 76"/>
                                              <a:gd name="T56" fmla="*/ 15 w 70"/>
                                              <a:gd name="T57" fmla="*/ 40 h 76"/>
                                              <a:gd name="T58" fmla="*/ 69 w 70"/>
                                              <a:gd name="T59" fmla="*/ 40 h 76"/>
                                              <a:gd name="T60" fmla="*/ 69 w 70"/>
                                              <a:gd name="T61" fmla="*/ 25 h 76"/>
                                              <a:gd name="T62" fmla="*/ 69 w 70"/>
                                              <a:gd name="T63" fmla="*/ 21 h 76"/>
                                              <a:gd name="T64" fmla="*/ 67 w 70"/>
                                              <a:gd name="T65" fmla="*/ 16 h 76"/>
                                              <a:gd name="T66" fmla="*/ 64 w 70"/>
                                              <a:gd name="T67" fmla="*/ 3 h 76"/>
                                              <a:gd name="T68" fmla="*/ 56 w 70"/>
                                              <a:gd name="T69" fmla="*/ 0 h 76"/>
                                              <a:gd name="T70" fmla="*/ 54 w 70"/>
                                              <a:gd name="T71" fmla="*/ 19 h 76"/>
                                            </a:gdLst>
                                            <a:ahLst/>
                                            <a:cxnLst>
                                              <a:cxn ang="0">
                                                <a:pos x="T0" y="T1"/>
                                              </a:cxn>
                                              <a:cxn ang="0">
                                                <a:pos x="T2" y="T3"/>
                                              </a:cxn>
                                              <a:cxn ang="0">
                                                <a:pos x="T4" y="T5"/>
                                              </a:cxn>
                                              <a:cxn ang="0">
                                                <a:pos x="T6" y="T7"/>
                                              </a:cxn>
                                              <a:cxn ang="0">
                                                <a:pos x="T8" y="T9"/>
                                              </a:cxn>
                                              <a:cxn ang="0">
                                                <a:pos x="T10" y="T11"/>
                                              </a:cxn>
                                              <a:cxn ang="0">
                                                <a:pos x="T12" y="T13"/>
                                              </a:cxn>
                                              <a:cxn ang="0">
                                                <a:pos x="T14" y="T15"/>
                                              </a:cxn>
                                              <a:cxn ang="0">
                                                <a:pos x="T16" y="T17"/>
                                              </a:cxn>
                                              <a:cxn ang="0">
                                                <a:pos x="T18" y="T19"/>
                                              </a:cxn>
                                              <a:cxn ang="0">
                                                <a:pos x="T20" y="T21"/>
                                              </a:cxn>
                                              <a:cxn ang="0">
                                                <a:pos x="T22" y="T23"/>
                                              </a:cxn>
                                              <a:cxn ang="0">
                                                <a:pos x="T24" y="T25"/>
                                              </a:cxn>
                                              <a:cxn ang="0">
                                                <a:pos x="T26" y="T27"/>
                                              </a:cxn>
                                              <a:cxn ang="0">
                                                <a:pos x="T28" y="T29"/>
                                              </a:cxn>
                                              <a:cxn ang="0">
                                                <a:pos x="T30" y="T31"/>
                                              </a:cxn>
                                              <a:cxn ang="0">
                                                <a:pos x="T32" y="T33"/>
                                              </a:cxn>
                                              <a:cxn ang="0">
                                                <a:pos x="T34" y="T35"/>
                                              </a:cxn>
                                              <a:cxn ang="0">
                                                <a:pos x="T36" y="T37"/>
                                              </a:cxn>
                                              <a:cxn ang="0">
                                                <a:pos x="T38" y="T39"/>
                                              </a:cxn>
                                              <a:cxn ang="0">
                                                <a:pos x="T40" y="T41"/>
                                              </a:cxn>
                                              <a:cxn ang="0">
                                                <a:pos x="T42" y="T43"/>
                                              </a:cxn>
                                              <a:cxn ang="0">
                                                <a:pos x="T44" y="T45"/>
                                              </a:cxn>
                                              <a:cxn ang="0">
                                                <a:pos x="T46" y="T47"/>
                                              </a:cxn>
                                              <a:cxn ang="0">
                                                <a:pos x="T48" y="T49"/>
                                              </a:cxn>
                                              <a:cxn ang="0">
                                                <a:pos x="T50" y="T51"/>
                                              </a:cxn>
                                              <a:cxn ang="0">
                                                <a:pos x="T52" y="T53"/>
                                              </a:cxn>
                                              <a:cxn ang="0">
                                                <a:pos x="T54" y="T55"/>
                                              </a:cxn>
                                              <a:cxn ang="0">
                                                <a:pos x="T56" y="T57"/>
                                              </a:cxn>
                                              <a:cxn ang="0">
                                                <a:pos x="T58" y="T59"/>
                                              </a:cxn>
                                              <a:cxn ang="0">
                                                <a:pos x="T60" y="T61"/>
                                              </a:cxn>
                                              <a:cxn ang="0">
                                                <a:pos x="T62" y="T63"/>
                                              </a:cxn>
                                              <a:cxn ang="0">
                                                <a:pos x="T64" y="T65"/>
                                              </a:cxn>
                                              <a:cxn ang="0">
                                                <a:pos x="T66" y="T67"/>
                                              </a:cxn>
                                              <a:cxn ang="0">
                                                <a:pos x="T68" y="T69"/>
                                              </a:cxn>
                                              <a:cxn ang="0">
                                                <a:pos x="T70" y="T71"/>
                                              </a:cxn>
                                            </a:cxnLst>
                                            <a:rect l="0" t="0" r="r" b="b"/>
                                            <a:pathLst>
                                              <a:path w="70" h="76">
                                                <a:moveTo>
                                                  <a:pt x="54" y="19"/>
                                                </a:moveTo>
                                                <a:lnTo>
                                                  <a:pt x="54" y="20"/>
                                                </a:lnTo>
                                                <a:lnTo>
                                                  <a:pt x="54" y="30"/>
                                                </a:lnTo>
                                                <a:lnTo>
                                                  <a:pt x="15" y="30"/>
                                                </a:lnTo>
                                                <a:lnTo>
                                                  <a:pt x="15" y="13"/>
                                                </a:lnTo>
                                                <a:lnTo>
                                                  <a:pt x="18" y="11"/>
                                                </a:lnTo>
                                                <a:lnTo>
                                                  <a:pt x="35" y="11"/>
                                                </a:lnTo>
                                                <a:lnTo>
                                                  <a:pt x="35" y="0"/>
                                                </a:lnTo>
                                                <a:lnTo>
                                                  <a:pt x="19" y="1"/>
                                                </a:lnTo>
                                                <a:lnTo>
                                                  <a:pt x="3" y="11"/>
                                                </a:lnTo>
                                                <a:lnTo>
                                                  <a:pt x="0" y="37"/>
                                                </a:lnTo>
                                                <a:lnTo>
                                                  <a:pt x="1" y="55"/>
                                                </a:lnTo>
                                                <a:lnTo>
                                                  <a:pt x="11" y="71"/>
                                                </a:lnTo>
                                                <a:lnTo>
                                                  <a:pt x="35" y="75"/>
                                                </a:lnTo>
                                                <a:lnTo>
                                                  <a:pt x="62" y="71"/>
                                                </a:lnTo>
                                                <a:lnTo>
                                                  <a:pt x="69" y="54"/>
                                                </a:lnTo>
                                                <a:lnTo>
                                                  <a:pt x="69" y="51"/>
                                                </a:lnTo>
                                                <a:lnTo>
                                                  <a:pt x="54" y="51"/>
                                                </a:lnTo>
                                                <a:lnTo>
                                                  <a:pt x="54" y="62"/>
                                                </a:lnTo>
                                                <a:lnTo>
                                                  <a:pt x="51" y="64"/>
                                                </a:lnTo>
                                                <a:lnTo>
                                                  <a:pt x="35" y="64"/>
                                                </a:lnTo>
                                                <a:lnTo>
                                                  <a:pt x="24" y="64"/>
                                                </a:lnTo>
                                                <a:lnTo>
                                                  <a:pt x="19" y="62"/>
                                                </a:lnTo>
                                                <a:lnTo>
                                                  <a:pt x="17" y="58"/>
                                                </a:lnTo>
                                                <a:lnTo>
                                                  <a:pt x="16" y="54"/>
                                                </a:lnTo>
                                                <a:lnTo>
                                                  <a:pt x="15" y="49"/>
                                                </a:lnTo>
                                                <a:lnTo>
                                                  <a:pt x="15" y="42"/>
                                                </a:lnTo>
                                                <a:lnTo>
                                                  <a:pt x="15" y="40"/>
                                                </a:lnTo>
                                                <a:lnTo>
                                                  <a:pt x="69" y="40"/>
                                                </a:lnTo>
                                                <a:lnTo>
                                                  <a:pt x="69" y="25"/>
                                                </a:lnTo>
                                                <a:lnTo>
                                                  <a:pt x="69" y="21"/>
                                                </a:lnTo>
                                                <a:lnTo>
                                                  <a:pt x="67" y="16"/>
                                                </a:lnTo>
                                                <a:lnTo>
                                                  <a:pt x="64" y="3"/>
                                                </a:lnTo>
                                                <a:lnTo>
                                                  <a:pt x="56" y="0"/>
                                                </a:lnTo>
                                                <a:lnTo>
                                                  <a:pt x="54" y="19"/>
                                                </a:lnTo>
                                              </a:path>
                                            </a:pathLst>
                                          </a:custGeom>
                                          <a:solidFill>
                                            <a:srgbClr val="B5DC10"/>
                                          </a:solidFill>
                                          <a:ln>
                                            <a:noFill/>
                                          </a:ln>
                                          <a:extLst>
                                            <a:ext uri="{91240B29-F687-4F45-9708-019B960494DF}">
                                              <a14:hiddenLine xmlns:a14="http://schemas.microsoft.com/office/drawing/2010/main" w="9525">
                                                <a:solidFill>
                                                  <a:srgbClr val="000000"/>
                                                </a:solidFill>
                                                <a:round/>
                                                <a:headEnd/>
                                                <a:tailEnd/>
                                              </a14:hiddenLine>
                                            </a:ext>
                                          </a:extLst>
                                        </wps:spPr>
                                        <wps:bodyPr rot="0" vert="horz" wrap="square" lIns="91440" tIns="45720" rIns="91440" bIns="45720" anchor="t" anchorCtr="0" upright="1">
                                          <a:noAutofit/>
                                        </wps:bodyPr>
                                      </wps:wsp>
                                      <wps:wsp>
                                        <wps:cNvPr id="26" name="Freeform 26"/>
                                        <wps:cNvSpPr>
                                          <a:spLocks/>
                                        </wps:cNvSpPr>
                                        <wps:spPr bwMode="auto">
                                          <a:xfrm>
                                            <a:off x="7039" y="1373"/>
                                            <a:ext cx="70" cy="76"/>
                                          </a:xfrm>
                                          <a:custGeom>
                                            <a:avLst/>
                                            <a:gdLst>
                                              <a:gd name="T0" fmla="*/ 56 w 70"/>
                                              <a:gd name="T1" fmla="*/ 0 h 76"/>
                                              <a:gd name="T2" fmla="*/ 35 w 70"/>
                                              <a:gd name="T3" fmla="*/ 0 h 76"/>
                                              <a:gd name="T4" fmla="*/ 35 w 70"/>
                                              <a:gd name="T5" fmla="*/ 11 h 76"/>
                                              <a:gd name="T6" fmla="*/ 46 w 70"/>
                                              <a:gd name="T7" fmla="*/ 11 h 76"/>
                                              <a:gd name="T8" fmla="*/ 50 w 70"/>
                                              <a:gd name="T9" fmla="*/ 12 h 76"/>
                                              <a:gd name="T10" fmla="*/ 52 w 70"/>
                                              <a:gd name="T11" fmla="*/ 16 h 76"/>
                                              <a:gd name="T12" fmla="*/ 54 w 70"/>
                                              <a:gd name="T13" fmla="*/ 19 h 76"/>
                                              <a:gd name="T14" fmla="*/ 56 w 70"/>
                                              <a:gd name="T15" fmla="*/ 0 h 76"/>
                                            </a:gdLst>
                                            <a:ahLst/>
                                            <a:cxnLst>
                                              <a:cxn ang="0">
                                                <a:pos x="T0" y="T1"/>
                                              </a:cxn>
                                              <a:cxn ang="0">
                                                <a:pos x="T2" y="T3"/>
                                              </a:cxn>
                                              <a:cxn ang="0">
                                                <a:pos x="T4" y="T5"/>
                                              </a:cxn>
                                              <a:cxn ang="0">
                                                <a:pos x="T6" y="T7"/>
                                              </a:cxn>
                                              <a:cxn ang="0">
                                                <a:pos x="T8" y="T9"/>
                                              </a:cxn>
                                              <a:cxn ang="0">
                                                <a:pos x="T10" y="T11"/>
                                              </a:cxn>
                                              <a:cxn ang="0">
                                                <a:pos x="T12" y="T13"/>
                                              </a:cxn>
                                              <a:cxn ang="0">
                                                <a:pos x="T14" y="T15"/>
                                              </a:cxn>
                                            </a:cxnLst>
                                            <a:rect l="0" t="0" r="r" b="b"/>
                                            <a:pathLst>
                                              <a:path w="70" h="76">
                                                <a:moveTo>
                                                  <a:pt x="56" y="0"/>
                                                </a:moveTo>
                                                <a:lnTo>
                                                  <a:pt x="35" y="0"/>
                                                </a:lnTo>
                                                <a:lnTo>
                                                  <a:pt x="35" y="11"/>
                                                </a:lnTo>
                                                <a:lnTo>
                                                  <a:pt x="46" y="11"/>
                                                </a:lnTo>
                                                <a:lnTo>
                                                  <a:pt x="50" y="12"/>
                                                </a:lnTo>
                                                <a:lnTo>
                                                  <a:pt x="52" y="16"/>
                                                </a:lnTo>
                                                <a:lnTo>
                                                  <a:pt x="54" y="19"/>
                                                </a:lnTo>
                                                <a:lnTo>
                                                  <a:pt x="56" y="0"/>
                                                </a:lnTo>
                                              </a:path>
                                            </a:pathLst>
                                          </a:custGeom>
                                          <a:solidFill>
                                            <a:srgbClr val="CBD300"/>
                                          </a:solidFill>
                                          <a:ln>
                                            <a:noFill/>
                                          </a:ln>
                                          <a:extLst>
                                            <a:ext uri="{91240B29-F687-4F45-9708-019B960494DF}">
                                              <a14:hiddenLine xmlns:a14="http://schemas.microsoft.com/office/drawing/2010/main" w="9525">
                                                <a:solidFill>
                                                  <a:srgbClr val="000000"/>
                                                </a:solidFill>
                                                <a:round/>
                                                <a:headEnd/>
                                                <a:tailEnd/>
                                              </a14:hiddenLine>
                                            </a:ext>
                                          </a:extLst>
                                        </wps:spPr>
                                        <wps:bodyPr rot="0" vert="horz" wrap="square" lIns="91440" tIns="45720" rIns="91440" bIns="45720" anchor="t" anchorCtr="0" upright="1">
                                          <a:noAutofit/>
                                        </wps:bodyPr>
                                      </wps:wsp>
                                    </wpg:grpSp>
                                    <wps:wsp>
                                      <wps:cNvPr id="27" name="Freeform 27"/>
                                      <wps:cNvSpPr>
                                        <a:spLocks/>
                                      </wps:cNvSpPr>
                                      <wps:spPr bwMode="auto">
                                        <a:xfrm>
                                          <a:off x="7137" y="1373"/>
                                          <a:ext cx="57" cy="75"/>
                                        </a:xfrm>
                                        <a:custGeom>
                                          <a:avLst/>
                                          <a:gdLst>
                                            <a:gd name="T0" fmla="*/ 14 w 57"/>
                                            <a:gd name="T1" fmla="*/ 10 h 75"/>
                                            <a:gd name="T2" fmla="*/ 15 w 57"/>
                                            <a:gd name="T3" fmla="*/ 1 h 75"/>
                                            <a:gd name="T4" fmla="*/ 0 w 57"/>
                                            <a:gd name="T5" fmla="*/ 1 h 75"/>
                                            <a:gd name="T6" fmla="*/ 0 w 57"/>
                                            <a:gd name="T7" fmla="*/ 75 h 75"/>
                                            <a:gd name="T8" fmla="*/ 15 w 57"/>
                                            <a:gd name="T9" fmla="*/ 75 h 75"/>
                                            <a:gd name="T10" fmla="*/ 15 w 57"/>
                                            <a:gd name="T11" fmla="*/ 31 h 75"/>
                                            <a:gd name="T12" fmla="*/ 15 w 57"/>
                                            <a:gd name="T13" fmla="*/ 25 h 75"/>
                                            <a:gd name="T14" fmla="*/ 15 w 57"/>
                                            <a:gd name="T15" fmla="*/ 21 h 75"/>
                                            <a:gd name="T16" fmla="*/ 16 w 57"/>
                                            <a:gd name="T17" fmla="*/ 19 h 75"/>
                                            <a:gd name="T18" fmla="*/ 18 w 57"/>
                                            <a:gd name="T19" fmla="*/ 14 h 75"/>
                                            <a:gd name="T20" fmla="*/ 24 w 57"/>
                                            <a:gd name="T21" fmla="*/ 11 h 75"/>
                                            <a:gd name="T22" fmla="*/ 31 w 57"/>
                                            <a:gd name="T23" fmla="*/ 11 h 75"/>
                                            <a:gd name="T24" fmla="*/ 39 w 57"/>
                                            <a:gd name="T25" fmla="*/ 11 h 75"/>
                                            <a:gd name="T26" fmla="*/ 42 w 57"/>
                                            <a:gd name="T27" fmla="*/ 14 h 75"/>
                                            <a:gd name="T28" fmla="*/ 42 w 57"/>
                                            <a:gd name="T29" fmla="*/ 23 h 75"/>
                                            <a:gd name="T30" fmla="*/ 42 w 57"/>
                                            <a:gd name="T31" fmla="*/ 24 h 75"/>
                                            <a:gd name="T32" fmla="*/ 42 w 57"/>
                                            <a:gd name="T33" fmla="*/ 25 h 75"/>
                                            <a:gd name="T34" fmla="*/ 42 w 57"/>
                                            <a:gd name="T35" fmla="*/ 28 h 75"/>
                                            <a:gd name="T36" fmla="*/ 56 w 57"/>
                                            <a:gd name="T37" fmla="*/ 28 h 75"/>
                                            <a:gd name="T38" fmla="*/ 56 w 57"/>
                                            <a:gd name="T39" fmla="*/ 25 h 75"/>
                                            <a:gd name="T40" fmla="*/ 56 w 57"/>
                                            <a:gd name="T41" fmla="*/ 23 h 75"/>
                                            <a:gd name="T42" fmla="*/ 56 w 57"/>
                                            <a:gd name="T43" fmla="*/ 22 h 75"/>
                                            <a:gd name="T44" fmla="*/ 56 w 57"/>
                                            <a:gd name="T45" fmla="*/ 6 h 75"/>
                                            <a:gd name="T46" fmla="*/ 50 w 57"/>
                                            <a:gd name="T47" fmla="*/ 0 h 75"/>
                                            <a:gd name="T48" fmla="*/ 36 w 57"/>
                                            <a:gd name="T49" fmla="*/ 0 h 75"/>
                                            <a:gd name="T50" fmla="*/ 25 w 57"/>
                                            <a:gd name="T51" fmla="*/ 0 h 75"/>
                                            <a:gd name="T52" fmla="*/ 19 w 57"/>
                                            <a:gd name="T53" fmla="*/ 3 h 75"/>
                                            <a:gd name="T54" fmla="*/ 14 w 57"/>
                                            <a:gd name="T55" fmla="*/ 11 h 75"/>
                                            <a:gd name="T56" fmla="*/ 14 w 57"/>
                                            <a:gd name="T57" fmla="*/ 10 h 75"/>
                                          </a:gdLst>
                                          <a:ahLst/>
                                          <a:cxnLst>
                                            <a:cxn ang="0">
                                              <a:pos x="T0" y="T1"/>
                                            </a:cxn>
                                            <a:cxn ang="0">
                                              <a:pos x="T2" y="T3"/>
                                            </a:cxn>
                                            <a:cxn ang="0">
                                              <a:pos x="T4" y="T5"/>
                                            </a:cxn>
                                            <a:cxn ang="0">
                                              <a:pos x="T6" y="T7"/>
                                            </a:cxn>
                                            <a:cxn ang="0">
                                              <a:pos x="T8" y="T9"/>
                                            </a:cxn>
                                            <a:cxn ang="0">
                                              <a:pos x="T10" y="T11"/>
                                            </a:cxn>
                                            <a:cxn ang="0">
                                              <a:pos x="T12" y="T13"/>
                                            </a:cxn>
                                            <a:cxn ang="0">
                                              <a:pos x="T14" y="T15"/>
                                            </a:cxn>
                                            <a:cxn ang="0">
                                              <a:pos x="T16" y="T17"/>
                                            </a:cxn>
                                            <a:cxn ang="0">
                                              <a:pos x="T18" y="T19"/>
                                            </a:cxn>
                                            <a:cxn ang="0">
                                              <a:pos x="T20" y="T21"/>
                                            </a:cxn>
                                            <a:cxn ang="0">
                                              <a:pos x="T22" y="T23"/>
                                            </a:cxn>
                                            <a:cxn ang="0">
                                              <a:pos x="T24" y="T25"/>
                                            </a:cxn>
                                            <a:cxn ang="0">
                                              <a:pos x="T26" y="T27"/>
                                            </a:cxn>
                                            <a:cxn ang="0">
                                              <a:pos x="T28" y="T29"/>
                                            </a:cxn>
                                            <a:cxn ang="0">
                                              <a:pos x="T30" y="T31"/>
                                            </a:cxn>
                                            <a:cxn ang="0">
                                              <a:pos x="T32" y="T33"/>
                                            </a:cxn>
                                            <a:cxn ang="0">
                                              <a:pos x="T34" y="T35"/>
                                            </a:cxn>
                                            <a:cxn ang="0">
                                              <a:pos x="T36" y="T37"/>
                                            </a:cxn>
                                            <a:cxn ang="0">
                                              <a:pos x="T38" y="T39"/>
                                            </a:cxn>
                                            <a:cxn ang="0">
                                              <a:pos x="T40" y="T41"/>
                                            </a:cxn>
                                            <a:cxn ang="0">
                                              <a:pos x="T42" y="T43"/>
                                            </a:cxn>
                                            <a:cxn ang="0">
                                              <a:pos x="T44" y="T45"/>
                                            </a:cxn>
                                            <a:cxn ang="0">
                                              <a:pos x="T46" y="T47"/>
                                            </a:cxn>
                                            <a:cxn ang="0">
                                              <a:pos x="T48" y="T49"/>
                                            </a:cxn>
                                            <a:cxn ang="0">
                                              <a:pos x="T50" y="T51"/>
                                            </a:cxn>
                                            <a:cxn ang="0">
                                              <a:pos x="T52" y="T53"/>
                                            </a:cxn>
                                            <a:cxn ang="0">
                                              <a:pos x="T54" y="T55"/>
                                            </a:cxn>
                                            <a:cxn ang="0">
                                              <a:pos x="T56" y="T57"/>
                                            </a:cxn>
                                          </a:cxnLst>
                                          <a:rect l="0" t="0" r="r" b="b"/>
                                          <a:pathLst>
                                            <a:path w="57" h="75">
                                              <a:moveTo>
                                                <a:pt x="14" y="10"/>
                                              </a:moveTo>
                                              <a:lnTo>
                                                <a:pt x="15" y="1"/>
                                              </a:lnTo>
                                              <a:lnTo>
                                                <a:pt x="0" y="1"/>
                                              </a:lnTo>
                                              <a:lnTo>
                                                <a:pt x="0" y="75"/>
                                              </a:lnTo>
                                              <a:lnTo>
                                                <a:pt x="15" y="75"/>
                                              </a:lnTo>
                                              <a:lnTo>
                                                <a:pt x="15" y="31"/>
                                              </a:lnTo>
                                              <a:lnTo>
                                                <a:pt x="15" y="25"/>
                                              </a:lnTo>
                                              <a:lnTo>
                                                <a:pt x="15" y="21"/>
                                              </a:lnTo>
                                              <a:lnTo>
                                                <a:pt x="16" y="19"/>
                                              </a:lnTo>
                                              <a:lnTo>
                                                <a:pt x="18" y="14"/>
                                              </a:lnTo>
                                              <a:lnTo>
                                                <a:pt x="24" y="11"/>
                                              </a:lnTo>
                                              <a:lnTo>
                                                <a:pt x="31" y="11"/>
                                              </a:lnTo>
                                              <a:lnTo>
                                                <a:pt x="39" y="11"/>
                                              </a:lnTo>
                                              <a:lnTo>
                                                <a:pt x="42" y="14"/>
                                              </a:lnTo>
                                              <a:lnTo>
                                                <a:pt x="42" y="23"/>
                                              </a:lnTo>
                                              <a:lnTo>
                                                <a:pt x="42" y="24"/>
                                              </a:lnTo>
                                              <a:lnTo>
                                                <a:pt x="42" y="25"/>
                                              </a:lnTo>
                                              <a:lnTo>
                                                <a:pt x="42" y="28"/>
                                              </a:lnTo>
                                              <a:lnTo>
                                                <a:pt x="56" y="28"/>
                                              </a:lnTo>
                                              <a:lnTo>
                                                <a:pt x="56" y="25"/>
                                              </a:lnTo>
                                              <a:lnTo>
                                                <a:pt x="56" y="23"/>
                                              </a:lnTo>
                                              <a:lnTo>
                                                <a:pt x="56" y="22"/>
                                              </a:lnTo>
                                              <a:lnTo>
                                                <a:pt x="56" y="6"/>
                                              </a:lnTo>
                                              <a:lnTo>
                                                <a:pt x="50" y="0"/>
                                              </a:lnTo>
                                              <a:lnTo>
                                                <a:pt x="36" y="0"/>
                                              </a:lnTo>
                                              <a:lnTo>
                                                <a:pt x="25" y="0"/>
                                              </a:lnTo>
                                              <a:lnTo>
                                                <a:pt x="19" y="3"/>
                                              </a:lnTo>
                                              <a:lnTo>
                                                <a:pt x="14" y="11"/>
                                              </a:lnTo>
                                              <a:lnTo>
                                                <a:pt x="14" y="10"/>
                                              </a:lnTo>
                                            </a:path>
                                          </a:pathLst>
                                        </a:custGeom>
                                        <a:solidFill>
                                          <a:srgbClr val="B5DC10"/>
                                        </a:solidFill>
                                        <a:ln>
                                          <a:noFill/>
                                        </a:ln>
                                        <a:extLst>
                                          <a:ext uri="{91240B29-F687-4F45-9708-019B960494DF}">
                                            <a14:hiddenLine xmlns:a14="http://schemas.microsoft.com/office/drawing/2010/main" w="9525">
                                              <a:solidFill>
                                                <a:srgbClr val="000000"/>
                                              </a:solidFill>
                                              <a:round/>
                                              <a:headEnd/>
                                              <a:tailEnd/>
                                            </a14:hiddenLine>
                                          </a:ext>
                                        </a:extLst>
                                      </wps:spPr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  <wps:wsp>
                                      <wps:cNvPr id="28" name="Freeform 28"/>
                                      <wps:cNvSpPr>
                                        <a:spLocks/>
                                      </wps:cNvSpPr>
                                      <wps:spPr bwMode="auto">
                                        <a:xfrm>
                                          <a:off x="7211" y="1357"/>
                                          <a:ext cx="59" cy="92"/>
                                        </a:xfrm>
                                        <a:custGeom>
                                          <a:avLst/>
                                          <a:gdLst>
                                            <a:gd name="T0" fmla="*/ 34 w 59"/>
                                            <a:gd name="T1" fmla="*/ 91 h 92"/>
                                            <a:gd name="T2" fmla="*/ 52 w 59"/>
                                            <a:gd name="T3" fmla="*/ 91 h 92"/>
                                            <a:gd name="T4" fmla="*/ 58 w 59"/>
                                            <a:gd name="T5" fmla="*/ 85 h 92"/>
                                            <a:gd name="T6" fmla="*/ 58 w 59"/>
                                            <a:gd name="T7" fmla="*/ 68 h 92"/>
                                            <a:gd name="T8" fmla="*/ 58 w 59"/>
                                            <a:gd name="T9" fmla="*/ 68 h 92"/>
                                            <a:gd name="T10" fmla="*/ 58 w 59"/>
                                            <a:gd name="T11" fmla="*/ 65 h 92"/>
                                            <a:gd name="T12" fmla="*/ 58 w 59"/>
                                            <a:gd name="T13" fmla="*/ 63 h 92"/>
                                            <a:gd name="T14" fmla="*/ 45 w 59"/>
                                            <a:gd name="T15" fmla="*/ 63 h 92"/>
                                            <a:gd name="T16" fmla="*/ 45 w 59"/>
                                            <a:gd name="T17" fmla="*/ 65 h 92"/>
                                            <a:gd name="T18" fmla="*/ 45 w 59"/>
                                            <a:gd name="T19" fmla="*/ 65 h 92"/>
                                            <a:gd name="T20" fmla="*/ 45 w 59"/>
                                            <a:gd name="T21" fmla="*/ 66 h 92"/>
                                            <a:gd name="T22" fmla="*/ 45 w 59"/>
                                            <a:gd name="T23" fmla="*/ 77 h 92"/>
                                            <a:gd name="T24" fmla="*/ 43 w 59"/>
                                            <a:gd name="T25" fmla="*/ 80 h 92"/>
                                            <a:gd name="T26" fmla="*/ 35 w 59"/>
                                            <a:gd name="T27" fmla="*/ 80 h 92"/>
                                            <a:gd name="T28" fmla="*/ 27 w 59"/>
                                            <a:gd name="T29" fmla="*/ 80 h 92"/>
                                            <a:gd name="T30" fmla="*/ 25 w 59"/>
                                            <a:gd name="T31" fmla="*/ 78 h 92"/>
                                            <a:gd name="T32" fmla="*/ 25 w 59"/>
                                            <a:gd name="T33" fmla="*/ 69 h 92"/>
                                            <a:gd name="T34" fmla="*/ 25 w 59"/>
                                            <a:gd name="T35" fmla="*/ 28 h 92"/>
                                            <a:gd name="T36" fmla="*/ 55 w 59"/>
                                            <a:gd name="T37" fmla="*/ 28 h 92"/>
                                            <a:gd name="T38" fmla="*/ 55 w 59"/>
                                            <a:gd name="T39" fmla="*/ 17 h 92"/>
                                            <a:gd name="T40" fmla="*/ 25 w 59"/>
                                            <a:gd name="T41" fmla="*/ 17 h 92"/>
                                            <a:gd name="T42" fmla="*/ 25 w 59"/>
                                            <a:gd name="T43" fmla="*/ 0 h 92"/>
                                            <a:gd name="T44" fmla="*/ 10 w 59"/>
                                            <a:gd name="T45" fmla="*/ 0 h 92"/>
                                            <a:gd name="T46" fmla="*/ 10 w 59"/>
                                            <a:gd name="T47" fmla="*/ 17 h 92"/>
                                            <a:gd name="T48" fmla="*/ 0 w 59"/>
                                            <a:gd name="T49" fmla="*/ 17 h 92"/>
                                            <a:gd name="T50" fmla="*/ 0 w 59"/>
                                            <a:gd name="T51" fmla="*/ 28 h 92"/>
                                            <a:gd name="T52" fmla="*/ 10 w 59"/>
                                            <a:gd name="T53" fmla="*/ 28 h 92"/>
                                            <a:gd name="T54" fmla="*/ 10 w 59"/>
                                            <a:gd name="T55" fmla="*/ 70 h 92"/>
                                            <a:gd name="T56" fmla="*/ 10 w 59"/>
                                            <a:gd name="T57" fmla="*/ 77 h 92"/>
                                            <a:gd name="T58" fmla="*/ 10 w 59"/>
                                            <a:gd name="T59" fmla="*/ 79 h 92"/>
                                            <a:gd name="T60" fmla="*/ 11 w 59"/>
                                            <a:gd name="T61" fmla="*/ 82 h 92"/>
                                            <a:gd name="T62" fmla="*/ 14 w 59"/>
                                            <a:gd name="T63" fmla="*/ 89 h 92"/>
                                            <a:gd name="T64" fmla="*/ 21 w 59"/>
                                            <a:gd name="T65" fmla="*/ 91 h 92"/>
                                            <a:gd name="T66" fmla="*/ 34 w 59"/>
                                            <a:gd name="T67" fmla="*/ 91 h 92"/>
                                          </a:gdLst>
                                          <a:ahLst/>
                                          <a:cxnLst>
                                            <a:cxn ang="0">
                                              <a:pos x="T0" y="T1"/>
                                            </a:cxn>
                                            <a:cxn ang="0">
                                              <a:pos x="T2" y="T3"/>
                                            </a:cxn>
                                            <a:cxn ang="0">
                                              <a:pos x="T4" y="T5"/>
                                            </a:cxn>
                                            <a:cxn ang="0">
                                              <a:pos x="T6" y="T7"/>
                                            </a:cxn>
                                            <a:cxn ang="0">
                                              <a:pos x="T8" y="T9"/>
                                            </a:cxn>
                                            <a:cxn ang="0">
                                              <a:pos x="T10" y="T11"/>
                                            </a:cxn>
                                            <a:cxn ang="0">
                                              <a:pos x="T12" y="T13"/>
                                            </a:cxn>
                                            <a:cxn ang="0">
                                              <a:pos x="T14" y="T15"/>
                                            </a:cxn>
                                            <a:cxn ang="0">
                                              <a:pos x="T16" y="T17"/>
                                            </a:cxn>
                                            <a:cxn ang="0">
                                              <a:pos x="T18" y="T19"/>
                                            </a:cxn>
                                            <a:cxn ang="0">
                                              <a:pos x="T20" y="T21"/>
                                            </a:cxn>
                                            <a:cxn ang="0">
                                              <a:pos x="T22" y="T23"/>
                                            </a:cxn>
                                            <a:cxn ang="0">
                                              <a:pos x="T24" y="T25"/>
                                            </a:cxn>
                                            <a:cxn ang="0">
                                              <a:pos x="T26" y="T27"/>
                                            </a:cxn>
                                            <a:cxn ang="0">
                                              <a:pos x="T28" y="T29"/>
                                            </a:cxn>
                                            <a:cxn ang="0">
                                              <a:pos x="T30" y="T31"/>
                                            </a:cxn>
                                            <a:cxn ang="0">
                                              <a:pos x="T32" y="T33"/>
                                            </a:cxn>
                                            <a:cxn ang="0">
                                              <a:pos x="T34" y="T35"/>
                                            </a:cxn>
                                            <a:cxn ang="0">
                                              <a:pos x="T36" y="T37"/>
                                            </a:cxn>
                                            <a:cxn ang="0">
                                              <a:pos x="T38" y="T39"/>
                                            </a:cxn>
                                            <a:cxn ang="0">
                                              <a:pos x="T40" y="T41"/>
                                            </a:cxn>
                                            <a:cxn ang="0">
                                              <a:pos x="T42" y="T43"/>
                                            </a:cxn>
                                            <a:cxn ang="0">
                                              <a:pos x="T44" y="T45"/>
                                            </a:cxn>
                                            <a:cxn ang="0">
                                              <a:pos x="T46" y="T47"/>
                                            </a:cxn>
                                            <a:cxn ang="0">
                                              <a:pos x="T48" y="T49"/>
                                            </a:cxn>
                                            <a:cxn ang="0">
                                              <a:pos x="T50" y="T51"/>
                                            </a:cxn>
                                            <a:cxn ang="0">
                                              <a:pos x="T52" y="T53"/>
                                            </a:cxn>
                                            <a:cxn ang="0">
                                              <a:pos x="T54" y="T55"/>
                                            </a:cxn>
                                            <a:cxn ang="0">
                                              <a:pos x="T56" y="T57"/>
                                            </a:cxn>
                                            <a:cxn ang="0">
                                              <a:pos x="T58" y="T59"/>
                                            </a:cxn>
                                            <a:cxn ang="0">
                                              <a:pos x="T60" y="T61"/>
                                            </a:cxn>
                                            <a:cxn ang="0">
                                              <a:pos x="T62" y="T63"/>
                                            </a:cxn>
                                            <a:cxn ang="0">
                                              <a:pos x="T64" y="T65"/>
                                            </a:cxn>
                                            <a:cxn ang="0">
                                              <a:pos x="T66" y="T67"/>
                                            </a:cxn>
                                          </a:cxnLst>
                                          <a:rect l="0" t="0" r="r" b="b"/>
                                          <a:pathLst>
                                            <a:path w="59" h="92">
                                              <a:moveTo>
                                                <a:pt x="34" y="91"/>
                                              </a:moveTo>
                                              <a:lnTo>
                                                <a:pt x="52" y="91"/>
                                              </a:lnTo>
                                              <a:lnTo>
                                                <a:pt x="58" y="85"/>
                                              </a:lnTo>
                                              <a:lnTo>
                                                <a:pt x="58" y="68"/>
                                              </a:lnTo>
                                              <a:lnTo>
                                                <a:pt x="58" y="65"/>
                                              </a:lnTo>
                                              <a:lnTo>
                                                <a:pt x="58" y="63"/>
                                              </a:lnTo>
                                              <a:lnTo>
                                                <a:pt x="45" y="63"/>
                                              </a:lnTo>
                                              <a:lnTo>
                                                <a:pt x="45" y="65"/>
                                              </a:lnTo>
                                              <a:lnTo>
                                                <a:pt x="45" y="66"/>
                                              </a:lnTo>
                                              <a:lnTo>
                                                <a:pt x="45" y="77"/>
                                              </a:lnTo>
                                              <a:lnTo>
                                                <a:pt x="43" y="80"/>
                                              </a:lnTo>
                                              <a:lnTo>
                                                <a:pt x="35" y="80"/>
                                              </a:lnTo>
                                              <a:lnTo>
                                                <a:pt x="27" y="80"/>
                                              </a:lnTo>
                                              <a:lnTo>
                                                <a:pt x="25" y="78"/>
                                              </a:lnTo>
                                              <a:lnTo>
                                                <a:pt x="25" y="69"/>
                                              </a:lnTo>
                                              <a:lnTo>
                                                <a:pt x="25" y="28"/>
                                              </a:lnTo>
                                              <a:lnTo>
                                                <a:pt x="55" y="28"/>
                                              </a:lnTo>
                                              <a:lnTo>
                                                <a:pt x="55" y="17"/>
                                              </a:lnTo>
                                              <a:lnTo>
                                                <a:pt x="25" y="17"/>
                                              </a:lnTo>
                                              <a:lnTo>
                                                <a:pt x="25" y="0"/>
                                              </a:lnTo>
                                              <a:lnTo>
                                                <a:pt x="10" y="0"/>
                                              </a:lnTo>
                                              <a:lnTo>
                                                <a:pt x="10" y="17"/>
                                              </a:lnTo>
                                              <a:lnTo>
                                                <a:pt x="0" y="17"/>
                                              </a:lnTo>
                                              <a:lnTo>
                                                <a:pt x="0" y="28"/>
                                              </a:lnTo>
                                              <a:lnTo>
                                                <a:pt x="10" y="28"/>
                                              </a:lnTo>
                                              <a:lnTo>
                                                <a:pt x="10" y="70"/>
                                              </a:lnTo>
                                              <a:lnTo>
                                                <a:pt x="10" y="77"/>
                                              </a:lnTo>
                                              <a:lnTo>
                                                <a:pt x="10" y="79"/>
                                              </a:lnTo>
                                              <a:lnTo>
                                                <a:pt x="11" y="82"/>
                                              </a:lnTo>
                                              <a:lnTo>
                                                <a:pt x="14" y="89"/>
                                              </a:lnTo>
                                              <a:lnTo>
                                                <a:pt x="21" y="91"/>
                                              </a:lnTo>
                                              <a:lnTo>
                                                <a:pt x="34" y="91"/>
                                              </a:lnTo>
                                            </a:path>
                                          </a:pathLst>
                                        </a:custGeom>
                                        <a:solidFill>
                                          <a:srgbClr val="B5DC10"/>
                                        </a:solidFill>
                                        <a:ln>
                                          <a:noFill/>
                                        </a:ln>
                                        <a:extLst>
                                          <a:ext uri="{91240B29-F687-4F45-9708-019B960494DF}">
                                            <a14:hiddenLine xmlns:a14="http://schemas.microsoft.com/office/drawing/2010/main" w="9525">
                                              <a:solidFill>
                                                <a:srgbClr val="000000"/>
                                              </a:solidFill>
                                              <a:round/>
                                              <a:headEnd/>
                                              <a:tailEnd/>
                                            </a14:hiddenLine>
                                          </a:ext>
                                        </a:extLst>
                                      </wps:spPr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  <wps:wsp>
                                      <wps:cNvPr id="29" name="Freeform 29"/>
                                      <wps:cNvSpPr>
                                        <a:spLocks/>
                                      </wps:cNvSpPr>
                                      <wps:spPr bwMode="auto">
                                        <a:xfrm>
                                          <a:off x="7286" y="1373"/>
                                          <a:ext cx="69" cy="76"/>
                                        </a:xfrm>
                                        <a:custGeom>
                                          <a:avLst/>
                                          <a:gdLst>
                                            <a:gd name="T0" fmla="*/ 33 w 69"/>
                                            <a:gd name="T1" fmla="*/ 65 h 76"/>
                                            <a:gd name="T2" fmla="*/ 26 w 69"/>
                                            <a:gd name="T3" fmla="*/ 65 h 76"/>
                                            <a:gd name="T4" fmla="*/ 21 w 69"/>
                                            <a:gd name="T5" fmla="*/ 64 h 76"/>
                                            <a:gd name="T6" fmla="*/ 19 w 69"/>
                                            <a:gd name="T7" fmla="*/ 63 h 76"/>
                                            <a:gd name="T8" fmla="*/ 16 w 69"/>
                                            <a:gd name="T9" fmla="*/ 62 h 76"/>
                                            <a:gd name="T10" fmla="*/ 15 w 69"/>
                                            <a:gd name="T11" fmla="*/ 58 h 76"/>
                                            <a:gd name="T12" fmla="*/ 15 w 69"/>
                                            <a:gd name="T13" fmla="*/ 54 h 76"/>
                                            <a:gd name="T14" fmla="*/ 15 w 69"/>
                                            <a:gd name="T15" fmla="*/ 53 h 76"/>
                                            <a:gd name="T16" fmla="*/ 15 w 69"/>
                                            <a:gd name="T17" fmla="*/ 52 h 76"/>
                                            <a:gd name="T18" fmla="*/ 15 w 69"/>
                                            <a:gd name="T19" fmla="*/ 51 h 76"/>
                                            <a:gd name="T20" fmla="*/ 0 w 69"/>
                                            <a:gd name="T21" fmla="*/ 51 h 76"/>
                                            <a:gd name="T22" fmla="*/ 0 w 69"/>
                                            <a:gd name="T23" fmla="*/ 54 h 76"/>
                                            <a:gd name="T24" fmla="*/ 0 w 69"/>
                                            <a:gd name="T25" fmla="*/ 70 h 76"/>
                                            <a:gd name="T26" fmla="*/ 8 w 69"/>
                                            <a:gd name="T27" fmla="*/ 75 h 76"/>
                                            <a:gd name="T28" fmla="*/ 33 w 69"/>
                                            <a:gd name="T29" fmla="*/ 75 h 76"/>
                                            <a:gd name="T30" fmla="*/ 49 w 69"/>
                                            <a:gd name="T31" fmla="*/ 75 h 76"/>
                                            <a:gd name="T32" fmla="*/ 56 w 69"/>
                                            <a:gd name="T33" fmla="*/ 74 h 76"/>
                                            <a:gd name="T34" fmla="*/ 61 w 69"/>
                                            <a:gd name="T35" fmla="*/ 70 h 76"/>
                                            <a:gd name="T36" fmla="*/ 66 w 69"/>
                                            <a:gd name="T37" fmla="*/ 66 h 76"/>
                                            <a:gd name="T38" fmla="*/ 68 w 69"/>
                                            <a:gd name="T39" fmla="*/ 60 h 76"/>
                                            <a:gd name="T40" fmla="*/ 68 w 69"/>
                                            <a:gd name="T41" fmla="*/ 52 h 76"/>
                                            <a:gd name="T42" fmla="*/ 68 w 69"/>
                                            <a:gd name="T43" fmla="*/ 41 h 76"/>
                                            <a:gd name="T44" fmla="*/ 64 w 69"/>
                                            <a:gd name="T45" fmla="*/ 34 h 76"/>
                                            <a:gd name="T46" fmla="*/ 54 w 69"/>
                                            <a:gd name="T47" fmla="*/ 32 h 76"/>
                                            <a:gd name="T48" fmla="*/ 51 w 69"/>
                                            <a:gd name="T49" fmla="*/ 32 h 76"/>
                                            <a:gd name="T50" fmla="*/ 36 w 69"/>
                                            <a:gd name="T51" fmla="*/ 31 h 76"/>
                                            <a:gd name="T52" fmla="*/ 22 w 69"/>
                                            <a:gd name="T53" fmla="*/ 30 h 76"/>
                                            <a:gd name="T54" fmla="*/ 20 w 69"/>
                                            <a:gd name="T55" fmla="*/ 30 h 76"/>
                                            <a:gd name="T56" fmla="*/ 17 w 69"/>
                                            <a:gd name="T57" fmla="*/ 29 h 76"/>
                                            <a:gd name="T58" fmla="*/ 15 w 69"/>
                                            <a:gd name="T59" fmla="*/ 26 h 76"/>
                                            <a:gd name="T60" fmla="*/ 15 w 69"/>
                                            <a:gd name="T61" fmla="*/ 20 h 76"/>
                                            <a:gd name="T62" fmla="*/ 15 w 69"/>
                                            <a:gd name="T63" fmla="*/ 12 h 76"/>
                                            <a:gd name="T64" fmla="*/ 18 w 69"/>
                                            <a:gd name="T65" fmla="*/ 10 h 76"/>
                                            <a:gd name="T66" fmla="*/ 33 w 69"/>
                                            <a:gd name="T67" fmla="*/ 10 h 76"/>
                                            <a:gd name="T68" fmla="*/ 49 w 69"/>
                                            <a:gd name="T69" fmla="*/ 10 h 76"/>
                                            <a:gd name="T70" fmla="*/ 50 w 69"/>
                                            <a:gd name="T71" fmla="*/ 11 h 76"/>
                                            <a:gd name="T72" fmla="*/ 51 w 69"/>
                                            <a:gd name="T73" fmla="*/ 20 h 76"/>
                                            <a:gd name="T74" fmla="*/ 66 w 69"/>
                                            <a:gd name="T75" fmla="*/ 20 h 76"/>
                                            <a:gd name="T76" fmla="*/ 66 w 69"/>
                                            <a:gd name="T77" fmla="*/ 4 h 76"/>
                                            <a:gd name="T78" fmla="*/ 59 w 69"/>
                                            <a:gd name="T79" fmla="*/ 0 h 76"/>
                                            <a:gd name="T80" fmla="*/ 34 w 69"/>
                                            <a:gd name="T81" fmla="*/ 0 h 76"/>
                                            <a:gd name="T82" fmla="*/ 7 w 69"/>
                                            <a:gd name="T83" fmla="*/ 0 h 76"/>
                                            <a:gd name="T84" fmla="*/ 0 w 69"/>
                                            <a:gd name="T85" fmla="*/ 4 h 76"/>
                                            <a:gd name="T86" fmla="*/ 0 w 69"/>
                                            <a:gd name="T87" fmla="*/ 21 h 76"/>
                                            <a:gd name="T88" fmla="*/ 0 w 69"/>
                                            <a:gd name="T89" fmla="*/ 33 h 76"/>
                                            <a:gd name="T90" fmla="*/ 4 w 69"/>
                                            <a:gd name="T91" fmla="*/ 38 h 76"/>
                                            <a:gd name="T92" fmla="*/ 13 w 69"/>
                                            <a:gd name="T93" fmla="*/ 41 h 76"/>
                                            <a:gd name="T94" fmla="*/ 18 w 69"/>
                                            <a:gd name="T95" fmla="*/ 42 h 76"/>
                                            <a:gd name="T96" fmla="*/ 29 w 69"/>
                                            <a:gd name="T97" fmla="*/ 43 h 76"/>
                                            <a:gd name="T98" fmla="*/ 42 w 69"/>
                                            <a:gd name="T99" fmla="*/ 43 h 76"/>
                                            <a:gd name="T100" fmla="*/ 51 w 69"/>
                                            <a:gd name="T101" fmla="*/ 43 h 76"/>
                                            <a:gd name="T102" fmla="*/ 53 w 69"/>
                                            <a:gd name="T103" fmla="*/ 45 h 76"/>
                                            <a:gd name="T104" fmla="*/ 53 w 69"/>
                                            <a:gd name="T105" fmla="*/ 53 h 76"/>
                                            <a:gd name="T106" fmla="*/ 53 w 69"/>
                                            <a:gd name="T107" fmla="*/ 63 h 76"/>
                                            <a:gd name="T108" fmla="*/ 49 w 69"/>
                                            <a:gd name="T109" fmla="*/ 65 h 76"/>
                                            <a:gd name="T110" fmla="*/ 33 w 69"/>
                                            <a:gd name="T111" fmla="*/ 65 h 76"/>
                                          </a:gdLst>
                                          <a:ahLst/>
                                          <a:cxnLst>
                                            <a:cxn ang="0">
                                              <a:pos x="T0" y="T1"/>
                                            </a:cxn>
                                            <a:cxn ang="0">
                                              <a:pos x="T2" y="T3"/>
                                            </a:cxn>
                                            <a:cxn ang="0">
                                              <a:pos x="T4" y="T5"/>
                                            </a:cxn>
                                            <a:cxn ang="0">
                                              <a:pos x="T6" y="T7"/>
                                            </a:cxn>
                                            <a:cxn ang="0">
                                              <a:pos x="T8" y="T9"/>
                                            </a:cxn>
                                            <a:cxn ang="0">
                                              <a:pos x="T10" y="T11"/>
                                            </a:cxn>
                                            <a:cxn ang="0">
                                              <a:pos x="T12" y="T13"/>
                                            </a:cxn>
                                            <a:cxn ang="0">
                                              <a:pos x="T14" y="T15"/>
                                            </a:cxn>
                                            <a:cxn ang="0">
                                              <a:pos x="T16" y="T17"/>
                                            </a:cxn>
                                            <a:cxn ang="0">
                                              <a:pos x="T18" y="T19"/>
                                            </a:cxn>
                                            <a:cxn ang="0">
                                              <a:pos x="T20" y="T21"/>
                                            </a:cxn>
                                            <a:cxn ang="0">
                                              <a:pos x="T22" y="T23"/>
                                            </a:cxn>
                                            <a:cxn ang="0">
                                              <a:pos x="T24" y="T25"/>
                                            </a:cxn>
                                            <a:cxn ang="0">
                                              <a:pos x="T26" y="T27"/>
                                            </a:cxn>
                                            <a:cxn ang="0">
                                              <a:pos x="T28" y="T29"/>
                                            </a:cxn>
                                            <a:cxn ang="0">
                                              <a:pos x="T30" y="T31"/>
                                            </a:cxn>
                                            <a:cxn ang="0">
                                              <a:pos x="T32" y="T33"/>
                                            </a:cxn>
                                            <a:cxn ang="0">
                                              <a:pos x="T34" y="T35"/>
                                            </a:cxn>
                                            <a:cxn ang="0">
                                              <a:pos x="T36" y="T37"/>
                                            </a:cxn>
                                            <a:cxn ang="0">
                                              <a:pos x="T38" y="T39"/>
                                            </a:cxn>
                                            <a:cxn ang="0">
                                              <a:pos x="T40" y="T41"/>
                                            </a:cxn>
                                            <a:cxn ang="0">
                                              <a:pos x="T42" y="T43"/>
                                            </a:cxn>
                                            <a:cxn ang="0">
                                              <a:pos x="T44" y="T45"/>
                                            </a:cxn>
                                            <a:cxn ang="0">
                                              <a:pos x="T46" y="T47"/>
                                            </a:cxn>
                                            <a:cxn ang="0">
                                              <a:pos x="T48" y="T49"/>
                                            </a:cxn>
                                            <a:cxn ang="0">
                                              <a:pos x="T50" y="T51"/>
                                            </a:cxn>
                                            <a:cxn ang="0">
                                              <a:pos x="T52" y="T53"/>
                                            </a:cxn>
                                            <a:cxn ang="0">
                                              <a:pos x="T54" y="T55"/>
                                            </a:cxn>
                                            <a:cxn ang="0">
                                              <a:pos x="T56" y="T57"/>
                                            </a:cxn>
                                            <a:cxn ang="0">
                                              <a:pos x="T58" y="T59"/>
                                            </a:cxn>
                                            <a:cxn ang="0">
                                              <a:pos x="T60" y="T61"/>
                                            </a:cxn>
                                            <a:cxn ang="0">
                                              <a:pos x="T62" y="T63"/>
                                            </a:cxn>
                                            <a:cxn ang="0">
                                              <a:pos x="T64" y="T65"/>
                                            </a:cxn>
                                            <a:cxn ang="0">
                                              <a:pos x="T66" y="T67"/>
                                            </a:cxn>
                                            <a:cxn ang="0">
                                              <a:pos x="T68" y="T69"/>
                                            </a:cxn>
                                            <a:cxn ang="0">
                                              <a:pos x="T70" y="T71"/>
                                            </a:cxn>
                                            <a:cxn ang="0">
                                              <a:pos x="T72" y="T73"/>
                                            </a:cxn>
                                            <a:cxn ang="0">
                                              <a:pos x="T74" y="T75"/>
                                            </a:cxn>
                                            <a:cxn ang="0">
                                              <a:pos x="T76" y="T77"/>
                                            </a:cxn>
                                            <a:cxn ang="0">
                                              <a:pos x="T78" y="T79"/>
                                            </a:cxn>
                                            <a:cxn ang="0">
                                              <a:pos x="T80" y="T81"/>
                                            </a:cxn>
                                            <a:cxn ang="0">
                                              <a:pos x="T82" y="T83"/>
                                            </a:cxn>
                                            <a:cxn ang="0">
                                              <a:pos x="T84" y="T85"/>
                                            </a:cxn>
                                            <a:cxn ang="0">
                                              <a:pos x="T86" y="T87"/>
                                            </a:cxn>
                                            <a:cxn ang="0">
                                              <a:pos x="T88" y="T89"/>
                                            </a:cxn>
                                            <a:cxn ang="0">
                                              <a:pos x="T90" y="T91"/>
                                            </a:cxn>
                                            <a:cxn ang="0">
                                              <a:pos x="T92" y="T93"/>
                                            </a:cxn>
                                            <a:cxn ang="0">
                                              <a:pos x="T94" y="T95"/>
                                            </a:cxn>
                                            <a:cxn ang="0">
                                              <a:pos x="T96" y="T97"/>
                                            </a:cxn>
                                            <a:cxn ang="0">
                                              <a:pos x="T98" y="T99"/>
                                            </a:cxn>
                                            <a:cxn ang="0">
                                              <a:pos x="T100" y="T101"/>
                                            </a:cxn>
                                            <a:cxn ang="0">
                                              <a:pos x="T102" y="T103"/>
                                            </a:cxn>
                                            <a:cxn ang="0">
                                              <a:pos x="T104" y="T105"/>
                                            </a:cxn>
                                            <a:cxn ang="0">
                                              <a:pos x="T106" y="T107"/>
                                            </a:cxn>
                                            <a:cxn ang="0">
                                              <a:pos x="T108" y="T109"/>
                                            </a:cxn>
                                            <a:cxn ang="0">
                                              <a:pos x="T110" y="T111"/>
                                            </a:cxn>
                                          </a:cxnLst>
                                          <a:rect l="0" t="0" r="r" b="b"/>
                                          <a:pathLst>
                                            <a:path w="69" h="76">
                                              <a:moveTo>
                                                <a:pt x="33" y="65"/>
                                              </a:moveTo>
                                              <a:lnTo>
                                                <a:pt x="26" y="65"/>
                                              </a:lnTo>
                                              <a:lnTo>
                                                <a:pt x="21" y="64"/>
                                              </a:lnTo>
                                              <a:lnTo>
                                                <a:pt x="19" y="63"/>
                                              </a:lnTo>
                                              <a:lnTo>
                                                <a:pt x="16" y="62"/>
                                              </a:lnTo>
                                              <a:lnTo>
                                                <a:pt x="15" y="58"/>
                                              </a:lnTo>
                                              <a:lnTo>
                                                <a:pt x="15" y="54"/>
                                              </a:lnTo>
                                              <a:lnTo>
                                                <a:pt x="15" y="53"/>
                                              </a:lnTo>
                                              <a:lnTo>
                                                <a:pt x="15" y="52"/>
                                              </a:lnTo>
                                              <a:lnTo>
                                                <a:pt x="15" y="51"/>
                                              </a:lnTo>
                                              <a:lnTo>
                                                <a:pt x="0" y="51"/>
                                              </a:lnTo>
                                              <a:lnTo>
                                                <a:pt x="0" y="54"/>
                                              </a:lnTo>
                                              <a:lnTo>
                                                <a:pt x="0" y="70"/>
                                              </a:lnTo>
                                              <a:lnTo>
                                                <a:pt x="8" y="75"/>
                                              </a:lnTo>
                                              <a:lnTo>
                                                <a:pt x="33" y="75"/>
                                              </a:lnTo>
                                              <a:lnTo>
                                                <a:pt x="49" y="75"/>
                                              </a:lnTo>
                                              <a:lnTo>
                                                <a:pt x="56" y="74"/>
                                              </a:lnTo>
                                              <a:lnTo>
                                                <a:pt x="61" y="70"/>
                                              </a:lnTo>
                                              <a:lnTo>
                                                <a:pt x="66" y="66"/>
                                              </a:lnTo>
                                              <a:lnTo>
                                                <a:pt x="68" y="60"/>
                                              </a:lnTo>
                                              <a:lnTo>
                                                <a:pt x="68" y="52"/>
                                              </a:lnTo>
                                              <a:lnTo>
                                                <a:pt x="68" y="41"/>
                                              </a:lnTo>
                                              <a:lnTo>
                                                <a:pt x="64" y="34"/>
                                              </a:lnTo>
                                              <a:lnTo>
                                                <a:pt x="54" y="32"/>
                                              </a:lnTo>
                                              <a:lnTo>
                                                <a:pt x="51" y="32"/>
                                              </a:lnTo>
                                              <a:lnTo>
                                                <a:pt x="36" y="31"/>
                                              </a:lnTo>
                                              <a:lnTo>
                                                <a:pt x="22" y="30"/>
                                              </a:lnTo>
                                              <a:lnTo>
                                                <a:pt x="20" y="30"/>
                                              </a:lnTo>
                                              <a:lnTo>
                                                <a:pt x="17" y="29"/>
                                              </a:lnTo>
                                              <a:lnTo>
                                                <a:pt x="15" y="26"/>
                                              </a:lnTo>
                                              <a:lnTo>
                                                <a:pt x="15" y="20"/>
                                              </a:lnTo>
                                              <a:lnTo>
                                                <a:pt x="15" y="12"/>
                                              </a:lnTo>
                                              <a:lnTo>
                                                <a:pt x="18" y="10"/>
                                              </a:lnTo>
                                              <a:lnTo>
                                                <a:pt x="33" y="10"/>
                                              </a:lnTo>
                                              <a:lnTo>
                                                <a:pt x="49" y="10"/>
                                              </a:lnTo>
                                              <a:lnTo>
                                                <a:pt x="50" y="11"/>
                                              </a:lnTo>
                                              <a:lnTo>
                                                <a:pt x="51" y="20"/>
                                              </a:lnTo>
                                              <a:lnTo>
                                                <a:pt x="66" y="20"/>
                                              </a:lnTo>
                                              <a:lnTo>
                                                <a:pt x="66" y="4"/>
                                              </a:lnTo>
                                              <a:lnTo>
                                                <a:pt x="59" y="0"/>
                                              </a:lnTo>
                                              <a:lnTo>
                                                <a:pt x="34" y="0"/>
                                              </a:lnTo>
                                              <a:lnTo>
                                                <a:pt x="7" y="0"/>
                                              </a:lnTo>
                                              <a:lnTo>
                                                <a:pt x="0" y="4"/>
                                              </a:lnTo>
                                              <a:lnTo>
                                                <a:pt x="0" y="21"/>
                                              </a:lnTo>
                                              <a:lnTo>
                                                <a:pt x="0" y="33"/>
                                              </a:lnTo>
                                              <a:lnTo>
                                                <a:pt x="4" y="38"/>
                                              </a:lnTo>
                                              <a:lnTo>
                                                <a:pt x="13" y="41"/>
                                              </a:lnTo>
                                              <a:lnTo>
                                                <a:pt x="18" y="42"/>
                                              </a:lnTo>
                                              <a:lnTo>
                                                <a:pt x="29" y="43"/>
                                              </a:lnTo>
                                              <a:lnTo>
                                                <a:pt x="42" y="43"/>
                                              </a:lnTo>
                                              <a:lnTo>
                                                <a:pt x="51" y="43"/>
                                              </a:lnTo>
                                              <a:lnTo>
                                                <a:pt x="53" y="45"/>
                                              </a:lnTo>
                                              <a:lnTo>
                                                <a:pt x="53" y="53"/>
                                              </a:lnTo>
                                              <a:lnTo>
                                                <a:pt x="53" y="63"/>
                                              </a:lnTo>
                                              <a:lnTo>
                                                <a:pt x="49" y="65"/>
                                              </a:lnTo>
                                              <a:lnTo>
                                                <a:pt x="33" y="65"/>
                                              </a:lnTo>
                                            </a:path>
                                          </a:pathLst>
                                        </a:custGeom>
                                        <a:solidFill>
                                          <a:srgbClr val="B5DC10"/>
                                        </a:solidFill>
                                        <a:ln>
                                          <a:noFill/>
                                        </a:ln>
                                        <a:extLst>
                                          <a:ext uri="{91240B29-F687-4F45-9708-019B960494DF}">
                                            <a14:hiddenLine xmlns:a14="http://schemas.microsoft.com/office/drawing/2010/main" w="9525">
                                              <a:solidFill>
                                                <a:srgbClr val="000000"/>
                                              </a:solidFill>
                                              <a:round/>
                                              <a:headEnd/>
                                              <a:tailEnd/>
                                            </a14:hiddenLine>
                                          </a:ext>
                                        </a:extLst>
                                      </wps:spPr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</wpg:grpSp>
                                  <wpg:grpSp>
                                    <wpg:cNvPr id="30" name="Group 30"/>
                                    <wpg:cNvGrpSpPr>
                                      <a:grpSpLocks/>
                                    </wpg:cNvGrpSpPr>
                                    <wpg:grpSpPr bwMode="auto">
                                      <a:xfrm>
                                        <a:off x="4958" y="1333"/>
                                        <a:ext cx="812" cy="126"/>
                                        <a:chOff x="4958" y="1333"/>
                                        <a:chExt cx="812" cy="126"/>
                                      </a:xfrm>
                                    </wpg:grpSpPr>
                                    <wps:wsp>
                                      <wps:cNvPr id="31" name="Freeform 31"/>
                                      <wps:cNvSpPr>
                                        <a:spLocks/>
                                      </wps:cNvSpPr>
                                      <wps:spPr bwMode="auto">
                                        <a:xfrm>
                                          <a:off x="4968" y="1343"/>
                                          <a:ext cx="74" cy="105"/>
                                        </a:xfrm>
                                        <a:custGeom>
                                          <a:avLst/>
                                          <a:gdLst>
                                            <a:gd name="T0" fmla="*/ 16 w 74"/>
                                            <a:gd name="T1" fmla="*/ 91 h 105"/>
                                            <a:gd name="T2" fmla="*/ 16 w 74"/>
                                            <a:gd name="T3" fmla="*/ 57 h 105"/>
                                            <a:gd name="T4" fmla="*/ 70 w 74"/>
                                            <a:gd name="T5" fmla="*/ 57 h 105"/>
                                            <a:gd name="T6" fmla="*/ 70 w 74"/>
                                            <a:gd name="T7" fmla="*/ 45 h 105"/>
                                            <a:gd name="T8" fmla="*/ 16 w 74"/>
                                            <a:gd name="T9" fmla="*/ 45 h 105"/>
                                            <a:gd name="T10" fmla="*/ 16 w 74"/>
                                            <a:gd name="T11" fmla="*/ 13 h 105"/>
                                            <a:gd name="T12" fmla="*/ 73 w 74"/>
                                            <a:gd name="T13" fmla="*/ 13 h 105"/>
                                            <a:gd name="T14" fmla="*/ 73 w 74"/>
                                            <a:gd name="T15" fmla="*/ 0 h 105"/>
                                            <a:gd name="T16" fmla="*/ 0 w 74"/>
                                            <a:gd name="T17" fmla="*/ 0 h 105"/>
                                            <a:gd name="T18" fmla="*/ 0 w 74"/>
                                            <a:gd name="T19" fmla="*/ 105 h 105"/>
                                            <a:gd name="T20" fmla="*/ 73 w 74"/>
                                            <a:gd name="T21" fmla="*/ 105 h 105"/>
                                            <a:gd name="T22" fmla="*/ 73 w 74"/>
                                            <a:gd name="T23" fmla="*/ 91 h 105"/>
                                            <a:gd name="T24" fmla="*/ 16 w 74"/>
                                            <a:gd name="T25" fmla="*/ 91 h 105"/>
                                          </a:gdLst>
                                          <a:ahLst/>
                                          <a:cxnLst>
                                            <a:cxn ang="0">
                                              <a:pos x="T0" y="T1"/>
                                            </a:cxn>
                                            <a:cxn ang="0">
                                              <a:pos x="T2" y="T3"/>
                                            </a:cxn>
                                            <a:cxn ang="0">
                                              <a:pos x="T4" y="T5"/>
                                            </a:cxn>
                                            <a:cxn ang="0">
                                              <a:pos x="T6" y="T7"/>
                                            </a:cxn>
                                            <a:cxn ang="0">
                                              <a:pos x="T8" y="T9"/>
                                            </a:cxn>
                                            <a:cxn ang="0">
                                              <a:pos x="T10" y="T11"/>
                                            </a:cxn>
                                            <a:cxn ang="0">
                                              <a:pos x="T12" y="T13"/>
                                            </a:cxn>
                                            <a:cxn ang="0">
                                              <a:pos x="T14" y="T15"/>
                                            </a:cxn>
                                            <a:cxn ang="0">
                                              <a:pos x="T16" y="T17"/>
                                            </a:cxn>
                                            <a:cxn ang="0">
                                              <a:pos x="T18" y="T19"/>
                                            </a:cxn>
                                            <a:cxn ang="0">
                                              <a:pos x="T20" y="T21"/>
                                            </a:cxn>
                                            <a:cxn ang="0">
                                              <a:pos x="T22" y="T23"/>
                                            </a:cxn>
                                            <a:cxn ang="0">
                                              <a:pos x="T24" y="T25"/>
                                            </a:cxn>
                                          </a:cxnLst>
                                          <a:rect l="0" t="0" r="r" b="b"/>
                                          <a:pathLst>
                                            <a:path w="74" h="105">
                                              <a:moveTo>
                                                <a:pt x="16" y="91"/>
                                              </a:moveTo>
                                              <a:lnTo>
                                                <a:pt x="16" y="57"/>
                                              </a:lnTo>
                                              <a:lnTo>
                                                <a:pt x="70" y="57"/>
                                              </a:lnTo>
                                              <a:lnTo>
                                                <a:pt x="70" y="45"/>
                                              </a:lnTo>
                                              <a:lnTo>
                                                <a:pt x="16" y="45"/>
                                              </a:lnTo>
                                              <a:lnTo>
                                                <a:pt x="16" y="13"/>
                                              </a:lnTo>
                                              <a:lnTo>
                                                <a:pt x="73" y="13"/>
                                              </a:lnTo>
                                              <a:lnTo>
                                                <a:pt x="73" y="0"/>
                                              </a:lnTo>
                                              <a:lnTo>
                                                <a:pt x="0" y="0"/>
                                              </a:lnTo>
                                              <a:lnTo>
                                                <a:pt x="0" y="105"/>
                                              </a:lnTo>
                                              <a:lnTo>
                                                <a:pt x="73" y="105"/>
                                              </a:lnTo>
                                              <a:lnTo>
                                                <a:pt x="73" y="91"/>
                                              </a:lnTo>
                                              <a:lnTo>
                                                <a:pt x="16" y="91"/>
                                              </a:lnTo>
                                            </a:path>
                                          </a:pathLst>
                                        </a:custGeom>
                                        <a:solidFill>
                                          <a:srgbClr val="B5DC10"/>
                                        </a:solidFill>
                                        <a:ln>
                                          <a:noFill/>
                                        </a:ln>
                                        <a:extLst>
                                          <a:ext uri="{91240B29-F687-4F45-9708-019B960494DF}">
                                            <a14:hiddenLine xmlns:a14="http://schemas.microsoft.com/office/drawing/2010/main" w="9525">
                                              <a:solidFill>
                                                <a:srgbClr val="000000"/>
                                              </a:solidFill>
                                              <a:round/>
                                              <a:headEnd/>
                                              <a:tailEnd/>
                                            </a14:hiddenLine>
                                          </a:ext>
                                        </a:extLst>
                                      </wps:spPr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  <wps:wsp>
                                      <wps:cNvPr id="32" name="Freeform 32"/>
                                      <wps:cNvSpPr>
                                        <a:spLocks/>
                                      </wps:cNvSpPr>
                                      <wps:spPr bwMode="auto">
                                        <a:xfrm>
                                          <a:off x="5068" y="1373"/>
                                          <a:ext cx="116" cy="75"/>
                                        </a:xfrm>
                                        <a:custGeom>
                                          <a:avLst/>
                                          <a:gdLst>
                                            <a:gd name="T0" fmla="*/ 76 w 116"/>
                                            <a:gd name="T1" fmla="*/ 12 h 75"/>
                                            <a:gd name="T2" fmla="*/ 85 w 116"/>
                                            <a:gd name="T3" fmla="*/ 12 h 75"/>
                                            <a:gd name="T4" fmla="*/ 97 w 116"/>
                                            <a:gd name="T5" fmla="*/ 12 h 75"/>
                                            <a:gd name="T6" fmla="*/ 100 w 116"/>
                                            <a:gd name="T7" fmla="*/ 15 h 75"/>
                                            <a:gd name="T8" fmla="*/ 100 w 116"/>
                                            <a:gd name="T9" fmla="*/ 27 h 75"/>
                                            <a:gd name="T10" fmla="*/ 100 w 116"/>
                                            <a:gd name="T11" fmla="*/ 74 h 75"/>
                                            <a:gd name="T12" fmla="*/ 116 w 116"/>
                                            <a:gd name="T13" fmla="*/ 74 h 75"/>
                                            <a:gd name="T14" fmla="*/ 116 w 116"/>
                                            <a:gd name="T15" fmla="*/ 26 h 75"/>
                                            <a:gd name="T16" fmla="*/ 116 w 116"/>
                                            <a:gd name="T17" fmla="*/ 18 h 75"/>
                                            <a:gd name="T18" fmla="*/ 115 w 116"/>
                                            <a:gd name="T19" fmla="*/ 13 h 75"/>
                                            <a:gd name="T20" fmla="*/ 113 w 116"/>
                                            <a:gd name="T21" fmla="*/ 9 h 75"/>
                                            <a:gd name="T22" fmla="*/ 109 w 116"/>
                                            <a:gd name="T23" fmla="*/ 3 h 75"/>
                                            <a:gd name="T24" fmla="*/ 101 w 116"/>
                                            <a:gd name="T25" fmla="*/ 0 h 75"/>
                                            <a:gd name="T26" fmla="*/ 89 w 116"/>
                                            <a:gd name="T27" fmla="*/ 0 h 75"/>
                                            <a:gd name="T28" fmla="*/ 75 w 116"/>
                                            <a:gd name="T29" fmla="*/ 0 h 75"/>
                                            <a:gd name="T30" fmla="*/ 68 w 116"/>
                                            <a:gd name="T31" fmla="*/ 3 h 75"/>
                                            <a:gd name="T32" fmla="*/ 63 w 116"/>
                                            <a:gd name="T33" fmla="*/ 13 h 75"/>
                                            <a:gd name="T34" fmla="*/ 63 w 116"/>
                                            <a:gd name="T35" fmla="*/ 13 h 75"/>
                                            <a:gd name="T36" fmla="*/ 61 w 116"/>
                                            <a:gd name="T37" fmla="*/ 4 h 75"/>
                                            <a:gd name="T38" fmla="*/ 53 w 116"/>
                                            <a:gd name="T39" fmla="*/ 0 h 75"/>
                                            <a:gd name="T40" fmla="*/ 39 w 116"/>
                                            <a:gd name="T41" fmla="*/ 0 h 75"/>
                                            <a:gd name="T42" fmla="*/ 26 w 116"/>
                                            <a:gd name="T43" fmla="*/ 0 h 75"/>
                                            <a:gd name="T44" fmla="*/ 19 w 116"/>
                                            <a:gd name="T45" fmla="*/ 3 h 75"/>
                                            <a:gd name="T46" fmla="*/ 15 w 116"/>
                                            <a:gd name="T47" fmla="*/ 12 h 75"/>
                                            <a:gd name="T48" fmla="*/ 14 w 116"/>
                                            <a:gd name="T49" fmla="*/ 12 h 75"/>
                                            <a:gd name="T50" fmla="*/ 15 w 116"/>
                                            <a:gd name="T51" fmla="*/ 0 h 75"/>
                                            <a:gd name="T52" fmla="*/ 0 w 116"/>
                                            <a:gd name="T53" fmla="*/ 0 h 75"/>
                                            <a:gd name="T54" fmla="*/ 0 w 116"/>
                                            <a:gd name="T55" fmla="*/ 74 h 75"/>
                                            <a:gd name="T56" fmla="*/ 15 w 116"/>
                                            <a:gd name="T57" fmla="*/ 74 h 75"/>
                                            <a:gd name="T58" fmla="*/ 15 w 116"/>
                                            <a:gd name="T59" fmla="*/ 32 h 75"/>
                                            <a:gd name="T60" fmla="*/ 15 w 116"/>
                                            <a:gd name="T61" fmla="*/ 17 h 75"/>
                                            <a:gd name="T62" fmla="*/ 20 w 116"/>
                                            <a:gd name="T63" fmla="*/ 12 h 75"/>
                                            <a:gd name="T64" fmla="*/ 35 w 116"/>
                                            <a:gd name="T65" fmla="*/ 12 h 75"/>
                                            <a:gd name="T66" fmla="*/ 42 w 116"/>
                                            <a:gd name="T67" fmla="*/ 12 h 75"/>
                                            <a:gd name="T68" fmla="*/ 46 w 116"/>
                                            <a:gd name="T69" fmla="*/ 13 h 75"/>
                                            <a:gd name="T70" fmla="*/ 48 w 116"/>
                                            <a:gd name="T71" fmla="*/ 16 h 75"/>
                                            <a:gd name="T72" fmla="*/ 50 w 116"/>
                                            <a:gd name="T73" fmla="*/ 18 h 75"/>
                                            <a:gd name="T74" fmla="*/ 50 w 116"/>
                                            <a:gd name="T75" fmla="*/ 18 h 75"/>
                                            <a:gd name="T76" fmla="*/ 50 w 116"/>
                                            <a:gd name="T77" fmla="*/ 27 h 75"/>
                                            <a:gd name="T78" fmla="*/ 50 w 116"/>
                                            <a:gd name="T79" fmla="*/ 74 h 75"/>
                                            <a:gd name="T80" fmla="*/ 65 w 116"/>
                                            <a:gd name="T81" fmla="*/ 74 h 75"/>
                                            <a:gd name="T82" fmla="*/ 65 w 116"/>
                                            <a:gd name="T83" fmla="*/ 31 h 75"/>
                                            <a:gd name="T84" fmla="*/ 65 w 116"/>
                                            <a:gd name="T85" fmla="*/ 26 h 75"/>
                                            <a:gd name="T86" fmla="*/ 66 w 116"/>
                                            <a:gd name="T87" fmla="*/ 22 h 75"/>
                                            <a:gd name="T88" fmla="*/ 67 w 116"/>
                                            <a:gd name="T89" fmla="*/ 19 h 75"/>
                                            <a:gd name="T90" fmla="*/ 69 w 116"/>
                                            <a:gd name="T91" fmla="*/ 14 h 75"/>
                                            <a:gd name="T92" fmla="*/ 76 w 116"/>
                                            <a:gd name="T93" fmla="*/ 12 h 75"/>
                                          </a:gdLst>
                                          <a:ahLst/>
                                          <a:cxnLst>
                                            <a:cxn ang="0">
                                              <a:pos x="T0" y="T1"/>
                                            </a:cxn>
                                            <a:cxn ang="0">
                                              <a:pos x="T2" y="T3"/>
                                            </a:cxn>
                                            <a:cxn ang="0">
                                              <a:pos x="T4" y="T5"/>
                                            </a:cxn>
                                            <a:cxn ang="0">
                                              <a:pos x="T6" y="T7"/>
                                            </a:cxn>
                                            <a:cxn ang="0">
                                              <a:pos x="T8" y="T9"/>
                                            </a:cxn>
                                            <a:cxn ang="0">
                                              <a:pos x="T10" y="T11"/>
                                            </a:cxn>
                                            <a:cxn ang="0">
                                              <a:pos x="T12" y="T13"/>
                                            </a:cxn>
                                            <a:cxn ang="0">
                                              <a:pos x="T14" y="T15"/>
                                            </a:cxn>
                                            <a:cxn ang="0">
                                              <a:pos x="T16" y="T17"/>
                                            </a:cxn>
                                            <a:cxn ang="0">
                                              <a:pos x="T18" y="T19"/>
                                            </a:cxn>
                                            <a:cxn ang="0">
                                              <a:pos x="T20" y="T21"/>
                                            </a:cxn>
                                            <a:cxn ang="0">
                                              <a:pos x="T22" y="T23"/>
                                            </a:cxn>
                                            <a:cxn ang="0">
                                              <a:pos x="T24" y="T25"/>
                                            </a:cxn>
                                            <a:cxn ang="0">
                                              <a:pos x="T26" y="T27"/>
                                            </a:cxn>
                                            <a:cxn ang="0">
                                              <a:pos x="T28" y="T29"/>
                                            </a:cxn>
                                            <a:cxn ang="0">
                                              <a:pos x="T30" y="T31"/>
                                            </a:cxn>
                                            <a:cxn ang="0">
                                              <a:pos x="T32" y="T33"/>
                                            </a:cxn>
                                            <a:cxn ang="0">
                                              <a:pos x="T34" y="T35"/>
                                            </a:cxn>
                                            <a:cxn ang="0">
                                              <a:pos x="T36" y="T37"/>
                                            </a:cxn>
                                            <a:cxn ang="0">
                                              <a:pos x="T38" y="T39"/>
                                            </a:cxn>
                                            <a:cxn ang="0">
                                              <a:pos x="T40" y="T41"/>
                                            </a:cxn>
                                            <a:cxn ang="0">
                                              <a:pos x="T42" y="T43"/>
                                            </a:cxn>
                                            <a:cxn ang="0">
                                              <a:pos x="T44" y="T45"/>
                                            </a:cxn>
                                            <a:cxn ang="0">
                                              <a:pos x="T46" y="T47"/>
                                            </a:cxn>
                                            <a:cxn ang="0">
                                              <a:pos x="T48" y="T49"/>
                                            </a:cxn>
                                            <a:cxn ang="0">
                                              <a:pos x="T50" y="T51"/>
                                            </a:cxn>
                                            <a:cxn ang="0">
                                              <a:pos x="T52" y="T53"/>
                                            </a:cxn>
                                            <a:cxn ang="0">
                                              <a:pos x="T54" y="T55"/>
                                            </a:cxn>
                                            <a:cxn ang="0">
                                              <a:pos x="T56" y="T57"/>
                                            </a:cxn>
                                            <a:cxn ang="0">
                                              <a:pos x="T58" y="T59"/>
                                            </a:cxn>
                                            <a:cxn ang="0">
                                              <a:pos x="T60" y="T61"/>
                                            </a:cxn>
                                            <a:cxn ang="0">
                                              <a:pos x="T62" y="T63"/>
                                            </a:cxn>
                                            <a:cxn ang="0">
                                              <a:pos x="T64" y="T65"/>
                                            </a:cxn>
                                            <a:cxn ang="0">
                                              <a:pos x="T66" y="T67"/>
                                            </a:cxn>
                                            <a:cxn ang="0">
                                              <a:pos x="T68" y="T69"/>
                                            </a:cxn>
                                            <a:cxn ang="0">
                                              <a:pos x="T70" y="T71"/>
                                            </a:cxn>
                                            <a:cxn ang="0">
                                              <a:pos x="T72" y="T73"/>
                                            </a:cxn>
                                            <a:cxn ang="0">
                                              <a:pos x="T74" y="T75"/>
                                            </a:cxn>
                                            <a:cxn ang="0">
                                              <a:pos x="T76" y="T77"/>
                                            </a:cxn>
                                            <a:cxn ang="0">
                                              <a:pos x="T78" y="T79"/>
                                            </a:cxn>
                                            <a:cxn ang="0">
                                              <a:pos x="T80" y="T81"/>
                                            </a:cxn>
                                            <a:cxn ang="0">
                                              <a:pos x="T82" y="T83"/>
                                            </a:cxn>
                                            <a:cxn ang="0">
                                              <a:pos x="T84" y="T85"/>
                                            </a:cxn>
                                            <a:cxn ang="0">
                                              <a:pos x="T86" y="T87"/>
                                            </a:cxn>
                                            <a:cxn ang="0">
                                              <a:pos x="T88" y="T89"/>
                                            </a:cxn>
                                            <a:cxn ang="0">
                                              <a:pos x="T90" y="T91"/>
                                            </a:cxn>
                                            <a:cxn ang="0">
                                              <a:pos x="T92" y="T93"/>
                                            </a:cxn>
                                          </a:cxnLst>
                                          <a:rect l="0" t="0" r="r" b="b"/>
                                          <a:pathLst>
                                            <a:path w="116" h="75">
                                              <a:moveTo>
                                                <a:pt x="76" y="12"/>
                                              </a:moveTo>
                                              <a:lnTo>
                                                <a:pt x="85" y="12"/>
                                              </a:lnTo>
                                              <a:lnTo>
                                                <a:pt x="97" y="12"/>
                                              </a:lnTo>
                                              <a:lnTo>
                                                <a:pt x="100" y="15"/>
                                              </a:lnTo>
                                              <a:lnTo>
                                                <a:pt x="100" y="27"/>
                                              </a:lnTo>
                                              <a:lnTo>
                                                <a:pt x="100" y="74"/>
                                              </a:lnTo>
                                              <a:lnTo>
                                                <a:pt x="116" y="74"/>
                                              </a:lnTo>
                                              <a:lnTo>
                                                <a:pt x="116" y="26"/>
                                              </a:lnTo>
                                              <a:lnTo>
                                                <a:pt x="116" y="18"/>
                                              </a:lnTo>
                                              <a:lnTo>
                                                <a:pt x="115" y="13"/>
                                              </a:lnTo>
                                              <a:lnTo>
                                                <a:pt x="113" y="9"/>
                                              </a:lnTo>
                                              <a:lnTo>
                                                <a:pt x="109" y="3"/>
                                              </a:lnTo>
                                              <a:lnTo>
                                                <a:pt x="101" y="0"/>
                                              </a:lnTo>
                                              <a:lnTo>
                                                <a:pt x="89" y="0"/>
                                              </a:lnTo>
                                              <a:lnTo>
                                                <a:pt x="75" y="0"/>
                                              </a:lnTo>
                                              <a:lnTo>
                                                <a:pt x="68" y="3"/>
                                              </a:lnTo>
                                              <a:lnTo>
                                                <a:pt x="63" y="13"/>
                                              </a:lnTo>
                                              <a:lnTo>
                                                <a:pt x="61" y="4"/>
                                              </a:lnTo>
                                              <a:lnTo>
                                                <a:pt x="53" y="0"/>
                                              </a:lnTo>
                                              <a:lnTo>
                                                <a:pt x="39" y="0"/>
                                              </a:lnTo>
                                              <a:lnTo>
                                                <a:pt x="26" y="0"/>
                                              </a:lnTo>
                                              <a:lnTo>
                                                <a:pt x="19" y="3"/>
                                              </a:lnTo>
                                              <a:lnTo>
                                                <a:pt x="15" y="12"/>
                                              </a:lnTo>
                                              <a:lnTo>
                                                <a:pt x="14" y="12"/>
                                              </a:lnTo>
                                              <a:lnTo>
                                                <a:pt x="15" y="0"/>
                                              </a:lnTo>
                                              <a:lnTo>
                                                <a:pt x="0" y="0"/>
                                              </a:lnTo>
                                              <a:lnTo>
                                                <a:pt x="0" y="74"/>
                                              </a:lnTo>
                                              <a:lnTo>
                                                <a:pt x="15" y="74"/>
                                              </a:lnTo>
                                              <a:lnTo>
                                                <a:pt x="15" y="32"/>
                                              </a:lnTo>
                                              <a:lnTo>
                                                <a:pt x="15" y="17"/>
                                              </a:lnTo>
                                              <a:lnTo>
                                                <a:pt x="20" y="12"/>
                                              </a:lnTo>
                                              <a:lnTo>
                                                <a:pt x="35" y="12"/>
                                              </a:lnTo>
                                              <a:lnTo>
                                                <a:pt x="42" y="12"/>
                                              </a:lnTo>
                                              <a:lnTo>
                                                <a:pt x="46" y="13"/>
                                              </a:lnTo>
                                              <a:lnTo>
                                                <a:pt x="48" y="16"/>
                                              </a:lnTo>
                                              <a:lnTo>
                                                <a:pt x="50" y="18"/>
                                              </a:lnTo>
                                              <a:lnTo>
                                                <a:pt x="50" y="27"/>
                                              </a:lnTo>
                                              <a:lnTo>
                                                <a:pt x="50" y="74"/>
                                              </a:lnTo>
                                              <a:lnTo>
                                                <a:pt x="65" y="74"/>
                                              </a:lnTo>
                                              <a:lnTo>
                                                <a:pt x="65" y="31"/>
                                              </a:lnTo>
                                              <a:lnTo>
                                                <a:pt x="65" y="26"/>
                                              </a:lnTo>
                                              <a:lnTo>
                                                <a:pt x="66" y="22"/>
                                              </a:lnTo>
                                              <a:lnTo>
                                                <a:pt x="67" y="19"/>
                                              </a:lnTo>
                                              <a:lnTo>
                                                <a:pt x="69" y="14"/>
                                              </a:lnTo>
                                              <a:lnTo>
                                                <a:pt x="76" y="12"/>
                                              </a:lnTo>
                                            </a:path>
                                          </a:pathLst>
                                        </a:custGeom>
                                        <a:solidFill>
                                          <a:srgbClr val="B5DC10"/>
                                        </a:solidFill>
                                        <a:ln>
                                          <a:noFill/>
                                        </a:ln>
                                        <a:extLst>
                                          <a:ext uri="{91240B29-F687-4F45-9708-019B960494DF}">
                                            <a14:hiddenLine xmlns:a14="http://schemas.microsoft.com/office/drawing/2010/main" w="9525">
                                              <a:solidFill>
                                                <a:srgbClr val="000000"/>
                                              </a:solidFill>
                                              <a:round/>
                                              <a:headEnd/>
                                              <a:tailEnd/>
                                            </a14:hiddenLine>
                                          </a:ext>
                                        </a:extLst>
                                      </wps:spPr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  <wpg:grpSp>
                                      <wpg:cNvPr id="33" name="Group 33"/>
                                      <wpg:cNvGrpSpPr>
                                        <a:grpSpLocks/>
                                      </wpg:cNvGrpSpPr>
                                      <wpg:grpSpPr bwMode="auto">
                                        <a:xfrm>
                                          <a:off x="5215" y="1343"/>
                                          <a:ext cx="70" cy="106"/>
                                          <a:chOff x="5215" y="1343"/>
                                          <a:chExt cx="70" cy="106"/>
                                        </a:xfrm>
                                      </wpg:grpSpPr>
                                      <wps:wsp>
                                        <wps:cNvPr id="34" name="Freeform 34"/>
                                        <wps:cNvSpPr>
                                          <a:spLocks/>
                                        </wps:cNvSpPr>
                                        <wps:spPr bwMode="auto">
                                          <a:xfrm>
                                            <a:off x="5215" y="1343"/>
                                            <a:ext cx="70" cy="106"/>
                                          </a:xfrm>
                                          <a:custGeom>
                                            <a:avLst/>
                                            <a:gdLst>
                                              <a:gd name="T0" fmla="*/ 34 w 70"/>
                                              <a:gd name="T1" fmla="*/ 94 h 106"/>
                                              <a:gd name="T2" fmla="*/ 18 w 70"/>
                                              <a:gd name="T3" fmla="*/ 94 h 106"/>
                                              <a:gd name="T4" fmla="*/ 19 w 70"/>
                                              <a:gd name="T5" fmla="*/ 103 h 106"/>
                                              <a:gd name="T6" fmla="*/ 25 w 70"/>
                                              <a:gd name="T7" fmla="*/ 106 h 106"/>
                                              <a:gd name="T8" fmla="*/ 38 w 70"/>
                                              <a:gd name="T9" fmla="*/ 106 h 106"/>
                                              <a:gd name="T10" fmla="*/ 51 w 70"/>
                                              <a:gd name="T11" fmla="*/ 94 h 106"/>
                                              <a:gd name="T12" fmla="*/ 34 w 70"/>
                                              <a:gd name="T13" fmla="*/ 94 h 106"/>
                                            </a:gdLst>
                                            <a:ahLst/>
                                            <a:cxnLst>
                                              <a:cxn ang="0">
                                                <a:pos x="T0" y="T1"/>
                                              </a:cxn>
                                              <a:cxn ang="0">
                                                <a:pos x="T2" y="T3"/>
                                              </a:cxn>
                                              <a:cxn ang="0">
                                                <a:pos x="T4" y="T5"/>
                                              </a:cxn>
                                              <a:cxn ang="0">
                                                <a:pos x="T6" y="T7"/>
                                              </a:cxn>
                                              <a:cxn ang="0">
                                                <a:pos x="T8" y="T9"/>
                                              </a:cxn>
                                              <a:cxn ang="0">
                                                <a:pos x="T10" y="T11"/>
                                              </a:cxn>
                                              <a:cxn ang="0">
                                                <a:pos x="T12" y="T13"/>
                                              </a:cxn>
                                            </a:cxnLst>
                                            <a:rect l="0" t="0" r="r" b="b"/>
                                            <a:pathLst>
                                              <a:path w="70" h="106">
                                                <a:moveTo>
                                                  <a:pt x="34" y="94"/>
                                                </a:moveTo>
                                                <a:lnTo>
                                                  <a:pt x="18" y="94"/>
                                                </a:lnTo>
                                                <a:lnTo>
                                                  <a:pt x="19" y="103"/>
                                                </a:lnTo>
                                                <a:lnTo>
                                                  <a:pt x="25" y="106"/>
                                                </a:lnTo>
                                                <a:lnTo>
                                                  <a:pt x="38" y="106"/>
                                                </a:lnTo>
                                                <a:lnTo>
                                                  <a:pt x="51" y="94"/>
                                                </a:lnTo>
                                                <a:lnTo>
                                                  <a:pt x="34" y="94"/>
                                                </a:lnTo>
                                              </a:path>
                                            </a:pathLst>
                                          </a:custGeom>
                                          <a:solidFill>
                                            <a:srgbClr val="CBD300"/>
                                          </a:solidFill>
                                          <a:ln>
                                            <a:noFill/>
                                          </a:ln>
                                          <a:extLst>
                                            <a:ext uri="{91240B29-F687-4F45-9708-019B960494DF}">
                                              <a14:hiddenLine xmlns:a14="http://schemas.microsoft.com/office/drawing/2010/main" w="9525">
                                                <a:solidFill>
                                                  <a:srgbClr val="000000"/>
                                                </a:solidFill>
                                                <a:round/>
                                                <a:headEnd/>
                                                <a:tailEnd/>
                                              </a14:hiddenLine>
                                            </a:ext>
                                          </a:extLst>
                                        </wps:spPr>
                                        <wps:bodyPr rot="0" vert="horz" wrap="square" lIns="91440" tIns="45720" rIns="91440" bIns="45720" anchor="t" anchorCtr="0" upright="1">
                                          <a:noAutofit/>
                                        </wps:bodyPr>
                                      </wps:wsp>
                                      <wps:wsp>
                                        <wps:cNvPr id="35" name="Freeform 35"/>
                                        <wps:cNvSpPr>
                                          <a:spLocks/>
                                        </wps:cNvSpPr>
                                        <wps:spPr bwMode="auto">
                                          <a:xfrm>
                                            <a:off x="5215" y="1343"/>
                                            <a:ext cx="70" cy="106"/>
                                          </a:xfrm>
                                          <a:custGeom>
                                            <a:avLst/>
                                            <a:gdLst>
                                              <a:gd name="T0" fmla="*/ 0 w 70"/>
                                              <a:gd name="T1" fmla="*/ 105 h 106"/>
                                              <a:gd name="T2" fmla="*/ 15 w 70"/>
                                              <a:gd name="T3" fmla="*/ 105 h 106"/>
                                              <a:gd name="T4" fmla="*/ 14 w 70"/>
                                              <a:gd name="T5" fmla="*/ 95 h 106"/>
                                              <a:gd name="T6" fmla="*/ 14 w 70"/>
                                              <a:gd name="T7" fmla="*/ 94 h 106"/>
                                              <a:gd name="T8" fmla="*/ 19 w 70"/>
                                              <a:gd name="T9" fmla="*/ 103 h 106"/>
                                              <a:gd name="T10" fmla="*/ 18 w 70"/>
                                              <a:gd name="T11" fmla="*/ 94 h 106"/>
                                              <a:gd name="T12" fmla="*/ 15 w 70"/>
                                              <a:gd name="T13" fmla="*/ 90 h 106"/>
                                              <a:gd name="T14" fmla="*/ 15 w 70"/>
                                              <a:gd name="T15" fmla="*/ 66 h 106"/>
                                              <a:gd name="T16" fmla="*/ 15 w 70"/>
                                              <a:gd name="T17" fmla="*/ 47 h 106"/>
                                              <a:gd name="T18" fmla="*/ 20 w 70"/>
                                              <a:gd name="T19" fmla="*/ 42 h 106"/>
                                              <a:gd name="T20" fmla="*/ 35 w 70"/>
                                              <a:gd name="T21" fmla="*/ 42 h 106"/>
                                              <a:gd name="T22" fmla="*/ 51 w 70"/>
                                              <a:gd name="T23" fmla="*/ 42 h 106"/>
                                              <a:gd name="T24" fmla="*/ 54 w 70"/>
                                              <a:gd name="T25" fmla="*/ 46 h 106"/>
                                              <a:gd name="T26" fmla="*/ 54 w 70"/>
                                              <a:gd name="T27" fmla="*/ 68 h 106"/>
                                              <a:gd name="T28" fmla="*/ 54 w 70"/>
                                              <a:gd name="T29" fmla="*/ 90 h 106"/>
                                              <a:gd name="T30" fmla="*/ 51 w 70"/>
                                              <a:gd name="T31" fmla="*/ 94 h 106"/>
                                              <a:gd name="T32" fmla="*/ 38 w 70"/>
                                              <a:gd name="T33" fmla="*/ 106 h 106"/>
                                              <a:gd name="T34" fmla="*/ 50 w 70"/>
                                              <a:gd name="T35" fmla="*/ 105 h 106"/>
                                              <a:gd name="T36" fmla="*/ 65 w 70"/>
                                              <a:gd name="T37" fmla="*/ 94 h 106"/>
                                              <a:gd name="T38" fmla="*/ 69 w 70"/>
                                              <a:gd name="T39" fmla="*/ 68 h 106"/>
                                              <a:gd name="T40" fmla="*/ 69 w 70"/>
                                              <a:gd name="T41" fmla="*/ 51 h 106"/>
                                              <a:gd name="T42" fmla="*/ 67 w 70"/>
                                              <a:gd name="T43" fmla="*/ 42 h 106"/>
                                              <a:gd name="T44" fmla="*/ 61 w 70"/>
                                              <a:gd name="T45" fmla="*/ 36 h 106"/>
                                              <a:gd name="T46" fmla="*/ 57 w 70"/>
                                              <a:gd name="T47" fmla="*/ 32 h 106"/>
                                              <a:gd name="T48" fmla="*/ 50 w 70"/>
                                              <a:gd name="T49" fmla="*/ 30 h 106"/>
                                              <a:gd name="T50" fmla="*/ 40 w 70"/>
                                              <a:gd name="T51" fmla="*/ 30 h 106"/>
                                              <a:gd name="T52" fmla="*/ 25 w 70"/>
                                              <a:gd name="T53" fmla="*/ 30 h 106"/>
                                              <a:gd name="T54" fmla="*/ 18 w 70"/>
                                              <a:gd name="T55" fmla="*/ 34 h 106"/>
                                              <a:gd name="T56" fmla="*/ 15 w 70"/>
                                              <a:gd name="T57" fmla="*/ 41 h 106"/>
                                              <a:gd name="T58" fmla="*/ 15 w 70"/>
                                              <a:gd name="T59" fmla="*/ 41 h 106"/>
                                              <a:gd name="T60" fmla="*/ 15 w 70"/>
                                              <a:gd name="T61" fmla="*/ 0 h 106"/>
                                              <a:gd name="T62" fmla="*/ 0 w 70"/>
                                              <a:gd name="T63" fmla="*/ 0 h 106"/>
                                              <a:gd name="T64" fmla="*/ 0 w 70"/>
                                              <a:gd name="T65" fmla="*/ 105 h 106"/>
                                            </a:gdLst>
                                            <a:ahLst/>
                                            <a:cxnLst>
                                              <a:cxn ang="0">
                                                <a:pos x="T0" y="T1"/>
                                              </a:cxn>
                                              <a:cxn ang="0">
                                                <a:pos x="T2" y="T3"/>
                                              </a:cxn>
                                              <a:cxn ang="0">
                                                <a:pos x="T4" y="T5"/>
                                              </a:cxn>
                                              <a:cxn ang="0">
                                                <a:pos x="T6" y="T7"/>
                                              </a:cxn>
                                              <a:cxn ang="0">
                                                <a:pos x="T8" y="T9"/>
                                              </a:cxn>
                                              <a:cxn ang="0">
                                                <a:pos x="T10" y="T11"/>
                                              </a:cxn>
                                              <a:cxn ang="0">
                                                <a:pos x="T12" y="T13"/>
                                              </a:cxn>
                                              <a:cxn ang="0">
                                                <a:pos x="T14" y="T15"/>
                                              </a:cxn>
                                              <a:cxn ang="0">
                                                <a:pos x="T16" y="T17"/>
                                              </a:cxn>
                                              <a:cxn ang="0">
                                                <a:pos x="T18" y="T19"/>
                                              </a:cxn>
                                              <a:cxn ang="0">
                                                <a:pos x="T20" y="T21"/>
                                              </a:cxn>
                                              <a:cxn ang="0">
                                                <a:pos x="T22" y="T23"/>
                                              </a:cxn>
                                              <a:cxn ang="0">
                                                <a:pos x="T24" y="T25"/>
                                              </a:cxn>
                                              <a:cxn ang="0">
                                                <a:pos x="T26" y="T27"/>
                                              </a:cxn>
                                              <a:cxn ang="0">
                                                <a:pos x="T28" y="T29"/>
                                              </a:cxn>
                                              <a:cxn ang="0">
                                                <a:pos x="T30" y="T31"/>
                                              </a:cxn>
                                              <a:cxn ang="0">
                                                <a:pos x="T32" y="T33"/>
                                              </a:cxn>
                                              <a:cxn ang="0">
                                                <a:pos x="T34" y="T35"/>
                                              </a:cxn>
                                              <a:cxn ang="0">
                                                <a:pos x="T36" y="T37"/>
                                              </a:cxn>
                                              <a:cxn ang="0">
                                                <a:pos x="T38" y="T39"/>
                                              </a:cxn>
                                              <a:cxn ang="0">
                                                <a:pos x="T40" y="T41"/>
                                              </a:cxn>
                                              <a:cxn ang="0">
                                                <a:pos x="T42" y="T43"/>
                                              </a:cxn>
                                              <a:cxn ang="0">
                                                <a:pos x="T44" y="T45"/>
                                              </a:cxn>
                                              <a:cxn ang="0">
                                                <a:pos x="T46" y="T47"/>
                                              </a:cxn>
                                              <a:cxn ang="0">
                                                <a:pos x="T48" y="T49"/>
                                              </a:cxn>
                                              <a:cxn ang="0">
                                                <a:pos x="T50" y="T51"/>
                                              </a:cxn>
                                              <a:cxn ang="0">
                                                <a:pos x="T52" y="T53"/>
                                              </a:cxn>
                                              <a:cxn ang="0">
                                                <a:pos x="T54" y="T55"/>
                                              </a:cxn>
                                              <a:cxn ang="0">
                                                <a:pos x="T56" y="T57"/>
                                              </a:cxn>
                                              <a:cxn ang="0">
                                                <a:pos x="T58" y="T59"/>
                                              </a:cxn>
                                              <a:cxn ang="0">
                                                <a:pos x="T60" y="T61"/>
                                              </a:cxn>
                                              <a:cxn ang="0">
                                                <a:pos x="T62" y="T63"/>
                                              </a:cxn>
                                              <a:cxn ang="0">
                                                <a:pos x="T64" y="T65"/>
                                              </a:cxn>
                                            </a:cxnLst>
                                            <a:rect l="0" t="0" r="r" b="b"/>
                                            <a:pathLst>
                                              <a:path w="70" h="106">
                                                <a:moveTo>
                                                  <a:pt x="0" y="105"/>
                                                </a:moveTo>
                                                <a:lnTo>
                                                  <a:pt x="15" y="105"/>
                                                </a:lnTo>
                                                <a:lnTo>
                                                  <a:pt x="14" y="95"/>
                                                </a:lnTo>
                                                <a:lnTo>
                                                  <a:pt x="14" y="94"/>
                                                </a:lnTo>
                                                <a:lnTo>
                                                  <a:pt x="19" y="103"/>
                                                </a:lnTo>
                                                <a:lnTo>
                                                  <a:pt x="18" y="94"/>
                                                </a:lnTo>
                                                <a:lnTo>
                                                  <a:pt x="15" y="90"/>
                                                </a:lnTo>
                                                <a:lnTo>
                                                  <a:pt x="15" y="66"/>
                                                </a:lnTo>
                                                <a:lnTo>
                                                  <a:pt x="15" y="47"/>
                                                </a:lnTo>
                                                <a:lnTo>
                                                  <a:pt x="20" y="42"/>
                                                </a:lnTo>
                                                <a:lnTo>
                                                  <a:pt x="35" y="42"/>
                                                </a:lnTo>
                                                <a:lnTo>
                                                  <a:pt x="51" y="42"/>
                                                </a:lnTo>
                                                <a:lnTo>
                                                  <a:pt x="54" y="46"/>
                                                </a:lnTo>
                                                <a:lnTo>
                                                  <a:pt x="54" y="68"/>
                                                </a:lnTo>
                                                <a:lnTo>
                                                  <a:pt x="54" y="90"/>
                                                </a:lnTo>
                                                <a:lnTo>
                                                  <a:pt x="51" y="94"/>
                                                </a:lnTo>
                                                <a:lnTo>
                                                  <a:pt x="38" y="106"/>
                                                </a:lnTo>
                                                <a:lnTo>
                                                  <a:pt x="50" y="105"/>
                                                </a:lnTo>
                                                <a:lnTo>
                                                  <a:pt x="65" y="94"/>
                                                </a:lnTo>
                                                <a:lnTo>
                                                  <a:pt x="69" y="68"/>
                                                </a:lnTo>
                                                <a:lnTo>
                                                  <a:pt x="69" y="51"/>
                                                </a:lnTo>
                                                <a:lnTo>
                                                  <a:pt x="67" y="42"/>
                                                </a:lnTo>
                                                <a:lnTo>
                                                  <a:pt x="61" y="36"/>
                                                </a:lnTo>
                                                <a:lnTo>
                                                  <a:pt x="57" y="32"/>
                                                </a:lnTo>
                                                <a:lnTo>
                                                  <a:pt x="50" y="30"/>
                                                </a:lnTo>
                                                <a:lnTo>
                                                  <a:pt x="40" y="30"/>
                                                </a:lnTo>
                                                <a:lnTo>
                                                  <a:pt x="25" y="30"/>
                                                </a:lnTo>
                                                <a:lnTo>
                                                  <a:pt x="18" y="34"/>
                                                </a:lnTo>
                                                <a:lnTo>
                                                  <a:pt x="15" y="41"/>
                                                </a:lnTo>
                                                <a:lnTo>
                                                  <a:pt x="15" y="0"/>
                                                </a:lnTo>
                                                <a:lnTo>
                                                  <a:pt x="0" y="0"/>
                                                </a:lnTo>
                                                <a:lnTo>
                                                  <a:pt x="0" y="105"/>
                                                </a:lnTo>
                                              </a:path>
                                            </a:pathLst>
                                          </a:custGeom>
                                          <a:solidFill>
                                            <a:srgbClr val="B5DC10"/>
                                          </a:solidFill>
                                          <a:ln>
                                            <a:noFill/>
                                          </a:ln>
                                          <a:extLst>
                                            <a:ext uri="{91240B29-F687-4F45-9708-019B960494DF}">
                                              <a14:hiddenLine xmlns:a14="http://schemas.microsoft.com/office/drawing/2010/main" w="9525">
                                                <a:solidFill>
                                                  <a:srgbClr val="000000"/>
                                                </a:solidFill>
                                                <a:round/>
                                                <a:headEnd/>
                                                <a:tailEnd/>
                                              </a14:hiddenLine>
                                            </a:ext>
                                          </a:extLst>
                                        </wps:spPr>
                                        <wps:bodyPr rot="0" vert="horz" wrap="square" lIns="91440" tIns="45720" rIns="91440" bIns="45720" anchor="t" anchorCtr="0" upright="1">
                                          <a:noAutofit/>
                                        </wps:bodyPr>
                                      </wps:wsp>
                                    </wpg:grpSp>
                                    <wpg:grpSp>
                                      <wpg:cNvPr id="36" name="Group 36"/>
                                      <wpg:cNvGrpSpPr>
                                        <a:grpSpLocks/>
                                      </wpg:cNvGrpSpPr>
                                      <wpg:grpSpPr bwMode="auto">
                                        <a:xfrm>
                                          <a:off x="5309" y="1373"/>
                                          <a:ext cx="70" cy="76"/>
                                          <a:chOff x="5309" y="1373"/>
                                          <a:chExt cx="70" cy="76"/>
                                        </a:xfrm>
                                      </wpg:grpSpPr>
                                      <wps:wsp>
                                        <wps:cNvPr id="37" name="Freeform 37"/>
                                        <wps:cNvSpPr>
                                          <a:spLocks/>
                                        </wps:cNvSpPr>
                                        <wps:spPr bwMode="auto">
                                          <a:xfrm>
                                            <a:off x="5309" y="1373"/>
                                            <a:ext cx="70" cy="76"/>
                                          </a:xfrm>
                                          <a:custGeom>
                                            <a:avLst/>
                                            <a:gdLst>
                                              <a:gd name="T0" fmla="*/ 54 w 70"/>
                                              <a:gd name="T1" fmla="*/ 19 h 76"/>
                                              <a:gd name="T2" fmla="*/ 54 w 70"/>
                                              <a:gd name="T3" fmla="*/ 20 h 76"/>
                                              <a:gd name="T4" fmla="*/ 54 w 70"/>
                                              <a:gd name="T5" fmla="*/ 30 h 76"/>
                                              <a:gd name="T6" fmla="*/ 15 w 70"/>
                                              <a:gd name="T7" fmla="*/ 30 h 76"/>
                                              <a:gd name="T8" fmla="*/ 15 w 70"/>
                                              <a:gd name="T9" fmla="*/ 13 h 76"/>
                                              <a:gd name="T10" fmla="*/ 18 w 70"/>
                                              <a:gd name="T11" fmla="*/ 11 h 76"/>
                                              <a:gd name="T12" fmla="*/ 35 w 70"/>
                                              <a:gd name="T13" fmla="*/ 11 h 76"/>
                                              <a:gd name="T14" fmla="*/ 35 w 70"/>
                                              <a:gd name="T15" fmla="*/ 0 h 76"/>
                                              <a:gd name="T16" fmla="*/ 19 w 70"/>
                                              <a:gd name="T17" fmla="*/ 1 h 76"/>
                                              <a:gd name="T18" fmla="*/ 3 w 70"/>
                                              <a:gd name="T19" fmla="*/ 11 h 76"/>
                                              <a:gd name="T20" fmla="*/ 0 w 70"/>
                                              <a:gd name="T21" fmla="*/ 37 h 76"/>
                                              <a:gd name="T22" fmla="*/ 1 w 70"/>
                                              <a:gd name="T23" fmla="*/ 55 h 76"/>
                                              <a:gd name="T24" fmla="*/ 11 w 70"/>
                                              <a:gd name="T25" fmla="*/ 71 h 76"/>
                                              <a:gd name="T26" fmla="*/ 35 w 70"/>
                                              <a:gd name="T27" fmla="*/ 75 h 76"/>
                                              <a:gd name="T28" fmla="*/ 35 w 70"/>
                                              <a:gd name="T29" fmla="*/ 75 h 76"/>
                                              <a:gd name="T30" fmla="*/ 62 w 70"/>
                                              <a:gd name="T31" fmla="*/ 71 h 76"/>
                                              <a:gd name="T32" fmla="*/ 69 w 70"/>
                                              <a:gd name="T33" fmla="*/ 54 h 76"/>
                                              <a:gd name="T34" fmla="*/ 69 w 70"/>
                                              <a:gd name="T35" fmla="*/ 51 h 76"/>
                                              <a:gd name="T36" fmla="*/ 54 w 70"/>
                                              <a:gd name="T37" fmla="*/ 51 h 76"/>
                                              <a:gd name="T38" fmla="*/ 54 w 70"/>
                                              <a:gd name="T39" fmla="*/ 62 h 76"/>
                                              <a:gd name="T40" fmla="*/ 51 w 70"/>
                                              <a:gd name="T41" fmla="*/ 64 h 76"/>
                                              <a:gd name="T42" fmla="*/ 35 w 70"/>
                                              <a:gd name="T43" fmla="*/ 64 h 76"/>
                                              <a:gd name="T44" fmla="*/ 24 w 70"/>
                                              <a:gd name="T45" fmla="*/ 64 h 76"/>
                                              <a:gd name="T46" fmla="*/ 19 w 70"/>
                                              <a:gd name="T47" fmla="*/ 62 h 76"/>
                                              <a:gd name="T48" fmla="*/ 17 w 70"/>
                                              <a:gd name="T49" fmla="*/ 58 h 76"/>
                                              <a:gd name="T50" fmla="*/ 16 w 70"/>
                                              <a:gd name="T51" fmla="*/ 54 h 76"/>
                                              <a:gd name="T52" fmla="*/ 15 w 70"/>
                                              <a:gd name="T53" fmla="*/ 49 h 76"/>
                                              <a:gd name="T54" fmla="*/ 15 w 70"/>
                                              <a:gd name="T55" fmla="*/ 42 h 76"/>
                                              <a:gd name="T56" fmla="*/ 15 w 70"/>
                                              <a:gd name="T57" fmla="*/ 40 h 76"/>
                                              <a:gd name="T58" fmla="*/ 69 w 70"/>
                                              <a:gd name="T59" fmla="*/ 40 h 76"/>
                                              <a:gd name="T60" fmla="*/ 69 w 70"/>
                                              <a:gd name="T61" fmla="*/ 25 h 76"/>
                                              <a:gd name="T62" fmla="*/ 69 w 70"/>
                                              <a:gd name="T63" fmla="*/ 21 h 76"/>
                                              <a:gd name="T64" fmla="*/ 67 w 70"/>
                                              <a:gd name="T65" fmla="*/ 16 h 76"/>
                                              <a:gd name="T66" fmla="*/ 64 w 70"/>
                                              <a:gd name="T67" fmla="*/ 3 h 76"/>
                                              <a:gd name="T68" fmla="*/ 56 w 70"/>
                                              <a:gd name="T69" fmla="*/ 0 h 76"/>
                                              <a:gd name="T70" fmla="*/ 54 w 70"/>
                                              <a:gd name="T71" fmla="*/ 19 h 76"/>
                                            </a:gdLst>
                                            <a:ahLst/>
                                            <a:cxnLst>
                                              <a:cxn ang="0">
                                                <a:pos x="T0" y="T1"/>
                                              </a:cxn>
                                              <a:cxn ang="0">
                                                <a:pos x="T2" y="T3"/>
                                              </a:cxn>
                                              <a:cxn ang="0">
                                                <a:pos x="T4" y="T5"/>
                                              </a:cxn>
                                              <a:cxn ang="0">
                                                <a:pos x="T6" y="T7"/>
                                              </a:cxn>
                                              <a:cxn ang="0">
                                                <a:pos x="T8" y="T9"/>
                                              </a:cxn>
                                              <a:cxn ang="0">
                                                <a:pos x="T10" y="T11"/>
                                              </a:cxn>
                                              <a:cxn ang="0">
                                                <a:pos x="T12" y="T13"/>
                                              </a:cxn>
                                              <a:cxn ang="0">
                                                <a:pos x="T14" y="T15"/>
                                              </a:cxn>
                                              <a:cxn ang="0">
                                                <a:pos x="T16" y="T17"/>
                                              </a:cxn>
                                              <a:cxn ang="0">
                                                <a:pos x="T18" y="T19"/>
                                              </a:cxn>
                                              <a:cxn ang="0">
                                                <a:pos x="T20" y="T21"/>
                                              </a:cxn>
                                              <a:cxn ang="0">
                                                <a:pos x="T22" y="T23"/>
                                              </a:cxn>
                                              <a:cxn ang="0">
                                                <a:pos x="T24" y="T25"/>
                                              </a:cxn>
                                              <a:cxn ang="0">
                                                <a:pos x="T26" y="T27"/>
                                              </a:cxn>
                                              <a:cxn ang="0">
                                                <a:pos x="T28" y="T29"/>
                                              </a:cxn>
                                              <a:cxn ang="0">
                                                <a:pos x="T30" y="T31"/>
                                              </a:cxn>
                                              <a:cxn ang="0">
                                                <a:pos x="T32" y="T33"/>
                                              </a:cxn>
                                              <a:cxn ang="0">
                                                <a:pos x="T34" y="T35"/>
                                              </a:cxn>
                                              <a:cxn ang="0">
                                                <a:pos x="T36" y="T37"/>
                                              </a:cxn>
                                              <a:cxn ang="0">
                                                <a:pos x="T38" y="T39"/>
                                              </a:cxn>
                                              <a:cxn ang="0">
                                                <a:pos x="T40" y="T41"/>
                                              </a:cxn>
                                              <a:cxn ang="0">
                                                <a:pos x="T42" y="T43"/>
                                              </a:cxn>
                                              <a:cxn ang="0">
                                                <a:pos x="T44" y="T45"/>
                                              </a:cxn>
                                              <a:cxn ang="0">
                                                <a:pos x="T46" y="T47"/>
                                              </a:cxn>
                                              <a:cxn ang="0">
                                                <a:pos x="T48" y="T49"/>
                                              </a:cxn>
                                              <a:cxn ang="0">
                                                <a:pos x="T50" y="T51"/>
                                              </a:cxn>
                                              <a:cxn ang="0">
                                                <a:pos x="T52" y="T53"/>
                                              </a:cxn>
                                              <a:cxn ang="0">
                                                <a:pos x="T54" y="T55"/>
                                              </a:cxn>
                                              <a:cxn ang="0">
                                                <a:pos x="T56" y="T57"/>
                                              </a:cxn>
                                              <a:cxn ang="0">
                                                <a:pos x="T58" y="T59"/>
                                              </a:cxn>
                                              <a:cxn ang="0">
                                                <a:pos x="T60" y="T61"/>
                                              </a:cxn>
                                              <a:cxn ang="0">
                                                <a:pos x="T62" y="T63"/>
                                              </a:cxn>
                                              <a:cxn ang="0">
                                                <a:pos x="T64" y="T65"/>
                                              </a:cxn>
                                              <a:cxn ang="0">
                                                <a:pos x="T66" y="T67"/>
                                              </a:cxn>
                                              <a:cxn ang="0">
                                                <a:pos x="T68" y="T69"/>
                                              </a:cxn>
                                              <a:cxn ang="0">
                                                <a:pos x="T70" y="T71"/>
                                              </a:cxn>
                                            </a:cxnLst>
                                            <a:rect l="0" t="0" r="r" b="b"/>
                                            <a:pathLst>
                                              <a:path w="70" h="76">
                                                <a:moveTo>
                                                  <a:pt x="54" y="19"/>
                                                </a:moveTo>
                                                <a:lnTo>
                                                  <a:pt x="54" y="20"/>
                                                </a:lnTo>
                                                <a:lnTo>
                                                  <a:pt x="54" y="30"/>
                                                </a:lnTo>
                                                <a:lnTo>
                                                  <a:pt x="15" y="30"/>
                                                </a:lnTo>
                                                <a:lnTo>
                                                  <a:pt x="15" y="13"/>
                                                </a:lnTo>
                                                <a:lnTo>
                                                  <a:pt x="18" y="11"/>
                                                </a:lnTo>
                                                <a:lnTo>
                                                  <a:pt x="35" y="11"/>
                                                </a:lnTo>
                                                <a:lnTo>
                                                  <a:pt x="35" y="0"/>
                                                </a:lnTo>
                                                <a:lnTo>
                                                  <a:pt x="19" y="1"/>
                                                </a:lnTo>
                                                <a:lnTo>
                                                  <a:pt x="3" y="11"/>
                                                </a:lnTo>
                                                <a:lnTo>
                                                  <a:pt x="0" y="37"/>
                                                </a:lnTo>
                                                <a:lnTo>
                                                  <a:pt x="1" y="55"/>
                                                </a:lnTo>
                                                <a:lnTo>
                                                  <a:pt x="11" y="71"/>
                                                </a:lnTo>
                                                <a:lnTo>
                                                  <a:pt x="35" y="75"/>
                                                </a:lnTo>
                                                <a:lnTo>
                                                  <a:pt x="62" y="71"/>
                                                </a:lnTo>
                                                <a:lnTo>
                                                  <a:pt x="69" y="54"/>
                                                </a:lnTo>
                                                <a:lnTo>
                                                  <a:pt x="69" y="51"/>
                                                </a:lnTo>
                                                <a:lnTo>
                                                  <a:pt x="54" y="51"/>
                                                </a:lnTo>
                                                <a:lnTo>
                                                  <a:pt x="54" y="62"/>
                                                </a:lnTo>
                                                <a:lnTo>
                                                  <a:pt x="51" y="64"/>
                                                </a:lnTo>
                                                <a:lnTo>
                                                  <a:pt x="35" y="64"/>
                                                </a:lnTo>
                                                <a:lnTo>
                                                  <a:pt x="24" y="64"/>
                                                </a:lnTo>
                                                <a:lnTo>
                                                  <a:pt x="19" y="62"/>
                                                </a:lnTo>
                                                <a:lnTo>
                                                  <a:pt x="17" y="58"/>
                                                </a:lnTo>
                                                <a:lnTo>
                                                  <a:pt x="16" y="54"/>
                                                </a:lnTo>
                                                <a:lnTo>
                                                  <a:pt x="15" y="49"/>
                                                </a:lnTo>
                                                <a:lnTo>
                                                  <a:pt x="15" y="42"/>
                                                </a:lnTo>
                                                <a:lnTo>
                                                  <a:pt x="15" y="40"/>
                                                </a:lnTo>
                                                <a:lnTo>
                                                  <a:pt x="69" y="40"/>
                                                </a:lnTo>
                                                <a:lnTo>
                                                  <a:pt x="69" y="25"/>
                                                </a:lnTo>
                                                <a:lnTo>
                                                  <a:pt x="69" y="21"/>
                                                </a:lnTo>
                                                <a:lnTo>
                                                  <a:pt x="67" y="16"/>
                                                </a:lnTo>
                                                <a:lnTo>
                                                  <a:pt x="64" y="3"/>
                                                </a:lnTo>
                                                <a:lnTo>
                                                  <a:pt x="56" y="0"/>
                                                </a:lnTo>
                                                <a:lnTo>
                                                  <a:pt x="54" y="19"/>
                                                </a:lnTo>
                                              </a:path>
                                            </a:pathLst>
                                          </a:custGeom>
                                          <a:solidFill>
                                            <a:srgbClr val="B5DC10"/>
                                          </a:solidFill>
                                          <a:ln>
                                            <a:noFill/>
                                          </a:ln>
                                          <a:extLst>
                                            <a:ext uri="{91240B29-F687-4F45-9708-019B960494DF}">
                                              <a14:hiddenLine xmlns:a14="http://schemas.microsoft.com/office/drawing/2010/main" w="9525">
                                                <a:solidFill>
                                                  <a:srgbClr val="000000"/>
                                                </a:solidFill>
                                                <a:round/>
                                                <a:headEnd/>
                                                <a:tailEnd/>
                                              </a14:hiddenLine>
                                            </a:ext>
                                          </a:extLst>
                                        </wps:spPr>
                                        <wps:bodyPr rot="0" vert="horz" wrap="square" lIns="91440" tIns="45720" rIns="91440" bIns="45720" anchor="t" anchorCtr="0" upright="1">
                                          <a:noAutofit/>
                                        </wps:bodyPr>
                                      </wps:wsp>
                                      <wps:wsp>
                                        <wps:cNvPr id="38" name="Freeform 38"/>
                                        <wps:cNvSpPr>
                                          <a:spLocks/>
                                        </wps:cNvSpPr>
                                        <wps:spPr bwMode="auto">
                                          <a:xfrm>
                                            <a:off x="5309" y="1373"/>
                                            <a:ext cx="70" cy="76"/>
                                          </a:xfrm>
                                          <a:custGeom>
                                            <a:avLst/>
                                            <a:gdLst>
                                              <a:gd name="T0" fmla="*/ 56 w 70"/>
                                              <a:gd name="T1" fmla="*/ 0 h 76"/>
                                              <a:gd name="T2" fmla="*/ 35 w 70"/>
                                              <a:gd name="T3" fmla="*/ 0 h 76"/>
                                              <a:gd name="T4" fmla="*/ 35 w 70"/>
                                              <a:gd name="T5" fmla="*/ 11 h 76"/>
                                              <a:gd name="T6" fmla="*/ 46 w 70"/>
                                              <a:gd name="T7" fmla="*/ 11 h 76"/>
                                              <a:gd name="T8" fmla="*/ 50 w 70"/>
                                              <a:gd name="T9" fmla="*/ 12 h 76"/>
                                              <a:gd name="T10" fmla="*/ 52 w 70"/>
                                              <a:gd name="T11" fmla="*/ 16 h 76"/>
                                              <a:gd name="T12" fmla="*/ 54 w 70"/>
                                              <a:gd name="T13" fmla="*/ 19 h 76"/>
                                              <a:gd name="T14" fmla="*/ 56 w 70"/>
                                              <a:gd name="T15" fmla="*/ 0 h 76"/>
                                            </a:gdLst>
                                            <a:ahLst/>
                                            <a:cxnLst>
                                              <a:cxn ang="0">
                                                <a:pos x="T0" y="T1"/>
                                              </a:cxn>
                                              <a:cxn ang="0">
                                                <a:pos x="T2" y="T3"/>
                                              </a:cxn>
                                              <a:cxn ang="0">
                                                <a:pos x="T4" y="T5"/>
                                              </a:cxn>
                                              <a:cxn ang="0">
                                                <a:pos x="T6" y="T7"/>
                                              </a:cxn>
                                              <a:cxn ang="0">
                                                <a:pos x="T8" y="T9"/>
                                              </a:cxn>
                                              <a:cxn ang="0">
                                                <a:pos x="T10" y="T11"/>
                                              </a:cxn>
                                              <a:cxn ang="0">
                                                <a:pos x="T12" y="T13"/>
                                              </a:cxn>
                                              <a:cxn ang="0">
                                                <a:pos x="T14" y="T15"/>
                                              </a:cxn>
                                            </a:cxnLst>
                                            <a:rect l="0" t="0" r="r" b="b"/>
                                            <a:pathLst>
                                              <a:path w="70" h="76">
                                                <a:moveTo>
                                                  <a:pt x="56" y="0"/>
                                                </a:moveTo>
                                                <a:lnTo>
                                                  <a:pt x="35" y="0"/>
                                                </a:lnTo>
                                                <a:lnTo>
                                                  <a:pt x="35" y="11"/>
                                                </a:lnTo>
                                                <a:lnTo>
                                                  <a:pt x="46" y="11"/>
                                                </a:lnTo>
                                                <a:lnTo>
                                                  <a:pt x="50" y="12"/>
                                                </a:lnTo>
                                                <a:lnTo>
                                                  <a:pt x="52" y="16"/>
                                                </a:lnTo>
                                                <a:lnTo>
                                                  <a:pt x="54" y="19"/>
                                                </a:lnTo>
                                                <a:lnTo>
                                                  <a:pt x="56" y="0"/>
                                                </a:lnTo>
                                              </a:path>
                                            </a:pathLst>
                                          </a:custGeom>
                                          <a:solidFill>
                                            <a:srgbClr val="CBD300"/>
                                          </a:solidFill>
                                          <a:ln>
                                            <a:noFill/>
                                          </a:ln>
                                          <a:extLst>
                                            <a:ext uri="{91240B29-F687-4F45-9708-019B960494DF}">
                                              <a14:hiddenLine xmlns:a14="http://schemas.microsoft.com/office/drawing/2010/main" w="9525">
                                                <a:solidFill>
                                                  <a:srgbClr val="000000"/>
                                                </a:solidFill>
                                                <a:round/>
                                                <a:headEnd/>
                                                <a:tailEnd/>
                                              </a14:hiddenLine>
                                            </a:ext>
                                          </a:extLst>
                                        </wps:spPr>
                                        <wps:bodyPr rot="0" vert="horz" wrap="square" lIns="91440" tIns="45720" rIns="91440" bIns="45720" anchor="t" anchorCtr="0" upright="1">
                                          <a:noAutofit/>
                                        </wps:bodyPr>
                                      </wps:wsp>
                                    </wpg:grpSp>
                                    <wpg:grpSp>
                                      <wpg:cNvPr id="39" name="Group 39"/>
                                      <wpg:cNvGrpSpPr>
                                        <a:grpSpLocks/>
                                      </wpg:cNvGrpSpPr>
                                      <wpg:grpSpPr bwMode="auto">
                                        <a:xfrm>
                                          <a:off x="5403" y="1343"/>
                                          <a:ext cx="70" cy="106"/>
                                          <a:chOff x="5403" y="1343"/>
                                          <a:chExt cx="70" cy="106"/>
                                        </a:xfrm>
                                      </wpg:grpSpPr>
                                      <wps:wsp>
                                        <wps:cNvPr id="40" name="Freeform 40"/>
                                        <wps:cNvSpPr>
                                          <a:spLocks/>
                                        </wps:cNvSpPr>
                                        <wps:spPr bwMode="auto">
                                          <a:xfrm>
                                            <a:off x="5403" y="1343"/>
                                            <a:ext cx="70" cy="106"/>
                                          </a:xfrm>
                                          <a:custGeom>
                                            <a:avLst/>
                                            <a:gdLst>
                                              <a:gd name="T0" fmla="*/ 15 w 70"/>
                                              <a:gd name="T1" fmla="*/ 67 h 106"/>
                                              <a:gd name="T2" fmla="*/ 15 w 70"/>
                                              <a:gd name="T3" fmla="*/ 55 h 106"/>
                                              <a:gd name="T4" fmla="*/ 19 w 70"/>
                                              <a:gd name="T5" fmla="*/ 30 h 106"/>
                                              <a:gd name="T6" fmla="*/ 11 w 70"/>
                                              <a:gd name="T7" fmla="*/ 33 h 106"/>
                                              <a:gd name="T8" fmla="*/ 7 w 70"/>
                                              <a:gd name="T9" fmla="*/ 37 h 106"/>
                                              <a:gd name="T10" fmla="*/ 1 w 70"/>
                                              <a:gd name="T11" fmla="*/ 43 h 106"/>
                                              <a:gd name="T12" fmla="*/ 0 w 70"/>
                                              <a:gd name="T13" fmla="*/ 50 h 106"/>
                                              <a:gd name="T14" fmla="*/ 0 w 70"/>
                                              <a:gd name="T15" fmla="*/ 67 h 106"/>
                                              <a:gd name="T16" fmla="*/ 0 w 70"/>
                                              <a:gd name="T17" fmla="*/ 85 h 106"/>
                                              <a:gd name="T18" fmla="*/ 1 w 70"/>
                                              <a:gd name="T19" fmla="*/ 93 h 106"/>
                                              <a:gd name="T20" fmla="*/ 7 w 70"/>
                                              <a:gd name="T21" fmla="*/ 99 h 106"/>
                                              <a:gd name="T22" fmla="*/ 11 w 70"/>
                                              <a:gd name="T23" fmla="*/ 104 h 106"/>
                                              <a:gd name="T24" fmla="*/ 19 w 70"/>
                                              <a:gd name="T25" fmla="*/ 106 h 106"/>
                                              <a:gd name="T26" fmla="*/ 18 w 70"/>
                                              <a:gd name="T27" fmla="*/ 94 h 106"/>
                                              <a:gd name="T28" fmla="*/ 15 w 70"/>
                                              <a:gd name="T29" fmla="*/ 90 h 106"/>
                                              <a:gd name="T30" fmla="*/ 15 w 70"/>
                                              <a:gd name="T31" fmla="*/ 67 h 106"/>
                                            </a:gdLst>
                                            <a:ahLst/>
                                            <a:cxnLst>
                                              <a:cxn ang="0">
                                                <a:pos x="T0" y="T1"/>
                                              </a:cxn>
                                              <a:cxn ang="0">
                                                <a:pos x="T2" y="T3"/>
                                              </a:cxn>
                                              <a:cxn ang="0">
                                                <a:pos x="T4" y="T5"/>
                                              </a:cxn>
                                              <a:cxn ang="0">
                                                <a:pos x="T6" y="T7"/>
                                              </a:cxn>
                                              <a:cxn ang="0">
                                                <a:pos x="T8" y="T9"/>
                                              </a:cxn>
                                              <a:cxn ang="0">
                                                <a:pos x="T10" y="T11"/>
                                              </a:cxn>
                                              <a:cxn ang="0">
                                                <a:pos x="T12" y="T13"/>
                                              </a:cxn>
                                              <a:cxn ang="0">
                                                <a:pos x="T14" y="T15"/>
                                              </a:cxn>
                                              <a:cxn ang="0">
                                                <a:pos x="T16" y="T17"/>
                                              </a:cxn>
                                              <a:cxn ang="0">
                                                <a:pos x="T18" y="T19"/>
                                              </a:cxn>
                                              <a:cxn ang="0">
                                                <a:pos x="T20" y="T21"/>
                                              </a:cxn>
                                              <a:cxn ang="0">
                                                <a:pos x="T22" y="T23"/>
                                              </a:cxn>
                                              <a:cxn ang="0">
                                                <a:pos x="T24" y="T25"/>
                                              </a:cxn>
                                              <a:cxn ang="0">
                                                <a:pos x="T26" y="T27"/>
                                              </a:cxn>
                                              <a:cxn ang="0">
                                                <a:pos x="T28" y="T29"/>
                                              </a:cxn>
                                              <a:cxn ang="0">
                                                <a:pos x="T30" y="T31"/>
                                              </a:cxn>
                                            </a:cxnLst>
                                            <a:rect l="0" t="0" r="r" b="b"/>
                                            <a:pathLst>
                                              <a:path w="70" h="106">
                                                <a:moveTo>
                                                  <a:pt x="15" y="67"/>
                                                </a:moveTo>
                                                <a:lnTo>
                                                  <a:pt x="15" y="55"/>
                                                </a:lnTo>
                                                <a:lnTo>
                                                  <a:pt x="19" y="30"/>
                                                </a:lnTo>
                                                <a:lnTo>
                                                  <a:pt x="11" y="33"/>
                                                </a:lnTo>
                                                <a:lnTo>
                                                  <a:pt x="7" y="37"/>
                                                </a:lnTo>
                                                <a:lnTo>
                                                  <a:pt x="1" y="43"/>
                                                </a:lnTo>
                                                <a:lnTo>
                                                  <a:pt x="0" y="50"/>
                                                </a:lnTo>
                                                <a:lnTo>
                                                  <a:pt x="0" y="67"/>
                                                </a:lnTo>
                                                <a:lnTo>
                                                  <a:pt x="0" y="85"/>
                                                </a:lnTo>
                                                <a:lnTo>
                                                  <a:pt x="1" y="93"/>
                                                </a:lnTo>
                                                <a:lnTo>
                                                  <a:pt x="7" y="99"/>
                                                </a:lnTo>
                                                <a:lnTo>
                                                  <a:pt x="11" y="104"/>
                                                </a:lnTo>
                                                <a:lnTo>
                                                  <a:pt x="19" y="106"/>
                                                </a:lnTo>
                                                <a:lnTo>
                                                  <a:pt x="18" y="94"/>
                                                </a:lnTo>
                                                <a:lnTo>
                                                  <a:pt x="15" y="90"/>
                                                </a:lnTo>
                                                <a:lnTo>
                                                  <a:pt x="15" y="67"/>
                                                </a:lnTo>
                                              </a:path>
                                            </a:pathLst>
                                          </a:custGeom>
                                          <a:solidFill>
                                            <a:srgbClr val="CBD300"/>
                                          </a:solidFill>
                                          <a:ln>
                                            <a:noFill/>
                                          </a:ln>
                                          <a:extLst>
                                            <a:ext uri="{91240B29-F687-4F45-9708-019B960494DF}">
                                              <a14:hiddenLine xmlns:a14="http://schemas.microsoft.com/office/drawing/2010/main" w="9525">
                                                <a:solidFill>
                                                  <a:srgbClr val="000000"/>
                                                </a:solidFill>
                                                <a:round/>
                                                <a:headEnd/>
                                                <a:tailEnd/>
                                              </a14:hiddenLine>
                                            </a:ext>
                                          </a:extLst>
                                        </wps:spPr>
                                        <wps:bodyPr rot="0" vert="horz" wrap="square" lIns="91440" tIns="45720" rIns="91440" bIns="45720" anchor="t" anchorCtr="0" upright="1">
                                          <a:noAutofit/>
                                        </wps:bodyPr>
                                      </wps:wsp>
                                      <wps:wsp>
                                        <wps:cNvPr id="41" name="Freeform 41"/>
                                        <wps:cNvSpPr>
                                          <a:spLocks/>
                                        </wps:cNvSpPr>
                                        <wps:spPr bwMode="auto">
                                          <a:xfrm>
                                            <a:off x="5403" y="1343"/>
                                            <a:ext cx="70" cy="106"/>
                                          </a:xfrm>
                                          <a:custGeom>
                                            <a:avLst/>
                                            <a:gdLst>
                                              <a:gd name="T0" fmla="*/ 48 w 70"/>
                                              <a:gd name="T1" fmla="*/ 93 h 106"/>
                                              <a:gd name="T2" fmla="*/ 43 w 70"/>
                                              <a:gd name="T3" fmla="*/ 94 h 106"/>
                                              <a:gd name="T4" fmla="*/ 34 w 70"/>
                                              <a:gd name="T5" fmla="*/ 94 h 106"/>
                                              <a:gd name="T6" fmla="*/ 18 w 70"/>
                                              <a:gd name="T7" fmla="*/ 94 h 106"/>
                                              <a:gd name="T8" fmla="*/ 19 w 70"/>
                                              <a:gd name="T9" fmla="*/ 106 h 106"/>
                                              <a:gd name="T10" fmla="*/ 30 w 70"/>
                                              <a:gd name="T11" fmla="*/ 106 h 106"/>
                                              <a:gd name="T12" fmla="*/ 44 w 70"/>
                                              <a:gd name="T13" fmla="*/ 106 h 106"/>
                                              <a:gd name="T14" fmla="*/ 50 w 70"/>
                                              <a:gd name="T15" fmla="*/ 103 h 106"/>
                                              <a:gd name="T16" fmla="*/ 54 w 70"/>
                                              <a:gd name="T17" fmla="*/ 94 h 106"/>
                                              <a:gd name="T18" fmla="*/ 55 w 70"/>
                                              <a:gd name="T19" fmla="*/ 94 h 106"/>
                                              <a:gd name="T20" fmla="*/ 54 w 70"/>
                                              <a:gd name="T21" fmla="*/ 105 h 106"/>
                                              <a:gd name="T22" fmla="*/ 69 w 70"/>
                                              <a:gd name="T23" fmla="*/ 105 h 106"/>
                                              <a:gd name="T24" fmla="*/ 69 w 70"/>
                                              <a:gd name="T25" fmla="*/ 0 h 106"/>
                                              <a:gd name="T26" fmla="*/ 54 w 70"/>
                                              <a:gd name="T27" fmla="*/ 0 h 106"/>
                                              <a:gd name="T28" fmla="*/ 54 w 70"/>
                                              <a:gd name="T29" fmla="*/ 41 h 106"/>
                                              <a:gd name="T30" fmla="*/ 54 w 70"/>
                                              <a:gd name="T31" fmla="*/ 41 h 106"/>
                                              <a:gd name="T32" fmla="*/ 50 w 70"/>
                                              <a:gd name="T33" fmla="*/ 33 h 106"/>
                                              <a:gd name="T34" fmla="*/ 43 w 70"/>
                                              <a:gd name="T35" fmla="*/ 30 h 106"/>
                                              <a:gd name="T36" fmla="*/ 29 w 70"/>
                                              <a:gd name="T37" fmla="*/ 30 h 106"/>
                                              <a:gd name="T38" fmla="*/ 19 w 70"/>
                                              <a:gd name="T39" fmla="*/ 30 h 106"/>
                                              <a:gd name="T40" fmla="*/ 15 w 70"/>
                                              <a:gd name="T41" fmla="*/ 55 h 106"/>
                                              <a:gd name="T42" fmla="*/ 17 w 70"/>
                                              <a:gd name="T43" fmla="*/ 49 h 106"/>
                                              <a:gd name="T44" fmla="*/ 20 w 70"/>
                                              <a:gd name="T45" fmla="*/ 46 h 106"/>
                                              <a:gd name="T46" fmla="*/ 22 w 70"/>
                                              <a:gd name="T47" fmla="*/ 43 h 106"/>
                                              <a:gd name="T48" fmla="*/ 27 w 70"/>
                                              <a:gd name="T49" fmla="*/ 42 h 106"/>
                                              <a:gd name="T50" fmla="*/ 34 w 70"/>
                                              <a:gd name="T51" fmla="*/ 42 h 106"/>
                                              <a:gd name="T52" fmla="*/ 50 w 70"/>
                                              <a:gd name="T53" fmla="*/ 42 h 106"/>
                                              <a:gd name="T54" fmla="*/ 54 w 70"/>
                                              <a:gd name="T55" fmla="*/ 47 h 106"/>
                                              <a:gd name="T56" fmla="*/ 54 w 70"/>
                                              <a:gd name="T57" fmla="*/ 66 h 106"/>
                                              <a:gd name="T58" fmla="*/ 54 w 70"/>
                                              <a:gd name="T59" fmla="*/ 79 h 106"/>
                                              <a:gd name="T60" fmla="*/ 53 w 70"/>
                                              <a:gd name="T61" fmla="*/ 86 h 106"/>
                                              <a:gd name="T62" fmla="*/ 50 w 70"/>
                                              <a:gd name="T63" fmla="*/ 89 h 106"/>
                                              <a:gd name="T64" fmla="*/ 48 w 70"/>
                                              <a:gd name="T65" fmla="*/ 93 h 106"/>
                                            </a:gdLst>
                                            <a:ahLst/>
                                            <a:cxnLst>
                                              <a:cxn ang="0">
                                                <a:pos x="T0" y="T1"/>
                                              </a:cxn>
                                              <a:cxn ang="0">
                                                <a:pos x="T2" y="T3"/>
                                              </a:cxn>
                                              <a:cxn ang="0">
                                                <a:pos x="T4" y="T5"/>
                                              </a:cxn>
                                              <a:cxn ang="0">
                                                <a:pos x="T6" y="T7"/>
                                              </a:cxn>
                                              <a:cxn ang="0">
                                                <a:pos x="T8" y="T9"/>
                                              </a:cxn>
                                              <a:cxn ang="0">
                                                <a:pos x="T10" y="T11"/>
                                              </a:cxn>
                                              <a:cxn ang="0">
                                                <a:pos x="T12" y="T13"/>
                                              </a:cxn>
                                              <a:cxn ang="0">
                                                <a:pos x="T14" y="T15"/>
                                              </a:cxn>
                                              <a:cxn ang="0">
                                                <a:pos x="T16" y="T17"/>
                                              </a:cxn>
                                              <a:cxn ang="0">
                                                <a:pos x="T18" y="T19"/>
                                              </a:cxn>
                                              <a:cxn ang="0">
                                                <a:pos x="T20" y="T21"/>
                                              </a:cxn>
                                              <a:cxn ang="0">
                                                <a:pos x="T22" y="T23"/>
                                              </a:cxn>
                                              <a:cxn ang="0">
                                                <a:pos x="T24" y="T25"/>
                                              </a:cxn>
                                              <a:cxn ang="0">
                                                <a:pos x="T26" y="T27"/>
                                              </a:cxn>
                                              <a:cxn ang="0">
                                                <a:pos x="T28" y="T29"/>
                                              </a:cxn>
                                              <a:cxn ang="0">
                                                <a:pos x="T30" y="T31"/>
                                              </a:cxn>
                                              <a:cxn ang="0">
                                                <a:pos x="T32" y="T33"/>
                                              </a:cxn>
                                              <a:cxn ang="0">
                                                <a:pos x="T34" y="T35"/>
                                              </a:cxn>
                                              <a:cxn ang="0">
                                                <a:pos x="T36" y="T37"/>
                                              </a:cxn>
                                              <a:cxn ang="0">
                                                <a:pos x="T38" y="T39"/>
                                              </a:cxn>
                                              <a:cxn ang="0">
                                                <a:pos x="T40" y="T41"/>
                                              </a:cxn>
                                              <a:cxn ang="0">
                                                <a:pos x="T42" y="T43"/>
                                              </a:cxn>
                                              <a:cxn ang="0">
                                                <a:pos x="T44" y="T45"/>
                                              </a:cxn>
                                              <a:cxn ang="0">
                                                <a:pos x="T46" y="T47"/>
                                              </a:cxn>
                                              <a:cxn ang="0">
                                                <a:pos x="T48" y="T49"/>
                                              </a:cxn>
                                              <a:cxn ang="0">
                                                <a:pos x="T50" y="T51"/>
                                              </a:cxn>
                                              <a:cxn ang="0">
                                                <a:pos x="T52" y="T53"/>
                                              </a:cxn>
                                              <a:cxn ang="0">
                                                <a:pos x="T54" y="T55"/>
                                              </a:cxn>
                                              <a:cxn ang="0">
                                                <a:pos x="T56" y="T57"/>
                                              </a:cxn>
                                              <a:cxn ang="0">
                                                <a:pos x="T58" y="T59"/>
                                              </a:cxn>
                                              <a:cxn ang="0">
                                                <a:pos x="T60" y="T61"/>
                                              </a:cxn>
                                              <a:cxn ang="0">
                                                <a:pos x="T62" y="T63"/>
                                              </a:cxn>
                                              <a:cxn ang="0">
                                                <a:pos x="T64" y="T65"/>
                                              </a:cxn>
                                            </a:cxnLst>
                                            <a:rect l="0" t="0" r="r" b="b"/>
                                            <a:pathLst>
                                              <a:path w="70" h="106">
                                                <a:moveTo>
                                                  <a:pt x="48" y="93"/>
                                                </a:moveTo>
                                                <a:lnTo>
                                                  <a:pt x="43" y="94"/>
                                                </a:lnTo>
                                                <a:lnTo>
                                                  <a:pt x="34" y="94"/>
                                                </a:lnTo>
                                                <a:lnTo>
                                                  <a:pt x="18" y="94"/>
                                                </a:lnTo>
                                                <a:lnTo>
                                                  <a:pt x="19" y="106"/>
                                                </a:lnTo>
                                                <a:lnTo>
                                                  <a:pt x="30" y="106"/>
                                                </a:lnTo>
                                                <a:lnTo>
                                                  <a:pt x="44" y="106"/>
                                                </a:lnTo>
                                                <a:lnTo>
                                                  <a:pt x="50" y="103"/>
                                                </a:lnTo>
                                                <a:lnTo>
                                                  <a:pt x="54" y="94"/>
                                                </a:lnTo>
                                                <a:lnTo>
                                                  <a:pt x="55" y="94"/>
                                                </a:lnTo>
                                                <a:lnTo>
                                                  <a:pt x="54" y="105"/>
                                                </a:lnTo>
                                                <a:lnTo>
                                                  <a:pt x="69" y="105"/>
                                                </a:lnTo>
                                                <a:lnTo>
                                                  <a:pt x="69" y="0"/>
                                                </a:lnTo>
                                                <a:lnTo>
                                                  <a:pt x="54" y="0"/>
                                                </a:lnTo>
                                                <a:lnTo>
                                                  <a:pt x="54" y="41"/>
                                                </a:lnTo>
                                                <a:lnTo>
                                                  <a:pt x="50" y="33"/>
                                                </a:lnTo>
                                                <a:lnTo>
                                                  <a:pt x="43" y="30"/>
                                                </a:lnTo>
                                                <a:lnTo>
                                                  <a:pt x="29" y="30"/>
                                                </a:lnTo>
                                                <a:lnTo>
                                                  <a:pt x="19" y="30"/>
                                                </a:lnTo>
                                                <a:lnTo>
                                                  <a:pt x="15" y="55"/>
                                                </a:lnTo>
                                                <a:lnTo>
                                                  <a:pt x="17" y="49"/>
                                                </a:lnTo>
                                                <a:lnTo>
                                                  <a:pt x="20" y="46"/>
                                                </a:lnTo>
                                                <a:lnTo>
                                                  <a:pt x="22" y="43"/>
                                                </a:lnTo>
                                                <a:lnTo>
                                                  <a:pt x="27" y="42"/>
                                                </a:lnTo>
                                                <a:lnTo>
                                                  <a:pt x="34" y="42"/>
                                                </a:lnTo>
                                                <a:lnTo>
                                                  <a:pt x="50" y="42"/>
                                                </a:lnTo>
                                                <a:lnTo>
                                                  <a:pt x="54" y="47"/>
                                                </a:lnTo>
                                                <a:lnTo>
                                                  <a:pt x="54" y="66"/>
                                                </a:lnTo>
                                                <a:lnTo>
                                                  <a:pt x="54" y="79"/>
                                                </a:lnTo>
                                                <a:lnTo>
                                                  <a:pt x="53" y="86"/>
                                                </a:lnTo>
                                                <a:lnTo>
                                                  <a:pt x="50" y="89"/>
                                                </a:lnTo>
                                                <a:lnTo>
                                                  <a:pt x="48" y="93"/>
                                                </a:lnTo>
                                              </a:path>
                                            </a:pathLst>
                                          </a:custGeom>
                                          <a:solidFill>
                                            <a:srgbClr val="B5DC10"/>
                                          </a:solidFill>
                                          <a:ln>
                                            <a:noFill/>
                                          </a:ln>
                                          <a:extLst>
                                            <a:ext uri="{91240B29-F687-4F45-9708-019B960494DF}">
                                              <a14:hiddenLine xmlns:a14="http://schemas.microsoft.com/office/drawing/2010/main" w="9525">
                                                <a:solidFill>
                                                  <a:srgbClr val="000000"/>
                                                </a:solidFill>
                                                <a:round/>
                                                <a:headEnd/>
                                                <a:tailEnd/>
                                              </a14:hiddenLine>
                                            </a:ext>
                                          </a:extLst>
                                        </wps:spPr>
                                        <wps:bodyPr rot="0" vert="horz" wrap="square" lIns="91440" tIns="45720" rIns="91440" bIns="45720" anchor="t" anchorCtr="0" upright="1">
                                          <a:noAutofit/>
                                        </wps:bodyPr>
                                      </wps:wsp>
                                    </wpg:grpSp>
                                    <wpg:grpSp>
                                      <wpg:cNvPr id="42" name="Group 42"/>
                                      <wpg:cNvGrpSpPr>
                                        <a:grpSpLocks/>
                                      </wpg:cNvGrpSpPr>
                                      <wpg:grpSpPr bwMode="auto">
                                        <a:xfrm>
                                          <a:off x="5500" y="1343"/>
                                          <a:ext cx="70" cy="106"/>
                                          <a:chOff x="5500" y="1343"/>
                                          <a:chExt cx="70" cy="106"/>
                                        </a:xfrm>
                                      </wpg:grpSpPr>
                                      <wps:wsp>
                                        <wps:cNvPr id="43" name="Freeform 43"/>
                                        <wps:cNvSpPr>
                                          <a:spLocks/>
                                        </wps:cNvSpPr>
                                        <wps:spPr bwMode="auto">
                                          <a:xfrm>
                                            <a:off x="5500" y="1343"/>
                                            <a:ext cx="70" cy="106"/>
                                          </a:xfrm>
                                          <a:custGeom>
                                            <a:avLst/>
                                            <a:gdLst>
                                              <a:gd name="T0" fmla="*/ 15 w 70"/>
                                              <a:gd name="T1" fmla="*/ 67 h 106"/>
                                              <a:gd name="T2" fmla="*/ 15 w 70"/>
                                              <a:gd name="T3" fmla="*/ 55 h 106"/>
                                              <a:gd name="T4" fmla="*/ 19 w 70"/>
                                              <a:gd name="T5" fmla="*/ 30 h 106"/>
                                              <a:gd name="T6" fmla="*/ 11 w 70"/>
                                              <a:gd name="T7" fmla="*/ 33 h 106"/>
                                              <a:gd name="T8" fmla="*/ 7 w 70"/>
                                              <a:gd name="T9" fmla="*/ 37 h 106"/>
                                              <a:gd name="T10" fmla="*/ 1 w 70"/>
                                              <a:gd name="T11" fmla="*/ 43 h 106"/>
                                              <a:gd name="T12" fmla="*/ 0 w 70"/>
                                              <a:gd name="T13" fmla="*/ 50 h 106"/>
                                              <a:gd name="T14" fmla="*/ 0 w 70"/>
                                              <a:gd name="T15" fmla="*/ 67 h 106"/>
                                              <a:gd name="T16" fmla="*/ 0 w 70"/>
                                              <a:gd name="T17" fmla="*/ 85 h 106"/>
                                              <a:gd name="T18" fmla="*/ 1 w 70"/>
                                              <a:gd name="T19" fmla="*/ 93 h 106"/>
                                              <a:gd name="T20" fmla="*/ 7 w 70"/>
                                              <a:gd name="T21" fmla="*/ 99 h 106"/>
                                              <a:gd name="T22" fmla="*/ 11 w 70"/>
                                              <a:gd name="T23" fmla="*/ 104 h 106"/>
                                              <a:gd name="T24" fmla="*/ 19 w 70"/>
                                              <a:gd name="T25" fmla="*/ 106 h 106"/>
                                              <a:gd name="T26" fmla="*/ 18 w 70"/>
                                              <a:gd name="T27" fmla="*/ 94 h 106"/>
                                              <a:gd name="T28" fmla="*/ 15 w 70"/>
                                              <a:gd name="T29" fmla="*/ 90 h 106"/>
                                              <a:gd name="T30" fmla="*/ 15 w 70"/>
                                              <a:gd name="T31" fmla="*/ 67 h 106"/>
                                            </a:gdLst>
                                            <a:ahLst/>
                                            <a:cxnLst>
                                              <a:cxn ang="0">
                                                <a:pos x="T0" y="T1"/>
                                              </a:cxn>
                                              <a:cxn ang="0">
                                                <a:pos x="T2" y="T3"/>
                                              </a:cxn>
                                              <a:cxn ang="0">
                                                <a:pos x="T4" y="T5"/>
                                              </a:cxn>
                                              <a:cxn ang="0">
                                                <a:pos x="T6" y="T7"/>
                                              </a:cxn>
                                              <a:cxn ang="0">
                                                <a:pos x="T8" y="T9"/>
                                              </a:cxn>
                                              <a:cxn ang="0">
                                                <a:pos x="T10" y="T11"/>
                                              </a:cxn>
                                              <a:cxn ang="0">
                                                <a:pos x="T12" y="T13"/>
                                              </a:cxn>
                                              <a:cxn ang="0">
                                                <a:pos x="T14" y="T15"/>
                                              </a:cxn>
                                              <a:cxn ang="0">
                                                <a:pos x="T16" y="T17"/>
                                              </a:cxn>
                                              <a:cxn ang="0">
                                                <a:pos x="T18" y="T19"/>
                                              </a:cxn>
                                              <a:cxn ang="0">
                                                <a:pos x="T20" y="T21"/>
                                              </a:cxn>
                                              <a:cxn ang="0">
                                                <a:pos x="T22" y="T23"/>
                                              </a:cxn>
                                              <a:cxn ang="0">
                                                <a:pos x="T24" y="T25"/>
                                              </a:cxn>
                                              <a:cxn ang="0">
                                                <a:pos x="T26" y="T27"/>
                                              </a:cxn>
                                              <a:cxn ang="0">
                                                <a:pos x="T28" y="T29"/>
                                              </a:cxn>
                                              <a:cxn ang="0">
                                                <a:pos x="T30" y="T31"/>
                                              </a:cxn>
                                            </a:cxnLst>
                                            <a:rect l="0" t="0" r="r" b="b"/>
                                            <a:pathLst>
                                              <a:path w="70" h="106">
                                                <a:moveTo>
                                                  <a:pt x="15" y="67"/>
                                                </a:moveTo>
                                                <a:lnTo>
                                                  <a:pt x="15" y="55"/>
                                                </a:lnTo>
                                                <a:lnTo>
                                                  <a:pt x="19" y="30"/>
                                                </a:lnTo>
                                                <a:lnTo>
                                                  <a:pt x="11" y="33"/>
                                                </a:lnTo>
                                                <a:lnTo>
                                                  <a:pt x="7" y="37"/>
                                                </a:lnTo>
                                                <a:lnTo>
                                                  <a:pt x="1" y="43"/>
                                                </a:lnTo>
                                                <a:lnTo>
                                                  <a:pt x="0" y="50"/>
                                                </a:lnTo>
                                                <a:lnTo>
                                                  <a:pt x="0" y="67"/>
                                                </a:lnTo>
                                                <a:lnTo>
                                                  <a:pt x="0" y="85"/>
                                                </a:lnTo>
                                                <a:lnTo>
                                                  <a:pt x="1" y="93"/>
                                                </a:lnTo>
                                                <a:lnTo>
                                                  <a:pt x="7" y="99"/>
                                                </a:lnTo>
                                                <a:lnTo>
                                                  <a:pt x="11" y="104"/>
                                                </a:lnTo>
                                                <a:lnTo>
                                                  <a:pt x="19" y="106"/>
                                                </a:lnTo>
                                                <a:lnTo>
                                                  <a:pt x="18" y="94"/>
                                                </a:lnTo>
                                                <a:lnTo>
                                                  <a:pt x="15" y="90"/>
                                                </a:lnTo>
                                                <a:lnTo>
                                                  <a:pt x="15" y="67"/>
                                                </a:lnTo>
                                              </a:path>
                                            </a:pathLst>
                                          </a:custGeom>
                                          <a:solidFill>
                                            <a:srgbClr val="CBD300"/>
                                          </a:solidFill>
                                          <a:ln>
                                            <a:noFill/>
                                          </a:ln>
                                          <a:extLst>
                                            <a:ext uri="{91240B29-F687-4F45-9708-019B960494DF}">
                                              <a14:hiddenLine xmlns:a14="http://schemas.microsoft.com/office/drawing/2010/main" w="9525">
                                                <a:solidFill>
                                                  <a:srgbClr val="000000"/>
                                                </a:solidFill>
                                                <a:round/>
                                                <a:headEnd/>
                                                <a:tailEnd/>
                                              </a14:hiddenLine>
                                            </a:ext>
                                          </a:extLst>
                                        </wps:spPr>
                                        <wps:bodyPr rot="0" vert="horz" wrap="square" lIns="91440" tIns="45720" rIns="91440" bIns="45720" anchor="t" anchorCtr="0" upright="1">
                                          <a:noAutofit/>
                                        </wps:bodyPr>
                                      </wps:wsp>
                                      <wps:wsp>
                                        <wps:cNvPr id="44" name="Freeform 44"/>
                                        <wps:cNvSpPr>
                                          <a:spLocks/>
                                        </wps:cNvSpPr>
                                        <wps:spPr bwMode="auto">
                                          <a:xfrm>
                                            <a:off x="5500" y="1343"/>
                                            <a:ext cx="70" cy="106"/>
                                          </a:xfrm>
                                          <a:custGeom>
                                            <a:avLst/>
                                            <a:gdLst>
                                              <a:gd name="T0" fmla="*/ 48 w 70"/>
                                              <a:gd name="T1" fmla="*/ 93 h 106"/>
                                              <a:gd name="T2" fmla="*/ 43 w 70"/>
                                              <a:gd name="T3" fmla="*/ 94 h 106"/>
                                              <a:gd name="T4" fmla="*/ 34 w 70"/>
                                              <a:gd name="T5" fmla="*/ 94 h 106"/>
                                              <a:gd name="T6" fmla="*/ 18 w 70"/>
                                              <a:gd name="T7" fmla="*/ 94 h 106"/>
                                              <a:gd name="T8" fmla="*/ 19 w 70"/>
                                              <a:gd name="T9" fmla="*/ 106 h 106"/>
                                              <a:gd name="T10" fmla="*/ 30 w 70"/>
                                              <a:gd name="T11" fmla="*/ 106 h 106"/>
                                              <a:gd name="T12" fmla="*/ 44 w 70"/>
                                              <a:gd name="T13" fmla="*/ 106 h 106"/>
                                              <a:gd name="T14" fmla="*/ 50 w 70"/>
                                              <a:gd name="T15" fmla="*/ 103 h 106"/>
                                              <a:gd name="T16" fmla="*/ 54 w 70"/>
                                              <a:gd name="T17" fmla="*/ 94 h 106"/>
                                              <a:gd name="T18" fmla="*/ 55 w 70"/>
                                              <a:gd name="T19" fmla="*/ 94 h 106"/>
                                              <a:gd name="T20" fmla="*/ 54 w 70"/>
                                              <a:gd name="T21" fmla="*/ 105 h 106"/>
                                              <a:gd name="T22" fmla="*/ 69 w 70"/>
                                              <a:gd name="T23" fmla="*/ 105 h 106"/>
                                              <a:gd name="T24" fmla="*/ 69 w 70"/>
                                              <a:gd name="T25" fmla="*/ 0 h 106"/>
                                              <a:gd name="T26" fmla="*/ 54 w 70"/>
                                              <a:gd name="T27" fmla="*/ 0 h 106"/>
                                              <a:gd name="T28" fmla="*/ 54 w 70"/>
                                              <a:gd name="T29" fmla="*/ 41 h 106"/>
                                              <a:gd name="T30" fmla="*/ 54 w 70"/>
                                              <a:gd name="T31" fmla="*/ 41 h 106"/>
                                              <a:gd name="T32" fmla="*/ 50 w 70"/>
                                              <a:gd name="T33" fmla="*/ 33 h 106"/>
                                              <a:gd name="T34" fmla="*/ 43 w 70"/>
                                              <a:gd name="T35" fmla="*/ 30 h 106"/>
                                              <a:gd name="T36" fmla="*/ 29 w 70"/>
                                              <a:gd name="T37" fmla="*/ 30 h 106"/>
                                              <a:gd name="T38" fmla="*/ 19 w 70"/>
                                              <a:gd name="T39" fmla="*/ 30 h 106"/>
                                              <a:gd name="T40" fmla="*/ 15 w 70"/>
                                              <a:gd name="T41" fmla="*/ 55 h 106"/>
                                              <a:gd name="T42" fmla="*/ 17 w 70"/>
                                              <a:gd name="T43" fmla="*/ 49 h 106"/>
                                              <a:gd name="T44" fmla="*/ 20 w 70"/>
                                              <a:gd name="T45" fmla="*/ 46 h 106"/>
                                              <a:gd name="T46" fmla="*/ 22 w 70"/>
                                              <a:gd name="T47" fmla="*/ 43 h 106"/>
                                              <a:gd name="T48" fmla="*/ 27 w 70"/>
                                              <a:gd name="T49" fmla="*/ 42 h 106"/>
                                              <a:gd name="T50" fmla="*/ 34 w 70"/>
                                              <a:gd name="T51" fmla="*/ 42 h 106"/>
                                              <a:gd name="T52" fmla="*/ 50 w 70"/>
                                              <a:gd name="T53" fmla="*/ 42 h 106"/>
                                              <a:gd name="T54" fmla="*/ 54 w 70"/>
                                              <a:gd name="T55" fmla="*/ 47 h 106"/>
                                              <a:gd name="T56" fmla="*/ 54 w 70"/>
                                              <a:gd name="T57" fmla="*/ 66 h 106"/>
                                              <a:gd name="T58" fmla="*/ 54 w 70"/>
                                              <a:gd name="T59" fmla="*/ 79 h 106"/>
                                              <a:gd name="T60" fmla="*/ 53 w 70"/>
                                              <a:gd name="T61" fmla="*/ 86 h 106"/>
                                              <a:gd name="T62" fmla="*/ 50 w 70"/>
                                              <a:gd name="T63" fmla="*/ 89 h 106"/>
                                              <a:gd name="T64" fmla="*/ 48 w 70"/>
                                              <a:gd name="T65" fmla="*/ 93 h 106"/>
                                            </a:gdLst>
                                            <a:ahLst/>
                                            <a:cxnLst>
                                              <a:cxn ang="0">
                                                <a:pos x="T0" y="T1"/>
                                              </a:cxn>
                                              <a:cxn ang="0">
                                                <a:pos x="T2" y="T3"/>
                                              </a:cxn>
                                              <a:cxn ang="0">
                                                <a:pos x="T4" y="T5"/>
                                              </a:cxn>
                                              <a:cxn ang="0">
                                                <a:pos x="T6" y="T7"/>
                                              </a:cxn>
                                              <a:cxn ang="0">
                                                <a:pos x="T8" y="T9"/>
                                              </a:cxn>
                                              <a:cxn ang="0">
                                                <a:pos x="T10" y="T11"/>
                                              </a:cxn>
                                              <a:cxn ang="0">
                                                <a:pos x="T12" y="T13"/>
                                              </a:cxn>
                                              <a:cxn ang="0">
                                                <a:pos x="T14" y="T15"/>
                                              </a:cxn>
                                              <a:cxn ang="0">
                                                <a:pos x="T16" y="T17"/>
                                              </a:cxn>
                                              <a:cxn ang="0">
                                                <a:pos x="T18" y="T19"/>
                                              </a:cxn>
                                              <a:cxn ang="0">
                                                <a:pos x="T20" y="T21"/>
                                              </a:cxn>
                                              <a:cxn ang="0">
                                                <a:pos x="T22" y="T23"/>
                                              </a:cxn>
                                              <a:cxn ang="0">
                                                <a:pos x="T24" y="T25"/>
                                              </a:cxn>
                                              <a:cxn ang="0">
                                                <a:pos x="T26" y="T27"/>
                                              </a:cxn>
                                              <a:cxn ang="0">
                                                <a:pos x="T28" y="T29"/>
                                              </a:cxn>
                                              <a:cxn ang="0">
                                                <a:pos x="T30" y="T31"/>
                                              </a:cxn>
                                              <a:cxn ang="0">
                                                <a:pos x="T32" y="T33"/>
                                              </a:cxn>
                                              <a:cxn ang="0">
                                                <a:pos x="T34" y="T35"/>
                                              </a:cxn>
                                              <a:cxn ang="0">
                                                <a:pos x="T36" y="T37"/>
                                              </a:cxn>
                                              <a:cxn ang="0">
                                                <a:pos x="T38" y="T39"/>
                                              </a:cxn>
                                              <a:cxn ang="0">
                                                <a:pos x="T40" y="T41"/>
                                              </a:cxn>
                                              <a:cxn ang="0">
                                                <a:pos x="T42" y="T43"/>
                                              </a:cxn>
                                              <a:cxn ang="0">
                                                <a:pos x="T44" y="T45"/>
                                              </a:cxn>
                                              <a:cxn ang="0">
                                                <a:pos x="T46" y="T47"/>
                                              </a:cxn>
                                              <a:cxn ang="0">
                                                <a:pos x="T48" y="T49"/>
                                              </a:cxn>
                                              <a:cxn ang="0">
                                                <a:pos x="T50" y="T51"/>
                                              </a:cxn>
                                              <a:cxn ang="0">
                                                <a:pos x="T52" y="T53"/>
                                              </a:cxn>
                                              <a:cxn ang="0">
                                                <a:pos x="T54" y="T55"/>
                                              </a:cxn>
                                              <a:cxn ang="0">
                                                <a:pos x="T56" y="T57"/>
                                              </a:cxn>
                                              <a:cxn ang="0">
                                                <a:pos x="T58" y="T59"/>
                                              </a:cxn>
                                              <a:cxn ang="0">
                                                <a:pos x="T60" y="T61"/>
                                              </a:cxn>
                                              <a:cxn ang="0">
                                                <a:pos x="T62" y="T63"/>
                                              </a:cxn>
                                              <a:cxn ang="0">
                                                <a:pos x="T64" y="T65"/>
                                              </a:cxn>
                                            </a:cxnLst>
                                            <a:rect l="0" t="0" r="r" b="b"/>
                                            <a:pathLst>
                                              <a:path w="70" h="106">
                                                <a:moveTo>
                                                  <a:pt x="48" y="93"/>
                                                </a:moveTo>
                                                <a:lnTo>
                                                  <a:pt x="43" y="94"/>
                                                </a:lnTo>
                                                <a:lnTo>
                                                  <a:pt x="34" y="94"/>
                                                </a:lnTo>
                                                <a:lnTo>
                                                  <a:pt x="18" y="94"/>
                                                </a:lnTo>
                                                <a:lnTo>
                                                  <a:pt x="19" y="106"/>
                                                </a:lnTo>
                                                <a:lnTo>
                                                  <a:pt x="30" y="106"/>
                                                </a:lnTo>
                                                <a:lnTo>
                                                  <a:pt x="44" y="106"/>
                                                </a:lnTo>
                                                <a:lnTo>
                                                  <a:pt x="50" y="103"/>
                                                </a:lnTo>
                                                <a:lnTo>
                                                  <a:pt x="54" y="94"/>
                                                </a:lnTo>
                                                <a:lnTo>
                                                  <a:pt x="55" y="94"/>
                                                </a:lnTo>
                                                <a:lnTo>
                                                  <a:pt x="54" y="105"/>
                                                </a:lnTo>
                                                <a:lnTo>
                                                  <a:pt x="69" y="105"/>
                                                </a:lnTo>
                                                <a:lnTo>
                                                  <a:pt x="69" y="0"/>
                                                </a:lnTo>
                                                <a:lnTo>
                                                  <a:pt x="54" y="0"/>
                                                </a:lnTo>
                                                <a:lnTo>
                                                  <a:pt x="54" y="41"/>
                                                </a:lnTo>
                                                <a:lnTo>
                                                  <a:pt x="50" y="33"/>
                                                </a:lnTo>
                                                <a:lnTo>
                                                  <a:pt x="43" y="30"/>
                                                </a:lnTo>
                                                <a:lnTo>
                                                  <a:pt x="29" y="30"/>
                                                </a:lnTo>
                                                <a:lnTo>
                                                  <a:pt x="19" y="30"/>
                                                </a:lnTo>
                                                <a:lnTo>
                                                  <a:pt x="15" y="55"/>
                                                </a:lnTo>
                                                <a:lnTo>
                                                  <a:pt x="17" y="49"/>
                                                </a:lnTo>
                                                <a:lnTo>
                                                  <a:pt x="20" y="46"/>
                                                </a:lnTo>
                                                <a:lnTo>
                                                  <a:pt x="22" y="43"/>
                                                </a:lnTo>
                                                <a:lnTo>
                                                  <a:pt x="27" y="42"/>
                                                </a:lnTo>
                                                <a:lnTo>
                                                  <a:pt x="34" y="42"/>
                                                </a:lnTo>
                                                <a:lnTo>
                                                  <a:pt x="50" y="42"/>
                                                </a:lnTo>
                                                <a:lnTo>
                                                  <a:pt x="54" y="47"/>
                                                </a:lnTo>
                                                <a:lnTo>
                                                  <a:pt x="54" y="66"/>
                                                </a:lnTo>
                                                <a:lnTo>
                                                  <a:pt x="54" y="79"/>
                                                </a:lnTo>
                                                <a:lnTo>
                                                  <a:pt x="53" y="86"/>
                                                </a:lnTo>
                                                <a:lnTo>
                                                  <a:pt x="50" y="89"/>
                                                </a:lnTo>
                                                <a:lnTo>
                                                  <a:pt x="48" y="93"/>
                                                </a:lnTo>
                                              </a:path>
                                            </a:pathLst>
                                          </a:custGeom>
                                          <a:solidFill>
                                            <a:srgbClr val="B5DC10"/>
                                          </a:solidFill>
                                          <a:ln>
                                            <a:noFill/>
                                          </a:ln>
                                          <a:extLst>
                                            <a:ext uri="{91240B29-F687-4F45-9708-019B960494DF}">
                                              <a14:hiddenLine xmlns:a14="http://schemas.microsoft.com/office/drawing/2010/main" w="9525">
                                                <a:solidFill>
                                                  <a:srgbClr val="000000"/>
                                                </a:solidFill>
                                                <a:round/>
                                                <a:headEnd/>
                                                <a:tailEnd/>
                                              </a14:hiddenLine>
                                            </a:ext>
                                          </a:extLst>
                                        </wps:spPr>
                                        <wps:bodyPr rot="0" vert="horz" wrap="square" lIns="91440" tIns="45720" rIns="91440" bIns="45720" anchor="t" anchorCtr="0" upright="1">
                                          <a:noAutofit/>
                                        </wps:bodyPr>
                                      </wps:wsp>
                                    </wpg:grpSp>
                                    <wpg:grpSp>
                                      <wpg:cNvPr id="45" name="Group 45"/>
                                      <wpg:cNvGrpSpPr>
                                        <a:grpSpLocks/>
                                      </wpg:cNvGrpSpPr>
                                      <wpg:grpSpPr bwMode="auto">
                                        <a:xfrm>
                                          <a:off x="5596" y="1373"/>
                                          <a:ext cx="70" cy="76"/>
                                          <a:chOff x="5596" y="1373"/>
                                          <a:chExt cx="70" cy="76"/>
                                        </a:xfrm>
                                      </wpg:grpSpPr>
                                      <wps:wsp>
                                        <wps:cNvPr id="46" name="Freeform 46"/>
                                        <wps:cNvSpPr>
                                          <a:spLocks/>
                                        </wps:cNvSpPr>
                                        <wps:spPr bwMode="auto">
                                          <a:xfrm>
                                            <a:off x="5596" y="1373"/>
                                            <a:ext cx="70" cy="76"/>
                                          </a:xfrm>
                                          <a:custGeom>
                                            <a:avLst/>
                                            <a:gdLst>
                                              <a:gd name="T0" fmla="*/ 54 w 70"/>
                                              <a:gd name="T1" fmla="*/ 19 h 76"/>
                                              <a:gd name="T2" fmla="*/ 54 w 70"/>
                                              <a:gd name="T3" fmla="*/ 20 h 76"/>
                                              <a:gd name="T4" fmla="*/ 54 w 70"/>
                                              <a:gd name="T5" fmla="*/ 30 h 76"/>
                                              <a:gd name="T6" fmla="*/ 15 w 70"/>
                                              <a:gd name="T7" fmla="*/ 30 h 76"/>
                                              <a:gd name="T8" fmla="*/ 15 w 70"/>
                                              <a:gd name="T9" fmla="*/ 13 h 76"/>
                                              <a:gd name="T10" fmla="*/ 18 w 70"/>
                                              <a:gd name="T11" fmla="*/ 11 h 76"/>
                                              <a:gd name="T12" fmla="*/ 35 w 70"/>
                                              <a:gd name="T13" fmla="*/ 11 h 76"/>
                                              <a:gd name="T14" fmla="*/ 35 w 70"/>
                                              <a:gd name="T15" fmla="*/ 0 h 76"/>
                                              <a:gd name="T16" fmla="*/ 19 w 70"/>
                                              <a:gd name="T17" fmla="*/ 1 h 76"/>
                                              <a:gd name="T18" fmla="*/ 3 w 70"/>
                                              <a:gd name="T19" fmla="*/ 11 h 76"/>
                                              <a:gd name="T20" fmla="*/ 0 w 70"/>
                                              <a:gd name="T21" fmla="*/ 37 h 76"/>
                                              <a:gd name="T22" fmla="*/ 1 w 70"/>
                                              <a:gd name="T23" fmla="*/ 55 h 76"/>
                                              <a:gd name="T24" fmla="*/ 11 w 70"/>
                                              <a:gd name="T25" fmla="*/ 71 h 76"/>
                                              <a:gd name="T26" fmla="*/ 35 w 70"/>
                                              <a:gd name="T27" fmla="*/ 75 h 76"/>
                                              <a:gd name="T28" fmla="*/ 35 w 70"/>
                                              <a:gd name="T29" fmla="*/ 75 h 76"/>
                                              <a:gd name="T30" fmla="*/ 62 w 70"/>
                                              <a:gd name="T31" fmla="*/ 71 h 76"/>
                                              <a:gd name="T32" fmla="*/ 69 w 70"/>
                                              <a:gd name="T33" fmla="*/ 54 h 76"/>
                                              <a:gd name="T34" fmla="*/ 69 w 70"/>
                                              <a:gd name="T35" fmla="*/ 51 h 76"/>
                                              <a:gd name="T36" fmla="*/ 54 w 70"/>
                                              <a:gd name="T37" fmla="*/ 51 h 76"/>
                                              <a:gd name="T38" fmla="*/ 54 w 70"/>
                                              <a:gd name="T39" fmla="*/ 62 h 76"/>
                                              <a:gd name="T40" fmla="*/ 51 w 70"/>
                                              <a:gd name="T41" fmla="*/ 64 h 76"/>
                                              <a:gd name="T42" fmla="*/ 35 w 70"/>
                                              <a:gd name="T43" fmla="*/ 64 h 76"/>
                                              <a:gd name="T44" fmla="*/ 24 w 70"/>
                                              <a:gd name="T45" fmla="*/ 64 h 76"/>
                                              <a:gd name="T46" fmla="*/ 19 w 70"/>
                                              <a:gd name="T47" fmla="*/ 62 h 76"/>
                                              <a:gd name="T48" fmla="*/ 17 w 70"/>
                                              <a:gd name="T49" fmla="*/ 58 h 76"/>
                                              <a:gd name="T50" fmla="*/ 16 w 70"/>
                                              <a:gd name="T51" fmla="*/ 54 h 76"/>
                                              <a:gd name="T52" fmla="*/ 15 w 70"/>
                                              <a:gd name="T53" fmla="*/ 49 h 76"/>
                                              <a:gd name="T54" fmla="*/ 15 w 70"/>
                                              <a:gd name="T55" fmla="*/ 42 h 76"/>
                                              <a:gd name="T56" fmla="*/ 15 w 70"/>
                                              <a:gd name="T57" fmla="*/ 40 h 76"/>
                                              <a:gd name="T58" fmla="*/ 69 w 70"/>
                                              <a:gd name="T59" fmla="*/ 40 h 76"/>
                                              <a:gd name="T60" fmla="*/ 69 w 70"/>
                                              <a:gd name="T61" fmla="*/ 25 h 76"/>
                                              <a:gd name="T62" fmla="*/ 69 w 70"/>
                                              <a:gd name="T63" fmla="*/ 21 h 76"/>
                                              <a:gd name="T64" fmla="*/ 67 w 70"/>
                                              <a:gd name="T65" fmla="*/ 16 h 76"/>
                                              <a:gd name="T66" fmla="*/ 64 w 70"/>
                                              <a:gd name="T67" fmla="*/ 3 h 76"/>
                                              <a:gd name="T68" fmla="*/ 56 w 70"/>
                                              <a:gd name="T69" fmla="*/ 0 h 76"/>
                                              <a:gd name="T70" fmla="*/ 54 w 70"/>
                                              <a:gd name="T71" fmla="*/ 19 h 76"/>
                                            </a:gdLst>
                                            <a:ahLst/>
                                            <a:cxnLst>
                                              <a:cxn ang="0">
                                                <a:pos x="T0" y="T1"/>
                                              </a:cxn>
                                              <a:cxn ang="0">
                                                <a:pos x="T2" y="T3"/>
                                              </a:cxn>
                                              <a:cxn ang="0">
                                                <a:pos x="T4" y="T5"/>
                                              </a:cxn>
                                              <a:cxn ang="0">
                                                <a:pos x="T6" y="T7"/>
                                              </a:cxn>
                                              <a:cxn ang="0">
                                                <a:pos x="T8" y="T9"/>
                                              </a:cxn>
                                              <a:cxn ang="0">
                                                <a:pos x="T10" y="T11"/>
                                              </a:cxn>
                                              <a:cxn ang="0">
                                                <a:pos x="T12" y="T13"/>
                                              </a:cxn>
                                              <a:cxn ang="0">
                                                <a:pos x="T14" y="T15"/>
                                              </a:cxn>
                                              <a:cxn ang="0">
                                                <a:pos x="T16" y="T17"/>
                                              </a:cxn>
                                              <a:cxn ang="0">
                                                <a:pos x="T18" y="T19"/>
                                              </a:cxn>
                                              <a:cxn ang="0">
                                                <a:pos x="T20" y="T21"/>
                                              </a:cxn>
                                              <a:cxn ang="0">
                                                <a:pos x="T22" y="T23"/>
                                              </a:cxn>
                                              <a:cxn ang="0">
                                                <a:pos x="T24" y="T25"/>
                                              </a:cxn>
                                              <a:cxn ang="0">
                                                <a:pos x="T26" y="T27"/>
                                              </a:cxn>
                                              <a:cxn ang="0">
                                                <a:pos x="T28" y="T29"/>
                                              </a:cxn>
                                              <a:cxn ang="0">
                                                <a:pos x="T30" y="T31"/>
                                              </a:cxn>
                                              <a:cxn ang="0">
                                                <a:pos x="T32" y="T33"/>
                                              </a:cxn>
                                              <a:cxn ang="0">
                                                <a:pos x="T34" y="T35"/>
                                              </a:cxn>
                                              <a:cxn ang="0">
                                                <a:pos x="T36" y="T37"/>
                                              </a:cxn>
                                              <a:cxn ang="0">
                                                <a:pos x="T38" y="T39"/>
                                              </a:cxn>
                                              <a:cxn ang="0">
                                                <a:pos x="T40" y="T41"/>
                                              </a:cxn>
                                              <a:cxn ang="0">
                                                <a:pos x="T42" y="T43"/>
                                              </a:cxn>
                                              <a:cxn ang="0">
                                                <a:pos x="T44" y="T45"/>
                                              </a:cxn>
                                              <a:cxn ang="0">
                                                <a:pos x="T46" y="T47"/>
                                              </a:cxn>
                                              <a:cxn ang="0">
                                                <a:pos x="T48" y="T49"/>
                                              </a:cxn>
                                              <a:cxn ang="0">
                                                <a:pos x="T50" y="T51"/>
                                              </a:cxn>
                                              <a:cxn ang="0">
                                                <a:pos x="T52" y="T53"/>
                                              </a:cxn>
                                              <a:cxn ang="0">
                                                <a:pos x="T54" y="T55"/>
                                              </a:cxn>
                                              <a:cxn ang="0">
                                                <a:pos x="T56" y="T57"/>
                                              </a:cxn>
                                              <a:cxn ang="0">
                                                <a:pos x="T58" y="T59"/>
                                              </a:cxn>
                                              <a:cxn ang="0">
                                                <a:pos x="T60" y="T61"/>
                                              </a:cxn>
                                              <a:cxn ang="0">
                                                <a:pos x="T62" y="T63"/>
                                              </a:cxn>
                                              <a:cxn ang="0">
                                                <a:pos x="T64" y="T65"/>
                                              </a:cxn>
                                              <a:cxn ang="0">
                                                <a:pos x="T66" y="T67"/>
                                              </a:cxn>
                                              <a:cxn ang="0">
                                                <a:pos x="T68" y="T69"/>
                                              </a:cxn>
                                              <a:cxn ang="0">
                                                <a:pos x="T70" y="T71"/>
                                              </a:cxn>
                                            </a:cxnLst>
                                            <a:rect l="0" t="0" r="r" b="b"/>
                                            <a:pathLst>
                                              <a:path w="70" h="76">
                                                <a:moveTo>
                                                  <a:pt x="54" y="19"/>
                                                </a:moveTo>
                                                <a:lnTo>
                                                  <a:pt x="54" y="20"/>
                                                </a:lnTo>
                                                <a:lnTo>
                                                  <a:pt x="54" y="30"/>
                                                </a:lnTo>
                                                <a:lnTo>
                                                  <a:pt x="15" y="30"/>
                                                </a:lnTo>
                                                <a:lnTo>
                                                  <a:pt x="15" y="13"/>
                                                </a:lnTo>
                                                <a:lnTo>
                                                  <a:pt x="18" y="11"/>
                                                </a:lnTo>
                                                <a:lnTo>
                                                  <a:pt x="35" y="11"/>
                                                </a:lnTo>
                                                <a:lnTo>
                                                  <a:pt x="35" y="0"/>
                                                </a:lnTo>
                                                <a:lnTo>
                                                  <a:pt x="19" y="1"/>
                                                </a:lnTo>
                                                <a:lnTo>
                                                  <a:pt x="3" y="11"/>
                                                </a:lnTo>
                                                <a:lnTo>
                                                  <a:pt x="0" y="37"/>
                                                </a:lnTo>
                                                <a:lnTo>
                                                  <a:pt x="1" y="55"/>
                                                </a:lnTo>
                                                <a:lnTo>
                                                  <a:pt x="11" y="71"/>
                                                </a:lnTo>
                                                <a:lnTo>
                                                  <a:pt x="35" y="75"/>
                                                </a:lnTo>
                                                <a:lnTo>
                                                  <a:pt x="62" y="71"/>
                                                </a:lnTo>
                                                <a:lnTo>
                                                  <a:pt x="69" y="54"/>
                                                </a:lnTo>
                                                <a:lnTo>
                                                  <a:pt x="69" y="51"/>
                                                </a:lnTo>
                                                <a:lnTo>
                                                  <a:pt x="54" y="51"/>
                                                </a:lnTo>
                                                <a:lnTo>
                                                  <a:pt x="54" y="62"/>
                                                </a:lnTo>
                                                <a:lnTo>
                                                  <a:pt x="51" y="64"/>
                                                </a:lnTo>
                                                <a:lnTo>
                                                  <a:pt x="35" y="64"/>
                                                </a:lnTo>
                                                <a:lnTo>
                                                  <a:pt x="24" y="64"/>
                                                </a:lnTo>
                                                <a:lnTo>
                                                  <a:pt x="19" y="62"/>
                                                </a:lnTo>
                                                <a:lnTo>
                                                  <a:pt x="17" y="58"/>
                                                </a:lnTo>
                                                <a:lnTo>
                                                  <a:pt x="16" y="54"/>
                                                </a:lnTo>
                                                <a:lnTo>
                                                  <a:pt x="15" y="49"/>
                                                </a:lnTo>
                                                <a:lnTo>
                                                  <a:pt x="15" y="42"/>
                                                </a:lnTo>
                                                <a:lnTo>
                                                  <a:pt x="15" y="40"/>
                                                </a:lnTo>
                                                <a:lnTo>
                                                  <a:pt x="69" y="40"/>
                                                </a:lnTo>
                                                <a:lnTo>
                                                  <a:pt x="69" y="25"/>
                                                </a:lnTo>
                                                <a:lnTo>
                                                  <a:pt x="69" y="21"/>
                                                </a:lnTo>
                                                <a:lnTo>
                                                  <a:pt x="67" y="16"/>
                                                </a:lnTo>
                                                <a:lnTo>
                                                  <a:pt x="64" y="3"/>
                                                </a:lnTo>
                                                <a:lnTo>
                                                  <a:pt x="56" y="0"/>
                                                </a:lnTo>
                                                <a:lnTo>
                                                  <a:pt x="54" y="19"/>
                                                </a:lnTo>
                                              </a:path>
                                            </a:pathLst>
                                          </a:custGeom>
                                          <a:solidFill>
                                            <a:srgbClr val="B5DC10"/>
                                          </a:solidFill>
                                          <a:ln>
                                            <a:noFill/>
                                          </a:ln>
                                          <a:extLst>
                                            <a:ext uri="{91240B29-F687-4F45-9708-019B960494DF}">
                                              <a14:hiddenLine xmlns:a14="http://schemas.microsoft.com/office/drawing/2010/main" w="9525">
                                                <a:solidFill>
                                                  <a:srgbClr val="000000"/>
                                                </a:solidFill>
                                                <a:round/>
                                                <a:headEnd/>
                                                <a:tailEnd/>
                                              </a14:hiddenLine>
                                            </a:ext>
                                          </a:extLst>
                                        </wps:spPr>
                                        <wps:bodyPr rot="0" vert="horz" wrap="square" lIns="91440" tIns="45720" rIns="91440" bIns="45720" anchor="t" anchorCtr="0" upright="1">
                                          <a:noAutofit/>
                                        </wps:bodyPr>
                                      </wps:wsp>
                                      <wps:wsp>
                                        <wps:cNvPr id="47" name="Freeform 47"/>
                                        <wps:cNvSpPr>
                                          <a:spLocks/>
                                        </wps:cNvSpPr>
                                        <wps:spPr bwMode="auto">
                                          <a:xfrm>
                                            <a:off x="5596" y="1373"/>
                                            <a:ext cx="70" cy="76"/>
                                          </a:xfrm>
                                          <a:custGeom>
                                            <a:avLst/>
                                            <a:gdLst>
                                              <a:gd name="T0" fmla="*/ 56 w 70"/>
                                              <a:gd name="T1" fmla="*/ 0 h 76"/>
                                              <a:gd name="T2" fmla="*/ 35 w 70"/>
                                              <a:gd name="T3" fmla="*/ 0 h 76"/>
                                              <a:gd name="T4" fmla="*/ 35 w 70"/>
                                              <a:gd name="T5" fmla="*/ 11 h 76"/>
                                              <a:gd name="T6" fmla="*/ 46 w 70"/>
                                              <a:gd name="T7" fmla="*/ 11 h 76"/>
                                              <a:gd name="T8" fmla="*/ 50 w 70"/>
                                              <a:gd name="T9" fmla="*/ 12 h 76"/>
                                              <a:gd name="T10" fmla="*/ 52 w 70"/>
                                              <a:gd name="T11" fmla="*/ 16 h 76"/>
                                              <a:gd name="T12" fmla="*/ 54 w 70"/>
                                              <a:gd name="T13" fmla="*/ 19 h 76"/>
                                              <a:gd name="T14" fmla="*/ 56 w 70"/>
                                              <a:gd name="T15" fmla="*/ 0 h 76"/>
                                            </a:gdLst>
                                            <a:ahLst/>
                                            <a:cxnLst>
                                              <a:cxn ang="0">
                                                <a:pos x="T0" y="T1"/>
                                              </a:cxn>
                                              <a:cxn ang="0">
                                                <a:pos x="T2" y="T3"/>
                                              </a:cxn>
                                              <a:cxn ang="0">
                                                <a:pos x="T4" y="T5"/>
                                              </a:cxn>
                                              <a:cxn ang="0">
                                                <a:pos x="T6" y="T7"/>
                                              </a:cxn>
                                              <a:cxn ang="0">
                                                <a:pos x="T8" y="T9"/>
                                              </a:cxn>
                                              <a:cxn ang="0">
                                                <a:pos x="T10" y="T11"/>
                                              </a:cxn>
                                              <a:cxn ang="0">
                                                <a:pos x="T12" y="T13"/>
                                              </a:cxn>
                                              <a:cxn ang="0">
                                                <a:pos x="T14" y="T15"/>
                                              </a:cxn>
                                            </a:cxnLst>
                                            <a:rect l="0" t="0" r="r" b="b"/>
                                            <a:pathLst>
                                              <a:path w="70" h="76">
                                                <a:moveTo>
                                                  <a:pt x="56" y="0"/>
                                                </a:moveTo>
                                                <a:lnTo>
                                                  <a:pt x="35" y="0"/>
                                                </a:lnTo>
                                                <a:lnTo>
                                                  <a:pt x="35" y="11"/>
                                                </a:lnTo>
                                                <a:lnTo>
                                                  <a:pt x="46" y="11"/>
                                                </a:lnTo>
                                                <a:lnTo>
                                                  <a:pt x="50" y="12"/>
                                                </a:lnTo>
                                                <a:lnTo>
                                                  <a:pt x="52" y="16"/>
                                                </a:lnTo>
                                                <a:lnTo>
                                                  <a:pt x="54" y="19"/>
                                                </a:lnTo>
                                                <a:lnTo>
                                                  <a:pt x="56" y="0"/>
                                                </a:lnTo>
                                              </a:path>
                                            </a:pathLst>
                                          </a:custGeom>
                                          <a:solidFill>
                                            <a:srgbClr val="CBD300"/>
                                          </a:solidFill>
                                          <a:ln>
                                            <a:noFill/>
                                          </a:ln>
                                          <a:extLst>
                                            <a:ext uri="{91240B29-F687-4F45-9708-019B960494DF}">
                                              <a14:hiddenLine xmlns:a14="http://schemas.microsoft.com/office/drawing/2010/main" w="9525">
                                                <a:solidFill>
                                                  <a:srgbClr val="000000"/>
                                                </a:solidFill>
                                                <a:round/>
                                                <a:headEnd/>
                                                <a:tailEnd/>
                                              </a14:hiddenLine>
                                            </a:ext>
                                          </a:extLst>
                                        </wps:spPr>
                                        <wps:bodyPr rot="0" vert="horz" wrap="square" lIns="91440" tIns="45720" rIns="91440" bIns="45720" anchor="t" anchorCtr="0" upright="1">
                                          <a:noAutofit/>
                                        </wps:bodyPr>
                                      </wps:wsp>
                                    </wpg:grpSp>
                                    <wpg:grpSp>
                                      <wpg:cNvPr id="48" name="Group 48"/>
                                      <wpg:cNvGrpSpPr>
                                        <a:grpSpLocks/>
                                      </wpg:cNvGrpSpPr>
                                      <wpg:grpSpPr bwMode="auto">
                                        <a:xfrm>
                                          <a:off x="5691" y="1343"/>
                                          <a:ext cx="69" cy="106"/>
                                          <a:chOff x="5691" y="1343"/>
                                          <a:chExt cx="69" cy="106"/>
                                        </a:xfrm>
                                      </wpg:grpSpPr>
                                      <wps:wsp>
                                        <wps:cNvPr id="49" name="Freeform 49"/>
                                        <wps:cNvSpPr>
                                          <a:spLocks/>
                                        </wps:cNvSpPr>
                                        <wps:spPr bwMode="auto">
                                          <a:xfrm>
                                            <a:off x="5691" y="1343"/>
                                            <a:ext cx="69" cy="106"/>
                                          </a:xfrm>
                                          <a:custGeom>
                                            <a:avLst/>
                                            <a:gdLst>
                                              <a:gd name="T0" fmla="*/ 15 w 69"/>
                                              <a:gd name="T1" fmla="*/ 67 h 106"/>
                                              <a:gd name="T2" fmla="*/ 15 w 69"/>
                                              <a:gd name="T3" fmla="*/ 55 h 106"/>
                                              <a:gd name="T4" fmla="*/ 19 w 69"/>
                                              <a:gd name="T5" fmla="*/ 30 h 106"/>
                                              <a:gd name="T6" fmla="*/ 11 w 69"/>
                                              <a:gd name="T7" fmla="*/ 33 h 106"/>
                                              <a:gd name="T8" fmla="*/ 7 w 69"/>
                                              <a:gd name="T9" fmla="*/ 37 h 106"/>
                                              <a:gd name="T10" fmla="*/ 1 w 69"/>
                                              <a:gd name="T11" fmla="*/ 43 h 106"/>
                                              <a:gd name="T12" fmla="*/ 0 w 69"/>
                                              <a:gd name="T13" fmla="*/ 50 h 106"/>
                                              <a:gd name="T14" fmla="*/ 0 w 69"/>
                                              <a:gd name="T15" fmla="*/ 67 h 106"/>
                                              <a:gd name="T16" fmla="*/ 0 w 69"/>
                                              <a:gd name="T17" fmla="*/ 85 h 106"/>
                                              <a:gd name="T18" fmla="*/ 1 w 69"/>
                                              <a:gd name="T19" fmla="*/ 93 h 106"/>
                                              <a:gd name="T20" fmla="*/ 7 w 69"/>
                                              <a:gd name="T21" fmla="*/ 99 h 106"/>
                                              <a:gd name="T22" fmla="*/ 11 w 69"/>
                                              <a:gd name="T23" fmla="*/ 104 h 106"/>
                                              <a:gd name="T24" fmla="*/ 19 w 69"/>
                                              <a:gd name="T25" fmla="*/ 106 h 106"/>
                                              <a:gd name="T26" fmla="*/ 18 w 69"/>
                                              <a:gd name="T27" fmla="*/ 94 h 106"/>
                                              <a:gd name="T28" fmla="*/ 15 w 69"/>
                                              <a:gd name="T29" fmla="*/ 90 h 106"/>
                                              <a:gd name="T30" fmla="*/ 15 w 69"/>
                                              <a:gd name="T31" fmla="*/ 67 h 106"/>
                                            </a:gdLst>
                                            <a:ahLst/>
                                            <a:cxnLst>
                                              <a:cxn ang="0">
                                                <a:pos x="T0" y="T1"/>
                                              </a:cxn>
                                              <a:cxn ang="0">
                                                <a:pos x="T2" y="T3"/>
                                              </a:cxn>
                                              <a:cxn ang="0">
                                                <a:pos x="T4" y="T5"/>
                                              </a:cxn>
                                              <a:cxn ang="0">
                                                <a:pos x="T6" y="T7"/>
                                              </a:cxn>
                                              <a:cxn ang="0">
                                                <a:pos x="T8" y="T9"/>
                                              </a:cxn>
                                              <a:cxn ang="0">
                                                <a:pos x="T10" y="T11"/>
                                              </a:cxn>
                                              <a:cxn ang="0">
                                                <a:pos x="T12" y="T13"/>
                                              </a:cxn>
                                              <a:cxn ang="0">
                                                <a:pos x="T14" y="T15"/>
                                              </a:cxn>
                                              <a:cxn ang="0">
                                                <a:pos x="T16" y="T17"/>
                                              </a:cxn>
                                              <a:cxn ang="0">
                                                <a:pos x="T18" y="T19"/>
                                              </a:cxn>
                                              <a:cxn ang="0">
                                                <a:pos x="T20" y="T21"/>
                                              </a:cxn>
                                              <a:cxn ang="0">
                                                <a:pos x="T22" y="T23"/>
                                              </a:cxn>
                                              <a:cxn ang="0">
                                                <a:pos x="T24" y="T25"/>
                                              </a:cxn>
                                              <a:cxn ang="0">
                                                <a:pos x="T26" y="T27"/>
                                              </a:cxn>
                                              <a:cxn ang="0">
                                                <a:pos x="T28" y="T29"/>
                                              </a:cxn>
                                              <a:cxn ang="0">
                                                <a:pos x="T30" y="T31"/>
                                              </a:cxn>
                                            </a:cxnLst>
                                            <a:rect l="0" t="0" r="r" b="b"/>
                                            <a:pathLst>
                                              <a:path w="69" h="106">
                                                <a:moveTo>
                                                  <a:pt x="15" y="67"/>
                                                </a:moveTo>
                                                <a:lnTo>
                                                  <a:pt x="15" y="55"/>
                                                </a:lnTo>
                                                <a:lnTo>
                                                  <a:pt x="19" y="30"/>
                                                </a:lnTo>
                                                <a:lnTo>
                                                  <a:pt x="11" y="33"/>
                                                </a:lnTo>
                                                <a:lnTo>
                                                  <a:pt x="7" y="37"/>
                                                </a:lnTo>
                                                <a:lnTo>
                                                  <a:pt x="1" y="43"/>
                                                </a:lnTo>
                                                <a:lnTo>
                                                  <a:pt x="0" y="50"/>
                                                </a:lnTo>
                                                <a:lnTo>
                                                  <a:pt x="0" y="67"/>
                                                </a:lnTo>
                                                <a:lnTo>
                                                  <a:pt x="0" y="85"/>
                                                </a:lnTo>
                                                <a:lnTo>
                                                  <a:pt x="1" y="93"/>
                                                </a:lnTo>
                                                <a:lnTo>
                                                  <a:pt x="7" y="99"/>
                                                </a:lnTo>
                                                <a:lnTo>
                                                  <a:pt x="11" y="104"/>
                                                </a:lnTo>
                                                <a:lnTo>
                                                  <a:pt x="19" y="106"/>
                                                </a:lnTo>
                                                <a:lnTo>
                                                  <a:pt x="18" y="94"/>
                                                </a:lnTo>
                                                <a:lnTo>
                                                  <a:pt x="15" y="90"/>
                                                </a:lnTo>
                                                <a:lnTo>
                                                  <a:pt x="15" y="67"/>
                                                </a:lnTo>
                                              </a:path>
                                            </a:pathLst>
                                          </a:custGeom>
                                          <a:solidFill>
                                            <a:srgbClr val="CBD300"/>
                                          </a:solidFill>
                                          <a:ln>
                                            <a:noFill/>
                                          </a:ln>
                                          <a:extLst>
                                            <a:ext uri="{91240B29-F687-4F45-9708-019B960494DF}">
                                              <a14:hiddenLine xmlns:a14="http://schemas.microsoft.com/office/drawing/2010/main" w="9525">
                                                <a:solidFill>
                                                  <a:srgbClr val="000000"/>
                                                </a:solidFill>
                                                <a:round/>
                                                <a:headEnd/>
                                                <a:tailEnd/>
                                              </a14:hiddenLine>
                                            </a:ext>
                                          </a:extLst>
                                        </wps:spPr>
                                        <wps:bodyPr rot="0" vert="horz" wrap="square" lIns="91440" tIns="45720" rIns="91440" bIns="45720" anchor="t" anchorCtr="0" upright="1">
                                          <a:noAutofit/>
                                        </wps:bodyPr>
                                      </wps:wsp>
                                      <wps:wsp>
                                        <wps:cNvPr id="50" name="Freeform 50"/>
                                        <wps:cNvSpPr>
                                          <a:spLocks/>
                                        </wps:cNvSpPr>
                                        <wps:spPr bwMode="auto">
                                          <a:xfrm>
                                            <a:off x="5691" y="1343"/>
                                            <a:ext cx="69" cy="106"/>
                                          </a:xfrm>
                                          <a:custGeom>
                                            <a:avLst/>
                                            <a:gdLst>
                                              <a:gd name="T0" fmla="*/ 48 w 69"/>
                                              <a:gd name="T1" fmla="*/ 93 h 106"/>
                                              <a:gd name="T2" fmla="*/ 43 w 69"/>
                                              <a:gd name="T3" fmla="*/ 94 h 106"/>
                                              <a:gd name="T4" fmla="*/ 34 w 69"/>
                                              <a:gd name="T5" fmla="*/ 94 h 106"/>
                                              <a:gd name="T6" fmla="*/ 18 w 69"/>
                                              <a:gd name="T7" fmla="*/ 94 h 106"/>
                                              <a:gd name="T8" fmla="*/ 19 w 69"/>
                                              <a:gd name="T9" fmla="*/ 106 h 106"/>
                                              <a:gd name="T10" fmla="*/ 30 w 69"/>
                                              <a:gd name="T11" fmla="*/ 106 h 106"/>
                                              <a:gd name="T12" fmla="*/ 44 w 69"/>
                                              <a:gd name="T13" fmla="*/ 106 h 106"/>
                                              <a:gd name="T14" fmla="*/ 50 w 69"/>
                                              <a:gd name="T15" fmla="*/ 103 h 106"/>
                                              <a:gd name="T16" fmla="*/ 54 w 69"/>
                                              <a:gd name="T17" fmla="*/ 94 h 106"/>
                                              <a:gd name="T18" fmla="*/ 55 w 69"/>
                                              <a:gd name="T19" fmla="*/ 94 h 106"/>
                                              <a:gd name="T20" fmla="*/ 54 w 69"/>
                                              <a:gd name="T21" fmla="*/ 105 h 106"/>
                                              <a:gd name="T22" fmla="*/ 69 w 69"/>
                                              <a:gd name="T23" fmla="*/ 105 h 106"/>
                                              <a:gd name="T24" fmla="*/ 69 w 69"/>
                                              <a:gd name="T25" fmla="*/ 0 h 106"/>
                                              <a:gd name="T26" fmla="*/ 54 w 69"/>
                                              <a:gd name="T27" fmla="*/ 0 h 106"/>
                                              <a:gd name="T28" fmla="*/ 54 w 69"/>
                                              <a:gd name="T29" fmla="*/ 41 h 106"/>
                                              <a:gd name="T30" fmla="*/ 54 w 69"/>
                                              <a:gd name="T31" fmla="*/ 41 h 106"/>
                                              <a:gd name="T32" fmla="*/ 50 w 69"/>
                                              <a:gd name="T33" fmla="*/ 33 h 106"/>
                                              <a:gd name="T34" fmla="*/ 43 w 69"/>
                                              <a:gd name="T35" fmla="*/ 30 h 106"/>
                                              <a:gd name="T36" fmla="*/ 29 w 69"/>
                                              <a:gd name="T37" fmla="*/ 30 h 106"/>
                                              <a:gd name="T38" fmla="*/ 19 w 69"/>
                                              <a:gd name="T39" fmla="*/ 30 h 106"/>
                                              <a:gd name="T40" fmla="*/ 15 w 69"/>
                                              <a:gd name="T41" fmla="*/ 55 h 106"/>
                                              <a:gd name="T42" fmla="*/ 17 w 69"/>
                                              <a:gd name="T43" fmla="*/ 49 h 106"/>
                                              <a:gd name="T44" fmla="*/ 20 w 69"/>
                                              <a:gd name="T45" fmla="*/ 46 h 106"/>
                                              <a:gd name="T46" fmla="*/ 22 w 69"/>
                                              <a:gd name="T47" fmla="*/ 43 h 106"/>
                                              <a:gd name="T48" fmla="*/ 27 w 69"/>
                                              <a:gd name="T49" fmla="*/ 42 h 106"/>
                                              <a:gd name="T50" fmla="*/ 34 w 69"/>
                                              <a:gd name="T51" fmla="*/ 42 h 106"/>
                                              <a:gd name="T52" fmla="*/ 50 w 69"/>
                                              <a:gd name="T53" fmla="*/ 42 h 106"/>
                                              <a:gd name="T54" fmla="*/ 54 w 69"/>
                                              <a:gd name="T55" fmla="*/ 47 h 106"/>
                                              <a:gd name="T56" fmla="*/ 54 w 69"/>
                                              <a:gd name="T57" fmla="*/ 66 h 106"/>
                                              <a:gd name="T58" fmla="*/ 54 w 69"/>
                                              <a:gd name="T59" fmla="*/ 79 h 106"/>
                                              <a:gd name="T60" fmla="*/ 53 w 69"/>
                                              <a:gd name="T61" fmla="*/ 86 h 106"/>
                                              <a:gd name="T62" fmla="*/ 50 w 69"/>
                                              <a:gd name="T63" fmla="*/ 89 h 106"/>
                                              <a:gd name="T64" fmla="*/ 48 w 69"/>
                                              <a:gd name="T65" fmla="*/ 93 h 106"/>
                                            </a:gdLst>
                                            <a:ahLst/>
                                            <a:cxnLst>
                                              <a:cxn ang="0">
                                                <a:pos x="T0" y="T1"/>
                                              </a:cxn>
                                              <a:cxn ang="0">
                                                <a:pos x="T2" y="T3"/>
                                              </a:cxn>
                                              <a:cxn ang="0">
                                                <a:pos x="T4" y="T5"/>
                                              </a:cxn>
                                              <a:cxn ang="0">
                                                <a:pos x="T6" y="T7"/>
                                              </a:cxn>
                                              <a:cxn ang="0">
                                                <a:pos x="T8" y="T9"/>
                                              </a:cxn>
                                              <a:cxn ang="0">
                                                <a:pos x="T10" y="T11"/>
                                              </a:cxn>
                                              <a:cxn ang="0">
                                                <a:pos x="T12" y="T13"/>
                                              </a:cxn>
                                              <a:cxn ang="0">
                                                <a:pos x="T14" y="T15"/>
                                              </a:cxn>
                                              <a:cxn ang="0">
                                                <a:pos x="T16" y="T17"/>
                                              </a:cxn>
                                              <a:cxn ang="0">
                                                <a:pos x="T18" y="T19"/>
                                              </a:cxn>
                                              <a:cxn ang="0">
                                                <a:pos x="T20" y="T21"/>
                                              </a:cxn>
                                              <a:cxn ang="0">
                                                <a:pos x="T22" y="T23"/>
                                              </a:cxn>
                                              <a:cxn ang="0">
                                                <a:pos x="T24" y="T25"/>
                                              </a:cxn>
                                              <a:cxn ang="0">
                                                <a:pos x="T26" y="T27"/>
                                              </a:cxn>
                                              <a:cxn ang="0">
                                                <a:pos x="T28" y="T29"/>
                                              </a:cxn>
                                              <a:cxn ang="0">
                                                <a:pos x="T30" y="T31"/>
                                              </a:cxn>
                                              <a:cxn ang="0">
                                                <a:pos x="T32" y="T33"/>
                                              </a:cxn>
                                              <a:cxn ang="0">
                                                <a:pos x="T34" y="T35"/>
                                              </a:cxn>
                                              <a:cxn ang="0">
                                                <a:pos x="T36" y="T37"/>
                                              </a:cxn>
                                              <a:cxn ang="0">
                                                <a:pos x="T38" y="T39"/>
                                              </a:cxn>
                                              <a:cxn ang="0">
                                                <a:pos x="T40" y="T41"/>
                                              </a:cxn>
                                              <a:cxn ang="0">
                                                <a:pos x="T42" y="T43"/>
                                              </a:cxn>
                                              <a:cxn ang="0">
                                                <a:pos x="T44" y="T45"/>
                                              </a:cxn>
                                              <a:cxn ang="0">
                                                <a:pos x="T46" y="T47"/>
                                              </a:cxn>
                                              <a:cxn ang="0">
                                                <a:pos x="T48" y="T49"/>
                                              </a:cxn>
                                              <a:cxn ang="0">
                                                <a:pos x="T50" y="T51"/>
                                              </a:cxn>
                                              <a:cxn ang="0">
                                                <a:pos x="T52" y="T53"/>
                                              </a:cxn>
                                              <a:cxn ang="0">
                                                <a:pos x="T54" y="T55"/>
                                              </a:cxn>
                                              <a:cxn ang="0">
                                                <a:pos x="T56" y="T57"/>
                                              </a:cxn>
                                              <a:cxn ang="0">
                                                <a:pos x="T58" y="T59"/>
                                              </a:cxn>
                                              <a:cxn ang="0">
                                                <a:pos x="T60" y="T61"/>
                                              </a:cxn>
                                              <a:cxn ang="0">
                                                <a:pos x="T62" y="T63"/>
                                              </a:cxn>
                                              <a:cxn ang="0">
                                                <a:pos x="T64" y="T65"/>
                                              </a:cxn>
                                            </a:cxnLst>
                                            <a:rect l="0" t="0" r="r" b="b"/>
                                            <a:pathLst>
                                              <a:path w="69" h="106">
                                                <a:moveTo>
                                                  <a:pt x="48" y="93"/>
                                                </a:moveTo>
                                                <a:lnTo>
                                                  <a:pt x="43" y="94"/>
                                                </a:lnTo>
                                                <a:lnTo>
                                                  <a:pt x="34" y="94"/>
                                                </a:lnTo>
                                                <a:lnTo>
                                                  <a:pt x="18" y="94"/>
                                                </a:lnTo>
                                                <a:lnTo>
                                                  <a:pt x="19" y="106"/>
                                                </a:lnTo>
                                                <a:lnTo>
                                                  <a:pt x="30" y="106"/>
                                                </a:lnTo>
                                                <a:lnTo>
                                                  <a:pt x="44" y="106"/>
                                                </a:lnTo>
                                                <a:lnTo>
                                                  <a:pt x="50" y="103"/>
                                                </a:lnTo>
                                                <a:lnTo>
                                                  <a:pt x="54" y="94"/>
                                                </a:lnTo>
                                                <a:lnTo>
                                                  <a:pt x="55" y="94"/>
                                                </a:lnTo>
                                                <a:lnTo>
                                                  <a:pt x="54" y="105"/>
                                                </a:lnTo>
                                                <a:lnTo>
                                                  <a:pt x="69" y="105"/>
                                                </a:lnTo>
                                                <a:lnTo>
                                                  <a:pt x="69" y="0"/>
                                                </a:lnTo>
                                                <a:lnTo>
                                                  <a:pt x="54" y="0"/>
                                                </a:lnTo>
                                                <a:lnTo>
                                                  <a:pt x="54" y="41"/>
                                                </a:lnTo>
                                                <a:lnTo>
                                                  <a:pt x="50" y="33"/>
                                                </a:lnTo>
                                                <a:lnTo>
                                                  <a:pt x="43" y="30"/>
                                                </a:lnTo>
                                                <a:lnTo>
                                                  <a:pt x="29" y="30"/>
                                                </a:lnTo>
                                                <a:lnTo>
                                                  <a:pt x="19" y="30"/>
                                                </a:lnTo>
                                                <a:lnTo>
                                                  <a:pt x="15" y="55"/>
                                                </a:lnTo>
                                                <a:lnTo>
                                                  <a:pt x="17" y="49"/>
                                                </a:lnTo>
                                                <a:lnTo>
                                                  <a:pt x="20" y="46"/>
                                                </a:lnTo>
                                                <a:lnTo>
                                                  <a:pt x="22" y="43"/>
                                                </a:lnTo>
                                                <a:lnTo>
                                                  <a:pt x="27" y="42"/>
                                                </a:lnTo>
                                                <a:lnTo>
                                                  <a:pt x="34" y="42"/>
                                                </a:lnTo>
                                                <a:lnTo>
                                                  <a:pt x="50" y="42"/>
                                                </a:lnTo>
                                                <a:lnTo>
                                                  <a:pt x="54" y="47"/>
                                                </a:lnTo>
                                                <a:lnTo>
                                                  <a:pt x="54" y="66"/>
                                                </a:lnTo>
                                                <a:lnTo>
                                                  <a:pt x="54" y="79"/>
                                                </a:lnTo>
                                                <a:lnTo>
                                                  <a:pt x="53" y="86"/>
                                                </a:lnTo>
                                                <a:lnTo>
                                                  <a:pt x="50" y="89"/>
                                                </a:lnTo>
                                                <a:lnTo>
                                                  <a:pt x="48" y="93"/>
                                                </a:lnTo>
                                              </a:path>
                                            </a:pathLst>
                                          </a:custGeom>
                                          <a:solidFill>
                                            <a:srgbClr val="B5DC10"/>
                                          </a:solidFill>
                                          <a:ln>
                                            <a:noFill/>
                                          </a:ln>
                                          <a:extLst>
                                            <a:ext uri="{91240B29-F687-4F45-9708-019B960494DF}">
                                              <a14:hiddenLine xmlns:a14="http://schemas.microsoft.com/office/drawing/2010/main" w="9525">
                                                <a:solidFill>
                                                  <a:srgbClr val="000000"/>
                                                </a:solidFill>
                                                <a:round/>
                                                <a:headEnd/>
                                                <a:tailEnd/>
                                              </a14:hiddenLine>
                                            </a:ext>
                                          </a:extLst>
                                        </wps:spPr>
                                        <wps:bodyPr rot="0" vert="horz" wrap="square" lIns="91440" tIns="45720" rIns="91440" bIns="45720" anchor="t" anchorCtr="0" upright="1">
                                          <a:noAutofit/>
                                        </wps:bodyPr>
                                      </wps:wsp>
                                    </wpg:grpSp>
                                  </wpg:grpSp>
                                  <wpg:grpSp>
                                    <wpg:cNvPr id="51" name="Group 51"/>
                                    <wpg:cNvGrpSpPr>
                                      <a:grpSpLocks/>
                                    </wpg:cNvGrpSpPr>
                                    <wpg:grpSpPr bwMode="auto">
                                      <a:xfrm>
                                        <a:off x="5823" y="1333"/>
                                        <a:ext cx="882" cy="158"/>
                                        <a:chOff x="5823" y="1333"/>
                                        <a:chExt cx="882" cy="158"/>
                                      </a:xfrm>
                                    </wpg:grpSpPr>
                                    <wps:wsp>
                                      <wps:cNvPr id="52" name="Freeform 52"/>
                                      <wps:cNvSpPr>
                                        <a:spLocks/>
                                      </wps:cNvSpPr>
                                      <wps:spPr bwMode="auto">
                                        <a:xfrm>
                                          <a:off x="5833" y="1343"/>
                                          <a:ext cx="85" cy="105"/>
                                        </a:xfrm>
                                        <a:custGeom>
                                          <a:avLst/>
                                          <a:gdLst>
                                            <a:gd name="T0" fmla="*/ 33 w 85"/>
                                            <a:gd name="T1" fmla="*/ 105 h 105"/>
                                            <a:gd name="T2" fmla="*/ 50 w 85"/>
                                            <a:gd name="T3" fmla="*/ 105 h 105"/>
                                            <a:gd name="T4" fmla="*/ 50 w 85"/>
                                            <a:gd name="T5" fmla="*/ 14 h 105"/>
                                            <a:gd name="T6" fmla="*/ 85 w 85"/>
                                            <a:gd name="T7" fmla="*/ 14 h 105"/>
                                            <a:gd name="T8" fmla="*/ 85 w 85"/>
                                            <a:gd name="T9" fmla="*/ 0 h 105"/>
                                            <a:gd name="T10" fmla="*/ 0 w 85"/>
                                            <a:gd name="T11" fmla="*/ 0 h 105"/>
                                            <a:gd name="T12" fmla="*/ 0 w 85"/>
                                            <a:gd name="T13" fmla="*/ 14 h 105"/>
                                            <a:gd name="T14" fmla="*/ 33 w 85"/>
                                            <a:gd name="T15" fmla="*/ 14 h 105"/>
                                            <a:gd name="T16" fmla="*/ 33 w 85"/>
                                            <a:gd name="T17" fmla="*/ 105 h 105"/>
                                          </a:gdLst>
                                          <a:ahLst/>
                                          <a:cxnLst>
                                            <a:cxn ang="0">
                                              <a:pos x="T0" y="T1"/>
                                            </a:cxn>
                                            <a:cxn ang="0">
                                              <a:pos x="T2" y="T3"/>
                                            </a:cxn>
                                            <a:cxn ang="0">
                                              <a:pos x="T4" y="T5"/>
                                            </a:cxn>
                                            <a:cxn ang="0">
                                              <a:pos x="T6" y="T7"/>
                                            </a:cxn>
                                            <a:cxn ang="0">
                                              <a:pos x="T8" y="T9"/>
                                            </a:cxn>
                                            <a:cxn ang="0">
                                              <a:pos x="T10" y="T11"/>
                                            </a:cxn>
                                            <a:cxn ang="0">
                                              <a:pos x="T12" y="T13"/>
                                            </a:cxn>
                                            <a:cxn ang="0">
                                              <a:pos x="T14" y="T15"/>
                                            </a:cxn>
                                            <a:cxn ang="0">
                                              <a:pos x="T16" y="T17"/>
                                            </a:cxn>
                                          </a:cxnLst>
                                          <a:rect l="0" t="0" r="r" b="b"/>
                                          <a:pathLst>
                                            <a:path w="85" h="105">
                                              <a:moveTo>
                                                <a:pt x="33" y="105"/>
                                              </a:moveTo>
                                              <a:lnTo>
                                                <a:pt x="50" y="105"/>
                                              </a:lnTo>
                                              <a:lnTo>
                                                <a:pt x="50" y="14"/>
                                              </a:lnTo>
                                              <a:lnTo>
                                                <a:pt x="85" y="14"/>
                                              </a:lnTo>
                                              <a:lnTo>
                                                <a:pt x="85" y="0"/>
                                              </a:lnTo>
                                              <a:lnTo>
                                                <a:pt x="0" y="0"/>
                                              </a:lnTo>
                                              <a:lnTo>
                                                <a:pt x="0" y="14"/>
                                              </a:lnTo>
                                              <a:lnTo>
                                                <a:pt x="33" y="14"/>
                                              </a:lnTo>
                                              <a:lnTo>
                                                <a:pt x="33" y="105"/>
                                              </a:lnTo>
                                            </a:path>
                                          </a:pathLst>
                                        </a:custGeom>
                                        <a:solidFill>
                                          <a:srgbClr val="B5DC10"/>
                                        </a:solidFill>
                                        <a:ln>
                                          <a:noFill/>
                                        </a:ln>
                                        <a:extLst>
                                          <a:ext uri="{91240B29-F687-4F45-9708-019B960494DF}">
                                            <a14:hiddenLine xmlns:a14="http://schemas.microsoft.com/office/drawing/2010/main" w="9525">
                                              <a:solidFill>
                                                <a:srgbClr val="000000"/>
                                              </a:solidFill>
                                              <a:round/>
                                              <a:headEnd/>
                                              <a:tailEnd/>
                                            </a14:hiddenLine>
                                          </a:ext>
                                        </a:extLst>
                                      </wps:spPr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  <wpg:grpSp>
                                      <wpg:cNvPr id="53" name="Group 53"/>
                                      <wpg:cNvGrpSpPr>
                                        <a:grpSpLocks/>
                                      </wpg:cNvGrpSpPr>
                                      <wpg:grpSpPr bwMode="auto">
                                        <a:xfrm>
                                          <a:off x="5921" y="1373"/>
                                          <a:ext cx="70" cy="76"/>
                                          <a:chOff x="5921" y="1373"/>
                                          <a:chExt cx="70" cy="76"/>
                                        </a:xfrm>
                                      </wpg:grpSpPr>
                                      <wps:wsp>
                                        <wps:cNvPr id="54" name="Freeform 54"/>
                                        <wps:cNvSpPr>
                                          <a:spLocks/>
                                        </wps:cNvSpPr>
                                        <wps:spPr bwMode="auto">
                                          <a:xfrm>
                                            <a:off x="5921" y="1373"/>
                                            <a:ext cx="70" cy="76"/>
                                          </a:xfrm>
                                          <a:custGeom>
                                            <a:avLst/>
                                            <a:gdLst>
                                              <a:gd name="T0" fmla="*/ 54 w 70"/>
                                              <a:gd name="T1" fmla="*/ 19 h 76"/>
                                              <a:gd name="T2" fmla="*/ 54 w 70"/>
                                              <a:gd name="T3" fmla="*/ 20 h 76"/>
                                              <a:gd name="T4" fmla="*/ 54 w 70"/>
                                              <a:gd name="T5" fmla="*/ 30 h 76"/>
                                              <a:gd name="T6" fmla="*/ 15 w 70"/>
                                              <a:gd name="T7" fmla="*/ 30 h 76"/>
                                              <a:gd name="T8" fmla="*/ 15 w 70"/>
                                              <a:gd name="T9" fmla="*/ 13 h 76"/>
                                              <a:gd name="T10" fmla="*/ 18 w 70"/>
                                              <a:gd name="T11" fmla="*/ 11 h 76"/>
                                              <a:gd name="T12" fmla="*/ 35 w 70"/>
                                              <a:gd name="T13" fmla="*/ 11 h 76"/>
                                              <a:gd name="T14" fmla="*/ 35 w 70"/>
                                              <a:gd name="T15" fmla="*/ 0 h 76"/>
                                              <a:gd name="T16" fmla="*/ 19 w 70"/>
                                              <a:gd name="T17" fmla="*/ 1 h 76"/>
                                              <a:gd name="T18" fmla="*/ 3 w 70"/>
                                              <a:gd name="T19" fmla="*/ 11 h 76"/>
                                              <a:gd name="T20" fmla="*/ 0 w 70"/>
                                              <a:gd name="T21" fmla="*/ 37 h 76"/>
                                              <a:gd name="T22" fmla="*/ 1 w 70"/>
                                              <a:gd name="T23" fmla="*/ 55 h 76"/>
                                              <a:gd name="T24" fmla="*/ 11 w 70"/>
                                              <a:gd name="T25" fmla="*/ 71 h 76"/>
                                              <a:gd name="T26" fmla="*/ 35 w 70"/>
                                              <a:gd name="T27" fmla="*/ 75 h 76"/>
                                              <a:gd name="T28" fmla="*/ 35 w 70"/>
                                              <a:gd name="T29" fmla="*/ 75 h 76"/>
                                              <a:gd name="T30" fmla="*/ 62 w 70"/>
                                              <a:gd name="T31" fmla="*/ 71 h 76"/>
                                              <a:gd name="T32" fmla="*/ 69 w 70"/>
                                              <a:gd name="T33" fmla="*/ 54 h 76"/>
                                              <a:gd name="T34" fmla="*/ 69 w 70"/>
                                              <a:gd name="T35" fmla="*/ 51 h 76"/>
                                              <a:gd name="T36" fmla="*/ 54 w 70"/>
                                              <a:gd name="T37" fmla="*/ 51 h 76"/>
                                              <a:gd name="T38" fmla="*/ 54 w 70"/>
                                              <a:gd name="T39" fmla="*/ 62 h 76"/>
                                              <a:gd name="T40" fmla="*/ 51 w 70"/>
                                              <a:gd name="T41" fmla="*/ 64 h 76"/>
                                              <a:gd name="T42" fmla="*/ 35 w 70"/>
                                              <a:gd name="T43" fmla="*/ 64 h 76"/>
                                              <a:gd name="T44" fmla="*/ 24 w 70"/>
                                              <a:gd name="T45" fmla="*/ 64 h 76"/>
                                              <a:gd name="T46" fmla="*/ 19 w 70"/>
                                              <a:gd name="T47" fmla="*/ 62 h 76"/>
                                              <a:gd name="T48" fmla="*/ 17 w 70"/>
                                              <a:gd name="T49" fmla="*/ 58 h 76"/>
                                              <a:gd name="T50" fmla="*/ 16 w 70"/>
                                              <a:gd name="T51" fmla="*/ 54 h 76"/>
                                              <a:gd name="T52" fmla="*/ 15 w 70"/>
                                              <a:gd name="T53" fmla="*/ 49 h 76"/>
                                              <a:gd name="T54" fmla="*/ 15 w 70"/>
                                              <a:gd name="T55" fmla="*/ 42 h 76"/>
                                              <a:gd name="T56" fmla="*/ 15 w 70"/>
                                              <a:gd name="T57" fmla="*/ 40 h 76"/>
                                              <a:gd name="T58" fmla="*/ 69 w 70"/>
                                              <a:gd name="T59" fmla="*/ 40 h 76"/>
                                              <a:gd name="T60" fmla="*/ 69 w 70"/>
                                              <a:gd name="T61" fmla="*/ 25 h 76"/>
                                              <a:gd name="T62" fmla="*/ 69 w 70"/>
                                              <a:gd name="T63" fmla="*/ 21 h 76"/>
                                              <a:gd name="T64" fmla="*/ 67 w 70"/>
                                              <a:gd name="T65" fmla="*/ 16 h 76"/>
                                              <a:gd name="T66" fmla="*/ 64 w 70"/>
                                              <a:gd name="T67" fmla="*/ 3 h 76"/>
                                              <a:gd name="T68" fmla="*/ 56 w 70"/>
                                              <a:gd name="T69" fmla="*/ 0 h 76"/>
                                              <a:gd name="T70" fmla="*/ 54 w 70"/>
                                              <a:gd name="T71" fmla="*/ 19 h 76"/>
                                            </a:gdLst>
                                            <a:ahLst/>
                                            <a:cxnLst>
                                              <a:cxn ang="0">
                                                <a:pos x="T0" y="T1"/>
                                              </a:cxn>
                                              <a:cxn ang="0">
                                                <a:pos x="T2" y="T3"/>
                                              </a:cxn>
                                              <a:cxn ang="0">
                                                <a:pos x="T4" y="T5"/>
                                              </a:cxn>
                                              <a:cxn ang="0">
                                                <a:pos x="T6" y="T7"/>
                                              </a:cxn>
                                              <a:cxn ang="0">
                                                <a:pos x="T8" y="T9"/>
                                              </a:cxn>
                                              <a:cxn ang="0">
                                                <a:pos x="T10" y="T11"/>
                                              </a:cxn>
                                              <a:cxn ang="0">
                                                <a:pos x="T12" y="T13"/>
                                              </a:cxn>
                                              <a:cxn ang="0">
                                                <a:pos x="T14" y="T15"/>
                                              </a:cxn>
                                              <a:cxn ang="0">
                                                <a:pos x="T16" y="T17"/>
                                              </a:cxn>
                                              <a:cxn ang="0">
                                                <a:pos x="T18" y="T19"/>
                                              </a:cxn>
                                              <a:cxn ang="0">
                                                <a:pos x="T20" y="T21"/>
                                              </a:cxn>
                                              <a:cxn ang="0">
                                                <a:pos x="T22" y="T23"/>
                                              </a:cxn>
                                              <a:cxn ang="0">
                                                <a:pos x="T24" y="T25"/>
                                              </a:cxn>
                                              <a:cxn ang="0">
                                                <a:pos x="T26" y="T27"/>
                                              </a:cxn>
                                              <a:cxn ang="0">
                                                <a:pos x="T28" y="T29"/>
                                              </a:cxn>
                                              <a:cxn ang="0">
                                                <a:pos x="T30" y="T31"/>
                                              </a:cxn>
                                              <a:cxn ang="0">
                                                <a:pos x="T32" y="T33"/>
                                              </a:cxn>
                                              <a:cxn ang="0">
                                                <a:pos x="T34" y="T35"/>
                                              </a:cxn>
                                              <a:cxn ang="0">
                                                <a:pos x="T36" y="T37"/>
                                              </a:cxn>
                                              <a:cxn ang="0">
                                                <a:pos x="T38" y="T39"/>
                                              </a:cxn>
                                              <a:cxn ang="0">
                                                <a:pos x="T40" y="T41"/>
                                              </a:cxn>
                                              <a:cxn ang="0">
                                                <a:pos x="T42" y="T43"/>
                                              </a:cxn>
                                              <a:cxn ang="0">
                                                <a:pos x="T44" y="T45"/>
                                              </a:cxn>
                                              <a:cxn ang="0">
                                                <a:pos x="T46" y="T47"/>
                                              </a:cxn>
                                              <a:cxn ang="0">
                                                <a:pos x="T48" y="T49"/>
                                              </a:cxn>
                                              <a:cxn ang="0">
                                                <a:pos x="T50" y="T51"/>
                                              </a:cxn>
                                              <a:cxn ang="0">
                                                <a:pos x="T52" y="T53"/>
                                              </a:cxn>
                                              <a:cxn ang="0">
                                                <a:pos x="T54" y="T55"/>
                                              </a:cxn>
                                              <a:cxn ang="0">
                                                <a:pos x="T56" y="T57"/>
                                              </a:cxn>
                                              <a:cxn ang="0">
                                                <a:pos x="T58" y="T59"/>
                                              </a:cxn>
                                              <a:cxn ang="0">
                                                <a:pos x="T60" y="T61"/>
                                              </a:cxn>
                                              <a:cxn ang="0">
                                                <a:pos x="T62" y="T63"/>
                                              </a:cxn>
                                              <a:cxn ang="0">
                                                <a:pos x="T64" y="T65"/>
                                              </a:cxn>
                                              <a:cxn ang="0">
                                                <a:pos x="T66" y="T67"/>
                                              </a:cxn>
                                              <a:cxn ang="0">
                                                <a:pos x="T68" y="T69"/>
                                              </a:cxn>
                                              <a:cxn ang="0">
                                                <a:pos x="T70" y="T71"/>
                                              </a:cxn>
                                            </a:cxnLst>
                                            <a:rect l="0" t="0" r="r" b="b"/>
                                            <a:pathLst>
                                              <a:path w="70" h="76">
                                                <a:moveTo>
                                                  <a:pt x="54" y="19"/>
                                                </a:moveTo>
                                                <a:lnTo>
                                                  <a:pt x="54" y="20"/>
                                                </a:lnTo>
                                                <a:lnTo>
                                                  <a:pt x="54" y="30"/>
                                                </a:lnTo>
                                                <a:lnTo>
                                                  <a:pt x="15" y="30"/>
                                                </a:lnTo>
                                                <a:lnTo>
                                                  <a:pt x="15" y="13"/>
                                                </a:lnTo>
                                                <a:lnTo>
                                                  <a:pt x="18" y="11"/>
                                                </a:lnTo>
                                                <a:lnTo>
                                                  <a:pt x="35" y="11"/>
                                                </a:lnTo>
                                                <a:lnTo>
                                                  <a:pt x="35" y="0"/>
                                                </a:lnTo>
                                                <a:lnTo>
                                                  <a:pt x="19" y="1"/>
                                                </a:lnTo>
                                                <a:lnTo>
                                                  <a:pt x="3" y="11"/>
                                                </a:lnTo>
                                                <a:lnTo>
                                                  <a:pt x="0" y="37"/>
                                                </a:lnTo>
                                                <a:lnTo>
                                                  <a:pt x="1" y="55"/>
                                                </a:lnTo>
                                                <a:lnTo>
                                                  <a:pt x="11" y="71"/>
                                                </a:lnTo>
                                                <a:lnTo>
                                                  <a:pt x="35" y="75"/>
                                                </a:lnTo>
                                                <a:lnTo>
                                                  <a:pt x="62" y="71"/>
                                                </a:lnTo>
                                                <a:lnTo>
                                                  <a:pt x="69" y="54"/>
                                                </a:lnTo>
                                                <a:lnTo>
                                                  <a:pt x="69" y="51"/>
                                                </a:lnTo>
                                                <a:lnTo>
                                                  <a:pt x="54" y="51"/>
                                                </a:lnTo>
                                                <a:lnTo>
                                                  <a:pt x="54" y="62"/>
                                                </a:lnTo>
                                                <a:lnTo>
                                                  <a:pt x="51" y="64"/>
                                                </a:lnTo>
                                                <a:lnTo>
                                                  <a:pt x="35" y="64"/>
                                                </a:lnTo>
                                                <a:lnTo>
                                                  <a:pt x="24" y="64"/>
                                                </a:lnTo>
                                                <a:lnTo>
                                                  <a:pt x="19" y="62"/>
                                                </a:lnTo>
                                                <a:lnTo>
                                                  <a:pt x="17" y="58"/>
                                                </a:lnTo>
                                                <a:lnTo>
                                                  <a:pt x="16" y="54"/>
                                                </a:lnTo>
                                                <a:lnTo>
                                                  <a:pt x="15" y="49"/>
                                                </a:lnTo>
                                                <a:lnTo>
                                                  <a:pt x="15" y="42"/>
                                                </a:lnTo>
                                                <a:lnTo>
                                                  <a:pt x="15" y="40"/>
                                                </a:lnTo>
                                                <a:lnTo>
                                                  <a:pt x="69" y="40"/>
                                                </a:lnTo>
                                                <a:lnTo>
                                                  <a:pt x="69" y="25"/>
                                                </a:lnTo>
                                                <a:lnTo>
                                                  <a:pt x="69" y="21"/>
                                                </a:lnTo>
                                                <a:lnTo>
                                                  <a:pt x="67" y="16"/>
                                                </a:lnTo>
                                                <a:lnTo>
                                                  <a:pt x="64" y="3"/>
                                                </a:lnTo>
                                                <a:lnTo>
                                                  <a:pt x="56" y="0"/>
                                                </a:lnTo>
                                                <a:lnTo>
                                                  <a:pt x="54" y="19"/>
                                                </a:lnTo>
                                              </a:path>
                                            </a:pathLst>
                                          </a:custGeom>
                                          <a:solidFill>
                                            <a:srgbClr val="B5DC10"/>
                                          </a:solidFill>
                                          <a:ln>
                                            <a:noFill/>
                                          </a:ln>
                                          <a:extLst>
                                            <a:ext uri="{91240B29-F687-4F45-9708-019B960494DF}">
                                              <a14:hiddenLine xmlns:a14="http://schemas.microsoft.com/office/drawing/2010/main" w="9525">
                                                <a:solidFill>
                                                  <a:srgbClr val="000000"/>
                                                </a:solidFill>
                                                <a:round/>
                                                <a:headEnd/>
                                                <a:tailEnd/>
                                              </a14:hiddenLine>
                                            </a:ext>
                                          </a:extLst>
                                        </wps:spPr>
                                        <wps:bodyPr rot="0" vert="horz" wrap="square" lIns="91440" tIns="45720" rIns="91440" bIns="45720" anchor="t" anchorCtr="0" upright="1">
                                          <a:noAutofit/>
                                        </wps:bodyPr>
                                      </wps:wsp>
                                      <wps:wsp>
                                        <wps:cNvPr id="55" name="Freeform 55"/>
                                        <wps:cNvSpPr>
                                          <a:spLocks/>
                                        </wps:cNvSpPr>
                                        <wps:spPr bwMode="auto">
                                          <a:xfrm>
                                            <a:off x="5921" y="1373"/>
                                            <a:ext cx="70" cy="76"/>
                                          </a:xfrm>
                                          <a:custGeom>
                                            <a:avLst/>
                                            <a:gdLst>
                                              <a:gd name="T0" fmla="*/ 56 w 70"/>
                                              <a:gd name="T1" fmla="*/ 0 h 76"/>
                                              <a:gd name="T2" fmla="*/ 35 w 70"/>
                                              <a:gd name="T3" fmla="*/ 0 h 76"/>
                                              <a:gd name="T4" fmla="*/ 35 w 70"/>
                                              <a:gd name="T5" fmla="*/ 11 h 76"/>
                                              <a:gd name="T6" fmla="*/ 46 w 70"/>
                                              <a:gd name="T7" fmla="*/ 11 h 76"/>
                                              <a:gd name="T8" fmla="*/ 50 w 70"/>
                                              <a:gd name="T9" fmla="*/ 12 h 76"/>
                                              <a:gd name="T10" fmla="*/ 52 w 70"/>
                                              <a:gd name="T11" fmla="*/ 16 h 76"/>
                                              <a:gd name="T12" fmla="*/ 54 w 70"/>
                                              <a:gd name="T13" fmla="*/ 19 h 76"/>
                                              <a:gd name="T14" fmla="*/ 56 w 70"/>
                                              <a:gd name="T15" fmla="*/ 0 h 76"/>
                                            </a:gdLst>
                                            <a:ahLst/>
                                            <a:cxnLst>
                                              <a:cxn ang="0">
                                                <a:pos x="T0" y="T1"/>
                                              </a:cxn>
                                              <a:cxn ang="0">
                                                <a:pos x="T2" y="T3"/>
                                              </a:cxn>
                                              <a:cxn ang="0">
                                                <a:pos x="T4" y="T5"/>
                                              </a:cxn>
                                              <a:cxn ang="0">
                                                <a:pos x="T6" y="T7"/>
                                              </a:cxn>
                                              <a:cxn ang="0">
                                                <a:pos x="T8" y="T9"/>
                                              </a:cxn>
                                              <a:cxn ang="0">
                                                <a:pos x="T10" y="T11"/>
                                              </a:cxn>
                                              <a:cxn ang="0">
                                                <a:pos x="T12" y="T13"/>
                                              </a:cxn>
                                              <a:cxn ang="0">
                                                <a:pos x="T14" y="T15"/>
                                              </a:cxn>
                                            </a:cxnLst>
                                            <a:rect l="0" t="0" r="r" b="b"/>
                                            <a:pathLst>
                                              <a:path w="70" h="76">
                                                <a:moveTo>
                                                  <a:pt x="56" y="0"/>
                                                </a:moveTo>
                                                <a:lnTo>
                                                  <a:pt x="35" y="0"/>
                                                </a:lnTo>
                                                <a:lnTo>
                                                  <a:pt x="35" y="11"/>
                                                </a:lnTo>
                                                <a:lnTo>
                                                  <a:pt x="46" y="11"/>
                                                </a:lnTo>
                                                <a:lnTo>
                                                  <a:pt x="50" y="12"/>
                                                </a:lnTo>
                                                <a:lnTo>
                                                  <a:pt x="52" y="16"/>
                                                </a:lnTo>
                                                <a:lnTo>
                                                  <a:pt x="54" y="19"/>
                                                </a:lnTo>
                                                <a:lnTo>
                                                  <a:pt x="56" y="0"/>
                                                </a:lnTo>
                                              </a:path>
                                            </a:pathLst>
                                          </a:custGeom>
                                          <a:solidFill>
                                            <a:srgbClr val="CBD300"/>
                                          </a:solidFill>
                                          <a:ln>
                                            <a:noFill/>
                                          </a:ln>
                                          <a:extLst>
                                            <a:ext uri="{91240B29-F687-4F45-9708-019B960494DF}">
                                              <a14:hiddenLine xmlns:a14="http://schemas.microsoft.com/office/drawing/2010/main" w="9525">
                                                <a:solidFill>
                                                  <a:srgbClr val="000000"/>
                                                </a:solidFill>
                                                <a:round/>
                                                <a:headEnd/>
                                                <a:tailEnd/>
                                              </a14:hiddenLine>
                                            </a:ext>
                                          </a:extLst>
                                        </wps:spPr>
                                        <wps:bodyPr rot="0" vert="horz" wrap="square" lIns="91440" tIns="45720" rIns="91440" bIns="45720" anchor="t" anchorCtr="0" upright="1">
                                          <a:noAutofit/>
                                        </wps:bodyPr>
                                      </wps:wsp>
                                    </wpg:grpSp>
                                    <wps:wsp>
                                      <wps:cNvPr id="56" name="Freeform 56"/>
                                      <wps:cNvSpPr>
                                        <a:spLocks/>
                                      </wps:cNvSpPr>
                                      <wps:spPr bwMode="auto">
                                        <a:xfrm>
                                          <a:off x="6015" y="1373"/>
                                          <a:ext cx="69" cy="76"/>
                                        </a:xfrm>
                                        <a:custGeom>
                                          <a:avLst/>
                                          <a:gdLst>
                                            <a:gd name="T0" fmla="*/ 68 w 69"/>
                                            <a:gd name="T1" fmla="*/ 47 h 76"/>
                                            <a:gd name="T2" fmla="*/ 53 w 69"/>
                                            <a:gd name="T3" fmla="*/ 47 h 76"/>
                                            <a:gd name="T4" fmla="*/ 53 w 69"/>
                                            <a:gd name="T5" fmla="*/ 61 h 76"/>
                                            <a:gd name="T6" fmla="*/ 51 w 69"/>
                                            <a:gd name="T7" fmla="*/ 64 h 76"/>
                                            <a:gd name="T8" fmla="*/ 36 w 69"/>
                                            <a:gd name="T9" fmla="*/ 64 h 76"/>
                                            <a:gd name="T10" fmla="*/ 27 w 69"/>
                                            <a:gd name="T11" fmla="*/ 64 h 76"/>
                                            <a:gd name="T12" fmla="*/ 22 w 69"/>
                                            <a:gd name="T13" fmla="*/ 63 h 76"/>
                                            <a:gd name="T14" fmla="*/ 20 w 69"/>
                                            <a:gd name="T15" fmla="*/ 61 h 76"/>
                                            <a:gd name="T16" fmla="*/ 17 w 69"/>
                                            <a:gd name="T17" fmla="*/ 58 h 76"/>
                                            <a:gd name="T18" fmla="*/ 15 w 69"/>
                                            <a:gd name="T19" fmla="*/ 51 h 76"/>
                                            <a:gd name="T20" fmla="*/ 15 w 69"/>
                                            <a:gd name="T21" fmla="*/ 38 h 76"/>
                                            <a:gd name="T22" fmla="*/ 15 w 69"/>
                                            <a:gd name="T23" fmla="*/ 15 h 76"/>
                                            <a:gd name="T24" fmla="*/ 18 w 69"/>
                                            <a:gd name="T25" fmla="*/ 11 h 76"/>
                                            <a:gd name="T26" fmla="*/ 33 w 69"/>
                                            <a:gd name="T27" fmla="*/ 11 h 76"/>
                                            <a:gd name="T28" fmla="*/ 49 w 69"/>
                                            <a:gd name="T29" fmla="*/ 11 h 76"/>
                                            <a:gd name="T30" fmla="*/ 52 w 69"/>
                                            <a:gd name="T31" fmla="*/ 14 h 76"/>
                                            <a:gd name="T32" fmla="*/ 52 w 69"/>
                                            <a:gd name="T33" fmla="*/ 26 h 76"/>
                                            <a:gd name="T34" fmla="*/ 67 w 69"/>
                                            <a:gd name="T35" fmla="*/ 26 h 76"/>
                                            <a:gd name="T36" fmla="*/ 67 w 69"/>
                                            <a:gd name="T37" fmla="*/ 22 h 76"/>
                                            <a:gd name="T38" fmla="*/ 59 w 69"/>
                                            <a:gd name="T39" fmla="*/ 4 h 76"/>
                                            <a:gd name="T40" fmla="*/ 34 w 69"/>
                                            <a:gd name="T41" fmla="*/ 0 h 76"/>
                                            <a:gd name="T42" fmla="*/ 19 w 69"/>
                                            <a:gd name="T43" fmla="*/ 0 h 76"/>
                                            <a:gd name="T44" fmla="*/ 10 w 69"/>
                                            <a:gd name="T45" fmla="*/ 3 h 76"/>
                                            <a:gd name="T46" fmla="*/ 5 w 69"/>
                                            <a:gd name="T47" fmla="*/ 9 h 76"/>
                                            <a:gd name="T48" fmla="*/ 1 w 69"/>
                                            <a:gd name="T49" fmla="*/ 15 h 76"/>
                                            <a:gd name="T50" fmla="*/ 0 w 69"/>
                                            <a:gd name="T51" fmla="*/ 22 h 76"/>
                                            <a:gd name="T52" fmla="*/ 0 w 69"/>
                                            <a:gd name="T53" fmla="*/ 37 h 76"/>
                                            <a:gd name="T54" fmla="*/ 1 w 69"/>
                                            <a:gd name="T55" fmla="*/ 55 h 76"/>
                                            <a:gd name="T56" fmla="*/ 11 w 69"/>
                                            <a:gd name="T57" fmla="*/ 71 h 76"/>
                                            <a:gd name="T58" fmla="*/ 35 w 69"/>
                                            <a:gd name="T59" fmla="*/ 75 h 76"/>
                                            <a:gd name="T60" fmla="*/ 49 w 69"/>
                                            <a:gd name="T61" fmla="*/ 75 h 76"/>
                                            <a:gd name="T62" fmla="*/ 56 w 69"/>
                                            <a:gd name="T63" fmla="*/ 74 h 76"/>
                                            <a:gd name="T64" fmla="*/ 61 w 69"/>
                                            <a:gd name="T65" fmla="*/ 70 h 76"/>
                                            <a:gd name="T66" fmla="*/ 66 w 69"/>
                                            <a:gd name="T67" fmla="*/ 66 h 76"/>
                                            <a:gd name="T68" fmla="*/ 68 w 69"/>
                                            <a:gd name="T69" fmla="*/ 60 h 76"/>
                                            <a:gd name="T70" fmla="*/ 68 w 69"/>
                                            <a:gd name="T71" fmla="*/ 50 h 76"/>
                                            <a:gd name="T72" fmla="*/ 68 w 69"/>
                                            <a:gd name="T73" fmla="*/ 47 h 76"/>
                                          </a:gdLst>
                                          <a:ahLst/>
                                          <a:cxnLst>
                                            <a:cxn ang="0">
                                              <a:pos x="T0" y="T1"/>
                                            </a:cxn>
                                            <a:cxn ang="0">
                                              <a:pos x="T2" y="T3"/>
                                            </a:cxn>
                                            <a:cxn ang="0">
                                              <a:pos x="T4" y="T5"/>
                                            </a:cxn>
                                            <a:cxn ang="0">
                                              <a:pos x="T6" y="T7"/>
                                            </a:cxn>
                                            <a:cxn ang="0">
                                              <a:pos x="T8" y="T9"/>
                                            </a:cxn>
                                            <a:cxn ang="0">
                                              <a:pos x="T10" y="T11"/>
                                            </a:cxn>
                                            <a:cxn ang="0">
                                              <a:pos x="T12" y="T13"/>
                                            </a:cxn>
                                            <a:cxn ang="0">
                                              <a:pos x="T14" y="T15"/>
                                            </a:cxn>
                                            <a:cxn ang="0">
                                              <a:pos x="T16" y="T17"/>
                                            </a:cxn>
                                            <a:cxn ang="0">
                                              <a:pos x="T18" y="T19"/>
                                            </a:cxn>
                                            <a:cxn ang="0">
                                              <a:pos x="T20" y="T21"/>
                                            </a:cxn>
                                            <a:cxn ang="0">
                                              <a:pos x="T22" y="T23"/>
                                            </a:cxn>
                                            <a:cxn ang="0">
                                              <a:pos x="T24" y="T25"/>
                                            </a:cxn>
                                            <a:cxn ang="0">
                                              <a:pos x="T26" y="T27"/>
                                            </a:cxn>
                                            <a:cxn ang="0">
                                              <a:pos x="T28" y="T29"/>
                                            </a:cxn>
                                            <a:cxn ang="0">
                                              <a:pos x="T30" y="T31"/>
                                            </a:cxn>
                                            <a:cxn ang="0">
                                              <a:pos x="T32" y="T33"/>
                                            </a:cxn>
                                            <a:cxn ang="0">
                                              <a:pos x="T34" y="T35"/>
                                            </a:cxn>
                                            <a:cxn ang="0">
                                              <a:pos x="T36" y="T37"/>
                                            </a:cxn>
                                            <a:cxn ang="0">
                                              <a:pos x="T38" y="T39"/>
                                            </a:cxn>
                                            <a:cxn ang="0">
                                              <a:pos x="T40" y="T41"/>
                                            </a:cxn>
                                            <a:cxn ang="0">
                                              <a:pos x="T42" y="T43"/>
                                            </a:cxn>
                                            <a:cxn ang="0">
                                              <a:pos x="T44" y="T45"/>
                                            </a:cxn>
                                            <a:cxn ang="0">
                                              <a:pos x="T46" y="T47"/>
                                            </a:cxn>
                                            <a:cxn ang="0">
                                              <a:pos x="T48" y="T49"/>
                                            </a:cxn>
                                            <a:cxn ang="0">
                                              <a:pos x="T50" y="T51"/>
                                            </a:cxn>
                                            <a:cxn ang="0">
                                              <a:pos x="T52" y="T53"/>
                                            </a:cxn>
                                            <a:cxn ang="0">
                                              <a:pos x="T54" y="T55"/>
                                            </a:cxn>
                                            <a:cxn ang="0">
                                              <a:pos x="T56" y="T57"/>
                                            </a:cxn>
                                            <a:cxn ang="0">
                                              <a:pos x="T58" y="T59"/>
                                            </a:cxn>
                                            <a:cxn ang="0">
                                              <a:pos x="T60" y="T61"/>
                                            </a:cxn>
                                            <a:cxn ang="0">
                                              <a:pos x="T62" y="T63"/>
                                            </a:cxn>
                                            <a:cxn ang="0">
                                              <a:pos x="T64" y="T65"/>
                                            </a:cxn>
                                            <a:cxn ang="0">
                                              <a:pos x="T66" y="T67"/>
                                            </a:cxn>
                                            <a:cxn ang="0">
                                              <a:pos x="T68" y="T69"/>
                                            </a:cxn>
                                            <a:cxn ang="0">
                                              <a:pos x="T70" y="T71"/>
                                            </a:cxn>
                                            <a:cxn ang="0">
                                              <a:pos x="T72" y="T73"/>
                                            </a:cxn>
                                          </a:cxnLst>
                                          <a:rect l="0" t="0" r="r" b="b"/>
                                          <a:pathLst>
                                            <a:path w="69" h="76">
                                              <a:moveTo>
                                                <a:pt x="68" y="47"/>
                                              </a:moveTo>
                                              <a:lnTo>
                                                <a:pt x="53" y="47"/>
                                              </a:lnTo>
                                              <a:lnTo>
                                                <a:pt x="53" y="61"/>
                                              </a:lnTo>
                                              <a:lnTo>
                                                <a:pt x="51" y="64"/>
                                              </a:lnTo>
                                              <a:lnTo>
                                                <a:pt x="36" y="64"/>
                                              </a:lnTo>
                                              <a:lnTo>
                                                <a:pt x="27" y="64"/>
                                              </a:lnTo>
                                              <a:lnTo>
                                                <a:pt x="22" y="63"/>
                                              </a:lnTo>
                                              <a:lnTo>
                                                <a:pt x="20" y="61"/>
                                              </a:lnTo>
                                              <a:lnTo>
                                                <a:pt x="17" y="58"/>
                                              </a:lnTo>
                                              <a:lnTo>
                                                <a:pt x="15" y="51"/>
                                              </a:lnTo>
                                              <a:lnTo>
                                                <a:pt x="15" y="38"/>
                                              </a:lnTo>
                                              <a:lnTo>
                                                <a:pt x="15" y="15"/>
                                              </a:lnTo>
                                              <a:lnTo>
                                                <a:pt x="18" y="11"/>
                                              </a:lnTo>
                                              <a:lnTo>
                                                <a:pt x="33" y="11"/>
                                              </a:lnTo>
                                              <a:lnTo>
                                                <a:pt x="49" y="11"/>
                                              </a:lnTo>
                                              <a:lnTo>
                                                <a:pt x="52" y="14"/>
                                              </a:lnTo>
                                              <a:lnTo>
                                                <a:pt x="52" y="26"/>
                                              </a:lnTo>
                                              <a:lnTo>
                                                <a:pt x="67" y="26"/>
                                              </a:lnTo>
                                              <a:lnTo>
                                                <a:pt x="67" y="22"/>
                                              </a:lnTo>
                                              <a:lnTo>
                                                <a:pt x="59" y="4"/>
                                              </a:lnTo>
                                              <a:lnTo>
                                                <a:pt x="34" y="0"/>
                                              </a:lnTo>
                                              <a:lnTo>
                                                <a:pt x="19" y="0"/>
                                              </a:lnTo>
                                              <a:lnTo>
                                                <a:pt x="10" y="3"/>
                                              </a:lnTo>
                                              <a:lnTo>
                                                <a:pt x="5" y="9"/>
                                              </a:lnTo>
                                              <a:lnTo>
                                                <a:pt x="1" y="15"/>
                                              </a:lnTo>
                                              <a:lnTo>
                                                <a:pt x="0" y="22"/>
                                              </a:lnTo>
                                              <a:lnTo>
                                                <a:pt x="0" y="37"/>
                                              </a:lnTo>
                                              <a:lnTo>
                                                <a:pt x="1" y="55"/>
                                              </a:lnTo>
                                              <a:lnTo>
                                                <a:pt x="11" y="71"/>
                                              </a:lnTo>
                                              <a:lnTo>
                                                <a:pt x="35" y="75"/>
                                              </a:lnTo>
                                              <a:lnTo>
                                                <a:pt x="49" y="75"/>
                                              </a:lnTo>
                                              <a:lnTo>
                                                <a:pt x="56" y="74"/>
                                              </a:lnTo>
                                              <a:lnTo>
                                                <a:pt x="61" y="70"/>
                                              </a:lnTo>
                                              <a:lnTo>
                                                <a:pt x="66" y="66"/>
                                              </a:lnTo>
                                              <a:lnTo>
                                                <a:pt x="68" y="60"/>
                                              </a:lnTo>
                                              <a:lnTo>
                                                <a:pt x="68" y="50"/>
                                              </a:lnTo>
                                              <a:lnTo>
                                                <a:pt x="68" y="47"/>
                                              </a:lnTo>
                                            </a:path>
                                          </a:pathLst>
                                        </a:custGeom>
                                        <a:solidFill>
                                          <a:srgbClr val="B5DC10"/>
                                        </a:solidFill>
                                        <a:ln>
                                          <a:noFill/>
                                        </a:ln>
                                        <a:extLst>
                                          <a:ext uri="{91240B29-F687-4F45-9708-019B960494DF}">
                                            <a14:hiddenLine xmlns:a14="http://schemas.microsoft.com/office/drawing/2010/main" w="9525">
                                              <a:solidFill>
                                                <a:srgbClr val="000000"/>
                                              </a:solidFill>
                                              <a:round/>
                                              <a:headEnd/>
                                              <a:tailEnd/>
                                            </a14:hiddenLine>
                                          </a:ext>
                                        </a:extLst>
                                      </wps:spPr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  <wps:wsp>
                                      <wps:cNvPr id="57" name="Freeform 57"/>
                                      <wps:cNvSpPr>
                                        <a:spLocks/>
                                      </wps:cNvSpPr>
                                      <wps:spPr bwMode="auto">
                                        <a:xfrm>
                                          <a:off x="6109" y="1343"/>
                                          <a:ext cx="67" cy="105"/>
                                        </a:xfrm>
                                        <a:custGeom>
                                          <a:avLst/>
                                          <a:gdLst>
                                            <a:gd name="T0" fmla="*/ 60 w 67"/>
                                            <a:gd name="T1" fmla="*/ 30 h 105"/>
                                            <a:gd name="T2" fmla="*/ 39 w 67"/>
                                            <a:gd name="T3" fmla="*/ 30 h 105"/>
                                            <a:gd name="T4" fmla="*/ 25 w 67"/>
                                            <a:gd name="T5" fmla="*/ 30 h 105"/>
                                            <a:gd name="T6" fmla="*/ 19 w 67"/>
                                            <a:gd name="T7" fmla="*/ 33 h 105"/>
                                            <a:gd name="T8" fmla="*/ 15 w 67"/>
                                            <a:gd name="T9" fmla="*/ 42 h 105"/>
                                            <a:gd name="T10" fmla="*/ 15 w 67"/>
                                            <a:gd name="T11" fmla="*/ 42 h 105"/>
                                            <a:gd name="T12" fmla="*/ 15 w 67"/>
                                            <a:gd name="T13" fmla="*/ 0 h 105"/>
                                            <a:gd name="T14" fmla="*/ 0 w 67"/>
                                            <a:gd name="T15" fmla="*/ 0 h 105"/>
                                            <a:gd name="T16" fmla="*/ 0 w 67"/>
                                            <a:gd name="T17" fmla="*/ 105 h 105"/>
                                            <a:gd name="T18" fmla="*/ 15 w 67"/>
                                            <a:gd name="T19" fmla="*/ 105 h 105"/>
                                            <a:gd name="T20" fmla="*/ 15 w 67"/>
                                            <a:gd name="T21" fmla="*/ 63 h 105"/>
                                            <a:gd name="T22" fmla="*/ 15 w 67"/>
                                            <a:gd name="T23" fmla="*/ 47 h 105"/>
                                            <a:gd name="T24" fmla="*/ 20 w 67"/>
                                            <a:gd name="T25" fmla="*/ 42 h 105"/>
                                            <a:gd name="T26" fmla="*/ 36 w 67"/>
                                            <a:gd name="T27" fmla="*/ 42 h 105"/>
                                            <a:gd name="T28" fmla="*/ 44 w 67"/>
                                            <a:gd name="T29" fmla="*/ 42 h 105"/>
                                            <a:gd name="T30" fmla="*/ 48 w 67"/>
                                            <a:gd name="T31" fmla="*/ 43 h 105"/>
                                            <a:gd name="T32" fmla="*/ 50 w 67"/>
                                            <a:gd name="T33" fmla="*/ 47 h 105"/>
                                            <a:gd name="T34" fmla="*/ 52 w 67"/>
                                            <a:gd name="T35" fmla="*/ 49 h 105"/>
                                            <a:gd name="T36" fmla="*/ 52 w 67"/>
                                            <a:gd name="T37" fmla="*/ 51 h 105"/>
                                            <a:gd name="T38" fmla="*/ 52 w 67"/>
                                            <a:gd name="T39" fmla="*/ 59 h 105"/>
                                            <a:gd name="T40" fmla="*/ 52 w 67"/>
                                            <a:gd name="T41" fmla="*/ 105 h 105"/>
                                            <a:gd name="T42" fmla="*/ 67 w 67"/>
                                            <a:gd name="T43" fmla="*/ 105 h 105"/>
                                            <a:gd name="T44" fmla="*/ 67 w 67"/>
                                            <a:gd name="T45" fmla="*/ 56 h 105"/>
                                            <a:gd name="T46" fmla="*/ 67 w 67"/>
                                            <a:gd name="T47" fmla="*/ 37 h 105"/>
                                            <a:gd name="T48" fmla="*/ 60 w 67"/>
                                            <a:gd name="T49" fmla="*/ 30 h 105"/>
                                          </a:gdLst>
                                          <a:ahLst/>
                                          <a:cxnLst>
                                            <a:cxn ang="0">
                                              <a:pos x="T0" y="T1"/>
                                            </a:cxn>
                                            <a:cxn ang="0">
                                              <a:pos x="T2" y="T3"/>
                                            </a:cxn>
                                            <a:cxn ang="0">
                                              <a:pos x="T4" y="T5"/>
                                            </a:cxn>
                                            <a:cxn ang="0">
                                              <a:pos x="T6" y="T7"/>
                                            </a:cxn>
                                            <a:cxn ang="0">
                                              <a:pos x="T8" y="T9"/>
                                            </a:cxn>
                                            <a:cxn ang="0">
                                              <a:pos x="T10" y="T11"/>
                                            </a:cxn>
                                            <a:cxn ang="0">
                                              <a:pos x="T12" y="T13"/>
                                            </a:cxn>
                                            <a:cxn ang="0">
                                              <a:pos x="T14" y="T15"/>
                                            </a:cxn>
                                            <a:cxn ang="0">
                                              <a:pos x="T16" y="T17"/>
                                            </a:cxn>
                                            <a:cxn ang="0">
                                              <a:pos x="T18" y="T19"/>
                                            </a:cxn>
                                            <a:cxn ang="0">
                                              <a:pos x="T20" y="T21"/>
                                            </a:cxn>
                                            <a:cxn ang="0">
                                              <a:pos x="T22" y="T23"/>
                                            </a:cxn>
                                            <a:cxn ang="0">
                                              <a:pos x="T24" y="T25"/>
                                            </a:cxn>
                                            <a:cxn ang="0">
                                              <a:pos x="T26" y="T27"/>
                                            </a:cxn>
                                            <a:cxn ang="0">
                                              <a:pos x="T28" y="T29"/>
                                            </a:cxn>
                                            <a:cxn ang="0">
                                              <a:pos x="T30" y="T31"/>
                                            </a:cxn>
                                            <a:cxn ang="0">
                                              <a:pos x="T32" y="T33"/>
                                            </a:cxn>
                                            <a:cxn ang="0">
                                              <a:pos x="T34" y="T35"/>
                                            </a:cxn>
                                            <a:cxn ang="0">
                                              <a:pos x="T36" y="T37"/>
                                            </a:cxn>
                                            <a:cxn ang="0">
                                              <a:pos x="T38" y="T39"/>
                                            </a:cxn>
                                            <a:cxn ang="0">
                                              <a:pos x="T40" y="T41"/>
                                            </a:cxn>
                                            <a:cxn ang="0">
                                              <a:pos x="T42" y="T43"/>
                                            </a:cxn>
                                            <a:cxn ang="0">
                                              <a:pos x="T44" y="T45"/>
                                            </a:cxn>
                                            <a:cxn ang="0">
                                              <a:pos x="T46" y="T47"/>
                                            </a:cxn>
                                            <a:cxn ang="0">
                                              <a:pos x="T48" y="T49"/>
                                            </a:cxn>
                                          </a:cxnLst>
                                          <a:rect l="0" t="0" r="r" b="b"/>
                                          <a:pathLst>
                                            <a:path w="67" h="105">
                                              <a:moveTo>
                                                <a:pt x="60" y="30"/>
                                              </a:moveTo>
                                              <a:lnTo>
                                                <a:pt x="39" y="30"/>
                                              </a:lnTo>
                                              <a:lnTo>
                                                <a:pt x="25" y="30"/>
                                              </a:lnTo>
                                              <a:lnTo>
                                                <a:pt x="19" y="33"/>
                                              </a:lnTo>
                                              <a:lnTo>
                                                <a:pt x="15" y="42"/>
                                              </a:lnTo>
                                              <a:lnTo>
                                                <a:pt x="15" y="0"/>
                                              </a:lnTo>
                                              <a:lnTo>
                                                <a:pt x="0" y="0"/>
                                              </a:lnTo>
                                              <a:lnTo>
                                                <a:pt x="0" y="105"/>
                                              </a:lnTo>
                                              <a:lnTo>
                                                <a:pt x="15" y="105"/>
                                              </a:lnTo>
                                              <a:lnTo>
                                                <a:pt x="15" y="63"/>
                                              </a:lnTo>
                                              <a:lnTo>
                                                <a:pt x="15" y="47"/>
                                              </a:lnTo>
                                              <a:lnTo>
                                                <a:pt x="20" y="42"/>
                                              </a:lnTo>
                                              <a:lnTo>
                                                <a:pt x="36" y="42"/>
                                              </a:lnTo>
                                              <a:lnTo>
                                                <a:pt x="44" y="42"/>
                                              </a:lnTo>
                                              <a:lnTo>
                                                <a:pt x="48" y="43"/>
                                              </a:lnTo>
                                              <a:lnTo>
                                                <a:pt x="50" y="47"/>
                                              </a:lnTo>
                                              <a:lnTo>
                                                <a:pt x="52" y="49"/>
                                              </a:lnTo>
                                              <a:lnTo>
                                                <a:pt x="52" y="51"/>
                                              </a:lnTo>
                                              <a:lnTo>
                                                <a:pt x="52" y="59"/>
                                              </a:lnTo>
                                              <a:lnTo>
                                                <a:pt x="52" y="105"/>
                                              </a:lnTo>
                                              <a:lnTo>
                                                <a:pt x="67" y="105"/>
                                              </a:lnTo>
                                              <a:lnTo>
                                                <a:pt x="67" y="56"/>
                                              </a:lnTo>
                                              <a:lnTo>
                                                <a:pt x="67" y="37"/>
                                              </a:lnTo>
                                              <a:lnTo>
                                                <a:pt x="60" y="30"/>
                                              </a:lnTo>
                                            </a:path>
                                          </a:pathLst>
                                        </a:custGeom>
                                        <a:solidFill>
                                          <a:srgbClr val="B5DC10"/>
                                        </a:solidFill>
                                        <a:ln>
                                          <a:noFill/>
                                        </a:ln>
                                        <a:extLst>
                                          <a:ext uri="{91240B29-F687-4F45-9708-019B960494DF}">
                                            <a14:hiddenLine xmlns:a14="http://schemas.microsoft.com/office/drawing/2010/main" w="9525">
                                              <a:solidFill>
                                                <a:srgbClr val="000000"/>
                                              </a:solidFill>
                                              <a:round/>
                                              <a:headEnd/>
                                              <a:tailEnd/>
                                            </a14:hiddenLine>
                                          </a:ext>
                                        </a:extLst>
                                      </wps:spPr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  <wps:wsp>
                                      <wps:cNvPr id="58" name="Freeform 58"/>
                                      <wps:cNvSpPr>
                                        <a:spLocks/>
                                      </wps:cNvSpPr>
                                      <wps:spPr bwMode="auto">
                                        <a:xfrm>
                                          <a:off x="6206" y="1373"/>
                                          <a:ext cx="68" cy="75"/>
                                        </a:xfrm>
                                        <a:custGeom>
                                          <a:avLst/>
                                          <a:gdLst>
                                            <a:gd name="T0" fmla="*/ 15 w 68"/>
                                            <a:gd name="T1" fmla="*/ 0 h 75"/>
                                            <a:gd name="T2" fmla="*/ 0 w 68"/>
                                            <a:gd name="T3" fmla="*/ 0 h 75"/>
                                            <a:gd name="T4" fmla="*/ 0 w 68"/>
                                            <a:gd name="T5" fmla="*/ 74 h 75"/>
                                            <a:gd name="T6" fmla="*/ 15 w 68"/>
                                            <a:gd name="T7" fmla="*/ 74 h 75"/>
                                            <a:gd name="T8" fmla="*/ 15 w 68"/>
                                            <a:gd name="T9" fmla="*/ 30 h 75"/>
                                            <a:gd name="T10" fmla="*/ 15 w 68"/>
                                            <a:gd name="T11" fmla="*/ 17 h 75"/>
                                            <a:gd name="T12" fmla="*/ 21 w 68"/>
                                            <a:gd name="T13" fmla="*/ 11 h 75"/>
                                            <a:gd name="T14" fmla="*/ 36 w 68"/>
                                            <a:gd name="T15" fmla="*/ 11 h 75"/>
                                            <a:gd name="T16" fmla="*/ 49 w 68"/>
                                            <a:gd name="T17" fmla="*/ 11 h 75"/>
                                            <a:gd name="T18" fmla="*/ 52 w 68"/>
                                            <a:gd name="T19" fmla="*/ 14 h 75"/>
                                            <a:gd name="T20" fmla="*/ 52 w 68"/>
                                            <a:gd name="T21" fmla="*/ 29 h 75"/>
                                            <a:gd name="T22" fmla="*/ 52 w 68"/>
                                            <a:gd name="T23" fmla="*/ 74 h 75"/>
                                            <a:gd name="T24" fmla="*/ 67 w 68"/>
                                            <a:gd name="T25" fmla="*/ 74 h 75"/>
                                            <a:gd name="T26" fmla="*/ 67 w 68"/>
                                            <a:gd name="T27" fmla="*/ 25 h 75"/>
                                            <a:gd name="T28" fmla="*/ 67 w 68"/>
                                            <a:gd name="T29" fmla="*/ 17 h 75"/>
                                            <a:gd name="T30" fmla="*/ 67 w 68"/>
                                            <a:gd name="T31" fmla="*/ 13 h 75"/>
                                            <a:gd name="T32" fmla="*/ 65 w 68"/>
                                            <a:gd name="T33" fmla="*/ 10 h 75"/>
                                            <a:gd name="T34" fmla="*/ 61 w 68"/>
                                            <a:gd name="T35" fmla="*/ 3 h 75"/>
                                            <a:gd name="T36" fmla="*/ 53 w 68"/>
                                            <a:gd name="T37" fmla="*/ 0 h 75"/>
                                            <a:gd name="T38" fmla="*/ 39 w 68"/>
                                            <a:gd name="T39" fmla="*/ 0 h 75"/>
                                            <a:gd name="T40" fmla="*/ 26 w 68"/>
                                            <a:gd name="T41" fmla="*/ 0 h 75"/>
                                            <a:gd name="T42" fmla="*/ 18 w 68"/>
                                            <a:gd name="T43" fmla="*/ 3 h 75"/>
                                            <a:gd name="T44" fmla="*/ 15 w 68"/>
                                            <a:gd name="T45" fmla="*/ 12 h 75"/>
                                            <a:gd name="T46" fmla="*/ 14 w 68"/>
                                            <a:gd name="T47" fmla="*/ 12 h 75"/>
                                            <a:gd name="T48" fmla="*/ 15 w 68"/>
                                            <a:gd name="T49" fmla="*/ 0 h 75"/>
                                          </a:gdLst>
                                          <a:ahLst/>
                                          <a:cxnLst>
                                            <a:cxn ang="0">
                                              <a:pos x="T0" y="T1"/>
                                            </a:cxn>
                                            <a:cxn ang="0">
                                              <a:pos x="T2" y="T3"/>
                                            </a:cxn>
                                            <a:cxn ang="0">
                                              <a:pos x="T4" y="T5"/>
                                            </a:cxn>
                                            <a:cxn ang="0">
                                              <a:pos x="T6" y="T7"/>
                                            </a:cxn>
                                            <a:cxn ang="0">
                                              <a:pos x="T8" y="T9"/>
                                            </a:cxn>
                                            <a:cxn ang="0">
                                              <a:pos x="T10" y="T11"/>
                                            </a:cxn>
                                            <a:cxn ang="0">
                                              <a:pos x="T12" y="T13"/>
                                            </a:cxn>
                                            <a:cxn ang="0">
                                              <a:pos x="T14" y="T15"/>
                                            </a:cxn>
                                            <a:cxn ang="0">
                                              <a:pos x="T16" y="T17"/>
                                            </a:cxn>
                                            <a:cxn ang="0">
                                              <a:pos x="T18" y="T19"/>
                                            </a:cxn>
                                            <a:cxn ang="0">
                                              <a:pos x="T20" y="T21"/>
                                            </a:cxn>
                                            <a:cxn ang="0">
                                              <a:pos x="T22" y="T23"/>
                                            </a:cxn>
                                            <a:cxn ang="0">
                                              <a:pos x="T24" y="T25"/>
                                            </a:cxn>
                                            <a:cxn ang="0">
                                              <a:pos x="T26" y="T27"/>
                                            </a:cxn>
                                            <a:cxn ang="0">
                                              <a:pos x="T28" y="T29"/>
                                            </a:cxn>
                                            <a:cxn ang="0">
                                              <a:pos x="T30" y="T31"/>
                                            </a:cxn>
                                            <a:cxn ang="0">
                                              <a:pos x="T32" y="T33"/>
                                            </a:cxn>
                                            <a:cxn ang="0">
                                              <a:pos x="T34" y="T35"/>
                                            </a:cxn>
                                            <a:cxn ang="0">
                                              <a:pos x="T36" y="T37"/>
                                            </a:cxn>
                                            <a:cxn ang="0">
                                              <a:pos x="T38" y="T39"/>
                                            </a:cxn>
                                            <a:cxn ang="0">
                                              <a:pos x="T40" y="T41"/>
                                            </a:cxn>
                                            <a:cxn ang="0">
                                              <a:pos x="T42" y="T43"/>
                                            </a:cxn>
                                            <a:cxn ang="0">
                                              <a:pos x="T44" y="T45"/>
                                            </a:cxn>
                                            <a:cxn ang="0">
                                              <a:pos x="T46" y="T47"/>
                                            </a:cxn>
                                            <a:cxn ang="0">
                                              <a:pos x="T48" y="T49"/>
                                            </a:cxn>
                                          </a:cxnLst>
                                          <a:rect l="0" t="0" r="r" b="b"/>
                                          <a:pathLst>
                                            <a:path w="68" h="75">
                                              <a:moveTo>
                                                <a:pt x="15" y="0"/>
                                              </a:moveTo>
                                              <a:lnTo>
                                                <a:pt x="0" y="0"/>
                                              </a:lnTo>
                                              <a:lnTo>
                                                <a:pt x="0" y="74"/>
                                              </a:lnTo>
                                              <a:lnTo>
                                                <a:pt x="15" y="74"/>
                                              </a:lnTo>
                                              <a:lnTo>
                                                <a:pt x="15" y="30"/>
                                              </a:lnTo>
                                              <a:lnTo>
                                                <a:pt x="15" y="17"/>
                                              </a:lnTo>
                                              <a:lnTo>
                                                <a:pt x="21" y="11"/>
                                              </a:lnTo>
                                              <a:lnTo>
                                                <a:pt x="36" y="11"/>
                                              </a:lnTo>
                                              <a:lnTo>
                                                <a:pt x="49" y="11"/>
                                              </a:lnTo>
                                              <a:lnTo>
                                                <a:pt x="52" y="14"/>
                                              </a:lnTo>
                                              <a:lnTo>
                                                <a:pt x="52" y="29"/>
                                              </a:lnTo>
                                              <a:lnTo>
                                                <a:pt x="52" y="74"/>
                                              </a:lnTo>
                                              <a:lnTo>
                                                <a:pt x="67" y="74"/>
                                              </a:lnTo>
                                              <a:lnTo>
                                                <a:pt x="67" y="25"/>
                                              </a:lnTo>
                                              <a:lnTo>
                                                <a:pt x="67" y="17"/>
                                              </a:lnTo>
                                              <a:lnTo>
                                                <a:pt x="67" y="13"/>
                                              </a:lnTo>
                                              <a:lnTo>
                                                <a:pt x="65" y="10"/>
                                              </a:lnTo>
                                              <a:lnTo>
                                                <a:pt x="61" y="3"/>
                                              </a:lnTo>
                                              <a:lnTo>
                                                <a:pt x="53" y="0"/>
                                              </a:lnTo>
                                              <a:lnTo>
                                                <a:pt x="39" y="0"/>
                                              </a:lnTo>
                                              <a:lnTo>
                                                <a:pt x="26" y="0"/>
                                              </a:lnTo>
                                              <a:lnTo>
                                                <a:pt x="18" y="3"/>
                                              </a:lnTo>
                                              <a:lnTo>
                                                <a:pt x="15" y="12"/>
                                              </a:lnTo>
                                              <a:lnTo>
                                                <a:pt x="14" y="12"/>
                                              </a:lnTo>
                                              <a:lnTo>
                                                <a:pt x="15" y="0"/>
                                              </a:lnTo>
                                            </a:path>
                                          </a:pathLst>
                                        </a:custGeom>
                                        <a:solidFill>
                                          <a:srgbClr val="B5DC10"/>
                                        </a:solidFill>
                                        <a:ln>
                                          <a:noFill/>
                                        </a:ln>
                                        <a:extLst>
                                          <a:ext uri="{91240B29-F687-4F45-9708-019B960494DF}">
                                            <a14:hiddenLine xmlns:a14="http://schemas.microsoft.com/office/drawing/2010/main" w="9525">
                                              <a:solidFill>
                                                <a:srgbClr val="000000"/>
                                              </a:solidFill>
                                              <a:round/>
                                              <a:headEnd/>
                                              <a:tailEnd/>
                                            </a14:hiddenLine>
                                          </a:ext>
                                        </a:extLst>
                                      </wps:spPr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  <wpg:grpSp>
                                      <wpg:cNvPr id="59" name="Group 59"/>
                                      <wpg:cNvGrpSpPr>
                                        <a:grpSpLocks/>
                                      </wpg:cNvGrpSpPr>
                                      <wpg:grpSpPr bwMode="auto">
                                        <a:xfrm>
                                          <a:off x="6301" y="1373"/>
                                          <a:ext cx="71" cy="76"/>
                                          <a:chOff x="6301" y="1373"/>
                                          <a:chExt cx="71" cy="76"/>
                                        </a:xfrm>
                                      </wpg:grpSpPr>
                                      <wps:wsp>
                                        <wps:cNvPr id="60" name="Freeform 60"/>
                                        <wps:cNvSpPr>
                                          <a:spLocks/>
                                        </wps:cNvSpPr>
                                        <wps:spPr bwMode="auto">
                                          <a:xfrm>
                                            <a:off x="6301" y="1373"/>
                                            <a:ext cx="71" cy="76"/>
                                          </a:xfrm>
                                          <a:custGeom>
                                            <a:avLst/>
                                            <a:gdLst>
                                              <a:gd name="T0" fmla="*/ 35 w 71"/>
                                              <a:gd name="T1" fmla="*/ 64 h 76"/>
                                              <a:gd name="T2" fmla="*/ 17 w 71"/>
                                              <a:gd name="T3" fmla="*/ 64 h 76"/>
                                              <a:gd name="T4" fmla="*/ 20 w 71"/>
                                              <a:gd name="T5" fmla="*/ 75 h 76"/>
                                              <a:gd name="T6" fmla="*/ 35 w 71"/>
                                              <a:gd name="T7" fmla="*/ 75 h 76"/>
                                              <a:gd name="T8" fmla="*/ 53 w 71"/>
                                              <a:gd name="T9" fmla="*/ 74 h 76"/>
                                              <a:gd name="T10" fmla="*/ 35 w 71"/>
                                              <a:gd name="T11" fmla="*/ 64 h 76"/>
                                            </a:gdLst>
                                            <a:ahLst/>
                                            <a:cxnLst>
                                              <a:cxn ang="0">
                                                <a:pos x="T0" y="T1"/>
                                              </a:cxn>
                                              <a:cxn ang="0">
                                                <a:pos x="T2" y="T3"/>
                                              </a:cxn>
                                              <a:cxn ang="0">
                                                <a:pos x="T4" y="T5"/>
                                              </a:cxn>
                                              <a:cxn ang="0">
                                                <a:pos x="T6" y="T7"/>
                                              </a:cxn>
                                              <a:cxn ang="0">
                                                <a:pos x="T8" y="T9"/>
                                              </a:cxn>
                                              <a:cxn ang="0">
                                                <a:pos x="T10" y="T11"/>
                                              </a:cxn>
                                            </a:cxnLst>
                                            <a:rect l="0" t="0" r="r" b="b"/>
                                            <a:pathLst>
                                              <a:path w="71" h="76">
                                                <a:moveTo>
                                                  <a:pt x="35" y="64"/>
                                                </a:moveTo>
                                                <a:lnTo>
                                                  <a:pt x="17" y="64"/>
                                                </a:lnTo>
                                                <a:lnTo>
                                                  <a:pt x="20" y="75"/>
                                                </a:lnTo>
                                                <a:lnTo>
                                                  <a:pt x="35" y="75"/>
                                                </a:lnTo>
                                                <a:lnTo>
                                                  <a:pt x="53" y="74"/>
                                                </a:lnTo>
                                                <a:lnTo>
                                                  <a:pt x="35" y="64"/>
                                                </a:lnTo>
                                              </a:path>
                                            </a:pathLst>
                                          </a:custGeom>
                                          <a:solidFill>
                                            <a:srgbClr val="CBD300"/>
                                          </a:solidFill>
                                          <a:ln>
                                            <a:noFill/>
                                          </a:ln>
                                          <a:extLst>
                                            <a:ext uri="{91240B29-F687-4F45-9708-019B960494DF}">
                                              <a14:hiddenLine xmlns:a14="http://schemas.microsoft.com/office/drawing/2010/main" w="9525">
                                                <a:solidFill>
                                                  <a:srgbClr val="000000"/>
                                                </a:solidFill>
                                                <a:round/>
                                                <a:headEnd/>
                                                <a:tailEnd/>
                                              </a14:hiddenLine>
                                            </a:ext>
                                          </a:extLst>
                                        </wps:spPr>
                                        <wps:bodyPr rot="0" vert="horz" wrap="square" lIns="91440" tIns="45720" rIns="91440" bIns="45720" anchor="t" anchorCtr="0" upright="1">
                                          <a:noAutofit/>
                                        </wps:bodyPr>
                                      </wps:wsp>
                                      <wps:wsp>
                                        <wps:cNvPr id="61" name="Freeform 61"/>
                                        <wps:cNvSpPr>
                                          <a:spLocks/>
                                        </wps:cNvSpPr>
                                        <wps:spPr bwMode="auto">
                                          <a:xfrm>
                                            <a:off x="6301" y="1373"/>
                                            <a:ext cx="71" cy="76"/>
                                          </a:xfrm>
                                          <a:custGeom>
                                            <a:avLst/>
                                            <a:gdLst>
                                              <a:gd name="T0" fmla="*/ 15 w 71"/>
                                              <a:gd name="T1" fmla="*/ 61 h 76"/>
                                              <a:gd name="T2" fmla="*/ 15 w 71"/>
                                              <a:gd name="T3" fmla="*/ 36 h 76"/>
                                              <a:gd name="T4" fmla="*/ 15 w 71"/>
                                              <a:gd name="T5" fmla="*/ 23 h 76"/>
                                              <a:gd name="T6" fmla="*/ 17 w 71"/>
                                              <a:gd name="T7" fmla="*/ 17 h 76"/>
                                              <a:gd name="T8" fmla="*/ 20 w 71"/>
                                              <a:gd name="T9" fmla="*/ 14 h 76"/>
                                              <a:gd name="T10" fmla="*/ 22 w 71"/>
                                              <a:gd name="T11" fmla="*/ 12 h 76"/>
                                              <a:gd name="T12" fmla="*/ 27 w 71"/>
                                              <a:gd name="T13" fmla="*/ 11 h 76"/>
                                              <a:gd name="T14" fmla="*/ 35 w 71"/>
                                              <a:gd name="T15" fmla="*/ 11 h 76"/>
                                              <a:gd name="T16" fmla="*/ 53 w 71"/>
                                              <a:gd name="T17" fmla="*/ 11 h 76"/>
                                              <a:gd name="T18" fmla="*/ 55 w 71"/>
                                              <a:gd name="T19" fmla="*/ 14 h 76"/>
                                              <a:gd name="T20" fmla="*/ 55 w 71"/>
                                              <a:gd name="T21" fmla="*/ 37 h 76"/>
                                              <a:gd name="T22" fmla="*/ 55 w 71"/>
                                              <a:gd name="T23" fmla="*/ 60 h 76"/>
                                              <a:gd name="T24" fmla="*/ 53 w 71"/>
                                              <a:gd name="T25" fmla="*/ 64 h 76"/>
                                              <a:gd name="T26" fmla="*/ 35 w 71"/>
                                              <a:gd name="T27" fmla="*/ 64 h 76"/>
                                              <a:gd name="T28" fmla="*/ 53 w 71"/>
                                              <a:gd name="T29" fmla="*/ 74 h 76"/>
                                              <a:gd name="T30" fmla="*/ 67 w 71"/>
                                              <a:gd name="T31" fmla="*/ 63 h 76"/>
                                              <a:gd name="T32" fmla="*/ 71 w 71"/>
                                              <a:gd name="T33" fmla="*/ 36 h 76"/>
                                              <a:gd name="T34" fmla="*/ 70 w 71"/>
                                              <a:gd name="T35" fmla="*/ 19 h 76"/>
                                              <a:gd name="T36" fmla="*/ 60 w 71"/>
                                              <a:gd name="T37" fmla="*/ 3 h 76"/>
                                              <a:gd name="T38" fmla="*/ 35 w 71"/>
                                              <a:gd name="T39" fmla="*/ 0 h 76"/>
                                              <a:gd name="T40" fmla="*/ 19 w 71"/>
                                              <a:gd name="T41" fmla="*/ 1 h 76"/>
                                              <a:gd name="T42" fmla="*/ 3 w 71"/>
                                              <a:gd name="T43" fmla="*/ 10 h 76"/>
                                              <a:gd name="T44" fmla="*/ 0 w 71"/>
                                              <a:gd name="T45" fmla="*/ 36 h 76"/>
                                              <a:gd name="T46" fmla="*/ 0 w 71"/>
                                              <a:gd name="T47" fmla="*/ 56 h 76"/>
                                              <a:gd name="T48" fmla="*/ 1 w 71"/>
                                              <a:gd name="T49" fmla="*/ 64 h 76"/>
                                              <a:gd name="T50" fmla="*/ 8 w 71"/>
                                              <a:gd name="T51" fmla="*/ 69 h 76"/>
                                              <a:gd name="T52" fmla="*/ 13 w 71"/>
                                              <a:gd name="T53" fmla="*/ 74 h 76"/>
                                              <a:gd name="T54" fmla="*/ 20 w 71"/>
                                              <a:gd name="T55" fmla="*/ 75 h 76"/>
                                              <a:gd name="T56" fmla="*/ 17 w 71"/>
                                              <a:gd name="T57" fmla="*/ 64 h 76"/>
                                              <a:gd name="T58" fmla="*/ 15 w 71"/>
                                              <a:gd name="T59" fmla="*/ 61 h 76"/>
                                            </a:gdLst>
                                            <a:ahLst/>
                                            <a:cxnLst>
                                              <a:cxn ang="0">
                                                <a:pos x="T0" y="T1"/>
                                              </a:cxn>
                                              <a:cxn ang="0">
                                                <a:pos x="T2" y="T3"/>
                                              </a:cxn>
                                              <a:cxn ang="0">
                                                <a:pos x="T4" y="T5"/>
                                              </a:cxn>
                                              <a:cxn ang="0">
                                                <a:pos x="T6" y="T7"/>
                                              </a:cxn>
                                              <a:cxn ang="0">
                                                <a:pos x="T8" y="T9"/>
                                              </a:cxn>
                                              <a:cxn ang="0">
                                                <a:pos x="T10" y="T11"/>
                                              </a:cxn>
                                              <a:cxn ang="0">
                                                <a:pos x="T12" y="T13"/>
                                              </a:cxn>
                                              <a:cxn ang="0">
                                                <a:pos x="T14" y="T15"/>
                                              </a:cxn>
                                              <a:cxn ang="0">
                                                <a:pos x="T16" y="T17"/>
                                              </a:cxn>
                                              <a:cxn ang="0">
                                                <a:pos x="T18" y="T19"/>
                                              </a:cxn>
                                              <a:cxn ang="0">
                                                <a:pos x="T20" y="T21"/>
                                              </a:cxn>
                                              <a:cxn ang="0">
                                                <a:pos x="T22" y="T23"/>
                                              </a:cxn>
                                              <a:cxn ang="0">
                                                <a:pos x="T24" y="T25"/>
                                              </a:cxn>
                                              <a:cxn ang="0">
                                                <a:pos x="T26" y="T27"/>
                                              </a:cxn>
                                              <a:cxn ang="0">
                                                <a:pos x="T28" y="T29"/>
                                              </a:cxn>
                                              <a:cxn ang="0">
                                                <a:pos x="T30" y="T31"/>
                                              </a:cxn>
                                              <a:cxn ang="0">
                                                <a:pos x="T32" y="T33"/>
                                              </a:cxn>
                                              <a:cxn ang="0">
                                                <a:pos x="T34" y="T35"/>
                                              </a:cxn>
                                              <a:cxn ang="0">
                                                <a:pos x="T36" y="T37"/>
                                              </a:cxn>
                                              <a:cxn ang="0">
                                                <a:pos x="T38" y="T39"/>
                                              </a:cxn>
                                              <a:cxn ang="0">
                                                <a:pos x="T40" y="T41"/>
                                              </a:cxn>
                                              <a:cxn ang="0">
                                                <a:pos x="T42" y="T43"/>
                                              </a:cxn>
                                              <a:cxn ang="0">
                                                <a:pos x="T44" y="T45"/>
                                              </a:cxn>
                                              <a:cxn ang="0">
                                                <a:pos x="T46" y="T47"/>
                                              </a:cxn>
                                              <a:cxn ang="0">
                                                <a:pos x="T48" y="T49"/>
                                              </a:cxn>
                                              <a:cxn ang="0">
                                                <a:pos x="T50" y="T51"/>
                                              </a:cxn>
                                              <a:cxn ang="0">
                                                <a:pos x="T52" y="T53"/>
                                              </a:cxn>
                                              <a:cxn ang="0">
                                                <a:pos x="T54" y="T55"/>
                                              </a:cxn>
                                              <a:cxn ang="0">
                                                <a:pos x="T56" y="T57"/>
                                              </a:cxn>
                                              <a:cxn ang="0">
                                                <a:pos x="T58" y="T59"/>
                                              </a:cxn>
                                            </a:cxnLst>
                                            <a:rect l="0" t="0" r="r" b="b"/>
                                            <a:pathLst>
                                              <a:path w="71" h="76">
                                                <a:moveTo>
                                                  <a:pt x="15" y="61"/>
                                                </a:moveTo>
                                                <a:lnTo>
                                                  <a:pt x="15" y="36"/>
                                                </a:lnTo>
                                                <a:lnTo>
                                                  <a:pt x="15" y="23"/>
                                                </a:lnTo>
                                                <a:lnTo>
                                                  <a:pt x="17" y="17"/>
                                                </a:lnTo>
                                                <a:lnTo>
                                                  <a:pt x="20" y="14"/>
                                                </a:lnTo>
                                                <a:lnTo>
                                                  <a:pt x="22" y="12"/>
                                                </a:lnTo>
                                                <a:lnTo>
                                                  <a:pt x="27" y="11"/>
                                                </a:lnTo>
                                                <a:lnTo>
                                                  <a:pt x="35" y="11"/>
                                                </a:lnTo>
                                                <a:lnTo>
                                                  <a:pt x="53" y="11"/>
                                                </a:lnTo>
                                                <a:lnTo>
                                                  <a:pt x="55" y="14"/>
                                                </a:lnTo>
                                                <a:lnTo>
                                                  <a:pt x="55" y="37"/>
                                                </a:lnTo>
                                                <a:lnTo>
                                                  <a:pt x="55" y="60"/>
                                                </a:lnTo>
                                                <a:lnTo>
                                                  <a:pt x="53" y="64"/>
                                                </a:lnTo>
                                                <a:lnTo>
                                                  <a:pt x="35" y="64"/>
                                                </a:lnTo>
                                                <a:lnTo>
                                                  <a:pt x="53" y="74"/>
                                                </a:lnTo>
                                                <a:lnTo>
                                                  <a:pt x="67" y="63"/>
                                                </a:lnTo>
                                                <a:lnTo>
                                                  <a:pt x="71" y="36"/>
                                                </a:lnTo>
                                                <a:lnTo>
                                                  <a:pt x="70" y="19"/>
                                                </a:lnTo>
                                                <a:lnTo>
                                                  <a:pt x="60" y="3"/>
                                                </a:lnTo>
                                                <a:lnTo>
                                                  <a:pt x="35" y="0"/>
                                                </a:lnTo>
                                                <a:lnTo>
                                                  <a:pt x="19" y="1"/>
                                                </a:lnTo>
                                                <a:lnTo>
                                                  <a:pt x="3" y="10"/>
                                                </a:lnTo>
                                                <a:lnTo>
                                                  <a:pt x="0" y="36"/>
                                                </a:lnTo>
                                                <a:lnTo>
                                                  <a:pt x="0" y="56"/>
                                                </a:lnTo>
                                                <a:lnTo>
                                                  <a:pt x="1" y="64"/>
                                                </a:lnTo>
                                                <a:lnTo>
                                                  <a:pt x="8" y="69"/>
                                                </a:lnTo>
                                                <a:lnTo>
                                                  <a:pt x="13" y="74"/>
                                                </a:lnTo>
                                                <a:lnTo>
                                                  <a:pt x="20" y="75"/>
                                                </a:lnTo>
                                                <a:lnTo>
                                                  <a:pt x="17" y="64"/>
                                                </a:lnTo>
                                                <a:lnTo>
                                                  <a:pt x="15" y="61"/>
                                                </a:lnTo>
                                              </a:path>
                                            </a:pathLst>
                                          </a:custGeom>
                                          <a:solidFill>
                                            <a:srgbClr val="B5DC10"/>
                                          </a:solidFill>
                                          <a:ln>
                                            <a:noFill/>
                                          </a:ln>
                                          <a:extLst>
                                            <a:ext uri="{91240B29-F687-4F45-9708-019B960494DF}">
                                              <a14:hiddenLine xmlns:a14="http://schemas.microsoft.com/office/drawing/2010/main" w="9525">
                                                <a:solidFill>
                                                  <a:srgbClr val="000000"/>
                                                </a:solidFill>
                                                <a:round/>
                                                <a:headEnd/>
                                                <a:tailEnd/>
                                              </a14:hiddenLine>
                                            </a:ext>
                                          </a:extLst>
                                        </wps:spPr>
                                        <wps:bodyPr rot="0" vert="horz" wrap="square" lIns="91440" tIns="45720" rIns="91440" bIns="45720" anchor="t" anchorCtr="0" upright="1">
                                          <a:noAutofit/>
                                        </wps:bodyPr>
                                      </wps:wsp>
                                    </wpg:grpSp>
                                    <wps:wsp>
                                      <wps:cNvPr id="62" name="Freeform 62"/>
                                      <wps:cNvSpPr>
                                        <a:spLocks/>
                                      </wps:cNvSpPr>
                                      <wps:spPr bwMode="auto">
                                        <a:xfrm>
                                          <a:off x="6406" y="1343"/>
                                          <a:ext cx="0" cy="105"/>
                                        </a:xfrm>
                                        <a:custGeom>
                                          <a:avLst/>
                                          <a:gdLst>
                                            <a:gd name="T0" fmla="*/ 0 h 105"/>
                                            <a:gd name="T1" fmla="*/ 105 h 105"/>
                                          </a:gdLst>
                                          <a:ahLst/>
                                          <a:cxnLst>
                                            <a:cxn ang="0">
                                              <a:pos x="0" y="T0"/>
                                            </a:cxn>
                                            <a:cxn ang="0">
                                              <a:pos x="0" y="T1"/>
                                            </a:cxn>
                                          </a:cxnLst>
                                          <a:rect l="0" t="0" r="r" b="b"/>
                                          <a:pathLst>
                                            <a:path h="105">
                                              <a:moveTo>
                                                <a:pt x="0" y="0"/>
                                              </a:moveTo>
                                              <a:lnTo>
                                                <a:pt x="0" y="105"/>
                                              </a:lnTo>
                                            </a:path>
                                          </a:pathLst>
                                        </a:custGeom>
                                        <a:solidFill>
                                          <a:srgbClr val="B5DC10"/>
                                        </a:solidFill>
                                        <a:ln w="10972">
                                          <a:solidFill>
                                            <a:srgbClr val="CBD300"/>
                                          </a:solidFill>
                                          <a:round/>
                                          <a:headEnd/>
                                          <a:tailEnd/>
                                        </a:ln>
                                      </wps:spPr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  <wpg:grpSp>
                                      <wpg:cNvPr id="63" name="Group 63"/>
                                      <wpg:cNvGrpSpPr>
                                        <a:grpSpLocks/>
                                      </wpg:cNvGrpSpPr>
                                      <wpg:grpSpPr bwMode="auto">
                                        <a:xfrm>
                                          <a:off x="6441" y="1373"/>
                                          <a:ext cx="71" cy="76"/>
                                          <a:chOff x="6441" y="1373"/>
                                          <a:chExt cx="71" cy="76"/>
                                        </a:xfrm>
                                      </wpg:grpSpPr>
                                      <wps:wsp>
                                        <wps:cNvPr id="64" name="Freeform 64"/>
                                        <wps:cNvSpPr>
                                          <a:spLocks/>
                                        </wps:cNvSpPr>
                                        <wps:spPr bwMode="auto">
                                          <a:xfrm>
                                            <a:off x="6441" y="1373"/>
                                            <a:ext cx="71" cy="76"/>
                                          </a:xfrm>
                                          <a:custGeom>
                                            <a:avLst/>
                                            <a:gdLst>
                                              <a:gd name="T0" fmla="*/ 35 w 71"/>
                                              <a:gd name="T1" fmla="*/ 64 h 76"/>
                                              <a:gd name="T2" fmla="*/ 17 w 71"/>
                                              <a:gd name="T3" fmla="*/ 64 h 76"/>
                                              <a:gd name="T4" fmla="*/ 20 w 71"/>
                                              <a:gd name="T5" fmla="*/ 75 h 76"/>
                                              <a:gd name="T6" fmla="*/ 35 w 71"/>
                                              <a:gd name="T7" fmla="*/ 75 h 76"/>
                                              <a:gd name="T8" fmla="*/ 53 w 71"/>
                                              <a:gd name="T9" fmla="*/ 74 h 76"/>
                                              <a:gd name="T10" fmla="*/ 35 w 71"/>
                                              <a:gd name="T11" fmla="*/ 64 h 76"/>
                                            </a:gdLst>
                                            <a:ahLst/>
                                            <a:cxnLst>
                                              <a:cxn ang="0">
                                                <a:pos x="T0" y="T1"/>
                                              </a:cxn>
                                              <a:cxn ang="0">
                                                <a:pos x="T2" y="T3"/>
                                              </a:cxn>
                                              <a:cxn ang="0">
                                                <a:pos x="T4" y="T5"/>
                                              </a:cxn>
                                              <a:cxn ang="0">
                                                <a:pos x="T6" y="T7"/>
                                              </a:cxn>
                                              <a:cxn ang="0">
                                                <a:pos x="T8" y="T9"/>
                                              </a:cxn>
                                              <a:cxn ang="0">
                                                <a:pos x="T10" y="T11"/>
                                              </a:cxn>
                                            </a:cxnLst>
                                            <a:rect l="0" t="0" r="r" b="b"/>
                                            <a:pathLst>
                                              <a:path w="71" h="76">
                                                <a:moveTo>
                                                  <a:pt x="35" y="64"/>
                                                </a:moveTo>
                                                <a:lnTo>
                                                  <a:pt x="17" y="64"/>
                                                </a:lnTo>
                                                <a:lnTo>
                                                  <a:pt x="20" y="75"/>
                                                </a:lnTo>
                                                <a:lnTo>
                                                  <a:pt x="35" y="75"/>
                                                </a:lnTo>
                                                <a:lnTo>
                                                  <a:pt x="53" y="74"/>
                                                </a:lnTo>
                                                <a:lnTo>
                                                  <a:pt x="35" y="64"/>
                                                </a:lnTo>
                                              </a:path>
                                            </a:pathLst>
                                          </a:custGeom>
                                          <a:solidFill>
                                            <a:srgbClr val="CBD300"/>
                                          </a:solidFill>
                                          <a:ln>
                                            <a:noFill/>
                                          </a:ln>
                                          <a:extLst>
                                            <a:ext uri="{91240B29-F687-4F45-9708-019B960494DF}">
                                              <a14:hiddenLine xmlns:a14="http://schemas.microsoft.com/office/drawing/2010/main" w="9525">
                                                <a:solidFill>
                                                  <a:srgbClr val="000000"/>
                                                </a:solidFill>
                                                <a:round/>
                                                <a:headEnd/>
                                                <a:tailEnd/>
                                              </a14:hiddenLine>
                                            </a:ext>
                                          </a:extLst>
                                        </wps:spPr>
                                        <wps:bodyPr rot="0" vert="horz" wrap="square" lIns="91440" tIns="45720" rIns="91440" bIns="45720" anchor="t" anchorCtr="0" upright="1">
                                          <a:noAutofit/>
                                        </wps:bodyPr>
                                      </wps:wsp>
                                      <wps:wsp>
                                        <wps:cNvPr id="65" name="Freeform 65"/>
                                        <wps:cNvSpPr>
                                          <a:spLocks/>
                                        </wps:cNvSpPr>
                                        <wps:spPr bwMode="auto">
                                          <a:xfrm>
                                            <a:off x="6441" y="1373"/>
                                            <a:ext cx="71" cy="76"/>
                                          </a:xfrm>
                                          <a:custGeom>
                                            <a:avLst/>
                                            <a:gdLst>
                                              <a:gd name="T0" fmla="*/ 15 w 71"/>
                                              <a:gd name="T1" fmla="*/ 61 h 76"/>
                                              <a:gd name="T2" fmla="*/ 15 w 71"/>
                                              <a:gd name="T3" fmla="*/ 36 h 76"/>
                                              <a:gd name="T4" fmla="*/ 15 w 71"/>
                                              <a:gd name="T5" fmla="*/ 23 h 76"/>
                                              <a:gd name="T6" fmla="*/ 17 w 71"/>
                                              <a:gd name="T7" fmla="*/ 17 h 76"/>
                                              <a:gd name="T8" fmla="*/ 20 w 71"/>
                                              <a:gd name="T9" fmla="*/ 14 h 76"/>
                                              <a:gd name="T10" fmla="*/ 22 w 71"/>
                                              <a:gd name="T11" fmla="*/ 12 h 76"/>
                                              <a:gd name="T12" fmla="*/ 27 w 71"/>
                                              <a:gd name="T13" fmla="*/ 11 h 76"/>
                                              <a:gd name="T14" fmla="*/ 35 w 71"/>
                                              <a:gd name="T15" fmla="*/ 11 h 76"/>
                                              <a:gd name="T16" fmla="*/ 53 w 71"/>
                                              <a:gd name="T17" fmla="*/ 11 h 76"/>
                                              <a:gd name="T18" fmla="*/ 55 w 71"/>
                                              <a:gd name="T19" fmla="*/ 14 h 76"/>
                                              <a:gd name="T20" fmla="*/ 55 w 71"/>
                                              <a:gd name="T21" fmla="*/ 37 h 76"/>
                                              <a:gd name="T22" fmla="*/ 55 w 71"/>
                                              <a:gd name="T23" fmla="*/ 60 h 76"/>
                                              <a:gd name="T24" fmla="*/ 53 w 71"/>
                                              <a:gd name="T25" fmla="*/ 64 h 76"/>
                                              <a:gd name="T26" fmla="*/ 35 w 71"/>
                                              <a:gd name="T27" fmla="*/ 64 h 76"/>
                                              <a:gd name="T28" fmla="*/ 53 w 71"/>
                                              <a:gd name="T29" fmla="*/ 74 h 76"/>
                                              <a:gd name="T30" fmla="*/ 67 w 71"/>
                                              <a:gd name="T31" fmla="*/ 63 h 76"/>
                                              <a:gd name="T32" fmla="*/ 71 w 71"/>
                                              <a:gd name="T33" fmla="*/ 36 h 76"/>
                                              <a:gd name="T34" fmla="*/ 70 w 71"/>
                                              <a:gd name="T35" fmla="*/ 19 h 76"/>
                                              <a:gd name="T36" fmla="*/ 60 w 71"/>
                                              <a:gd name="T37" fmla="*/ 3 h 76"/>
                                              <a:gd name="T38" fmla="*/ 35 w 71"/>
                                              <a:gd name="T39" fmla="*/ 0 h 76"/>
                                              <a:gd name="T40" fmla="*/ 19 w 71"/>
                                              <a:gd name="T41" fmla="*/ 1 h 76"/>
                                              <a:gd name="T42" fmla="*/ 3 w 71"/>
                                              <a:gd name="T43" fmla="*/ 10 h 76"/>
                                              <a:gd name="T44" fmla="*/ 0 w 71"/>
                                              <a:gd name="T45" fmla="*/ 36 h 76"/>
                                              <a:gd name="T46" fmla="*/ 0 w 71"/>
                                              <a:gd name="T47" fmla="*/ 56 h 76"/>
                                              <a:gd name="T48" fmla="*/ 1 w 71"/>
                                              <a:gd name="T49" fmla="*/ 64 h 76"/>
                                              <a:gd name="T50" fmla="*/ 8 w 71"/>
                                              <a:gd name="T51" fmla="*/ 69 h 76"/>
                                              <a:gd name="T52" fmla="*/ 13 w 71"/>
                                              <a:gd name="T53" fmla="*/ 74 h 76"/>
                                              <a:gd name="T54" fmla="*/ 20 w 71"/>
                                              <a:gd name="T55" fmla="*/ 75 h 76"/>
                                              <a:gd name="T56" fmla="*/ 17 w 71"/>
                                              <a:gd name="T57" fmla="*/ 64 h 76"/>
                                              <a:gd name="T58" fmla="*/ 15 w 71"/>
                                              <a:gd name="T59" fmla="*/ 61 h 76"/>
                                            </a:gdLst>
                                            <a:ahLst/>
                                            <a:cxnLst>
                                              <a:cxn ang="0">
                                                <a:pos x="T0" y="T1"/>
                                              </a:cxn>
                                              <a:cxn ang="0">
                                                <a:pos x="T2" y="T3"/>
                                              </a:cxn>
                                              <a:cxn ang="0">
                                                <a:pos x="T4" y="T5"/>
                                              </a:cxn>
                                              <a:cxn ang="0">
                                                <a:pos x="T6" y="T7"/>
                                              </a:cxn>
                                              <a:cxn ang="0">
                                                <a:pos x="T8" y="T9"/>
                                              </a:cxn>
                                              <a:cxn ang="0">
                                                <a:pos x="T10" y="T11"/>
                                              </a:cxn>
                                              <a:cxn ang="0">
                                                <a:pos x="T12" y="T13"/>
                                              </a:cxn>
                                              <a:cxn ang="0">
                                                <a:pos x="T14" y="T15"/>
                                              </a:cxn>
                                              <a:cxn ang="0">
                                                <a:pos x="T16" y="T17"/>
                                              </a:cxn>
                                              <a:cxn ang="0">
                                                <a:pos x="T18" y="T19"/>
                                              </a:cxn>
                                              <a:cxn ang="0">
                                                <a:pos x="T20" y="T21"/>
                                              </a:cxn>
                                              <a:cxn ang="0">
                                                <a:pos x="T22" y="T23"/>
                                              </a:cxn>
                                              <a:cxn ang="0">
                                                <a:pos x="T24" y="T25"/>
                                              </a:cxn>
                                              <a:cxn ang="0">
                                                <a:pos x="T26" y="T27"/>
                                              </a:cxn>
                                              <a:cxn ang="0">
                                                <a:pos x="T28" y="T29"/>
                                              </a:cxn>
                                              <a:cxn ang="0">
                                                <a:pos x="T30" y="T31"/>
                                              </a:cxn>
                                              <a:cxn ang="0">
                                                <a:pos x="T32" y="T33"/>
                                              </a:cxn>
                                              <a:cxn ang="0">
                                                <a:pos x="T34" y="T35"/>
                                              </a:cxn>
                                              <a:cxn ang="0">
                                                <a:pos x="T36" y="T37"/>
                                              </a:cxn>
                                              <a:cxn ang="0">
                                                <a:pos x="T38" y="T39"/>
                                              </a:cxn>
                                              <a:cxn ang="0">
                                                <a:pos x="T40" y="T41"/>
                                              </a:cxn>
                                              <a:cxn ang="0">
                                                <a:pos x="T42" y="T43"/>
                                              </a:cxn>
                                              <a:cxn ang="0">
                                                <a:pos x="T44" y="T45"/>
                                              </a:cxn>
                                              <a:cxn ang="0">
                                                <a:pos x="T46" y="T47"/>
                                              </a:cxn>
                                              <a:cxn ang="0">
                                                <a:pos x="T48" y="T49"/>
                                              </a:cxn>
                                              <a:cxn ang="0">
                                                <a:pos x="T50" y="T51"/>
                                              </a:cxn>
                                              <a:cxn ang="0">
                                                <a:pos x="T52" y="T53"/>
                                              </a:cxn>
                                              <a:cxn ang="0">
                                                <a:pos x="T54" y="T55"/>
                                              </a:cxn>
                                              <a:cxn ang="0">
                                                <a:pos x="T56" y="T57"/>
                                              </a:cxn>
                                              <a:cxn ang="0">
                                                <a:pos x="T58" y="T59"/>
                                              </a:cxn>
                                            </a:cxnLst>
                                            <a:rect l="0" t="0" r="r" b="b"/>
                                            <a:pathLst>
                                              <a:path w="71" h="76">
                                                <a:moveTo>
                                                  <a:pt x="15" y="61"/>
                                                </a:moveTo>
                                                <a:lnTo>
                                                  <a:pt x="15" y="36"/>
                                                </a:lnTo>
                                                <a:lnTo>
                                                  <a:pt x="15" y="23"/>
                                                </a:lnTo>
                                                <a:lnTo>
                                                  <a:pt x="17" y="17"/>
                                                </a:lnTo>
                                                <a:lnTo>
                                                  <a:pt x="20" y="14"/>
                                                </a:lnTo>
                                                <a:lnTo>
                                                  <a:pt x="22" y="12"/>
                                                </a:lnTo>
                                                <a:lnTo>
                                                  <a:pt x="27" y="11"/>
                                                </a:lnTo>
                                                <a:lnTo>
                                                  <a:pt x="35" y="11"/>
                                                </a:lnTo>
                                                <a:lnTo>
                                                  <a:pt x="53" y="11"/>
                                                </a:lnTo>
                                                <a:lnTo>
                                                  <a:pt x="55" y="14"/>
                                                </a:lnTo>
                                                <a:lnTo>
                                                  <a:pt x="55" y="37"/>
                                                </a:lnTo>
                                                <a:lnTo>
                                                  <a:pt x="55" y="60"/>
                                                </a:lnTo>
                                                <a:lnTo>
                                                  <a:pt x="53" y="64"/>
                                                </a:lnTo>
                                                <a:lnTo>
                                                  <a:pt x="35" y="64"/>
                                                </a:lnTo>
                                                <a:lnTo>
                                                  <a:pt x="53" y="74"/>
                                                </a:lnTo>
                                                <a:lnTo>
                                                  <a:pt x="67" y="63"/>
                                                </a:lnTo>
                                                <a:lnTo>
                                                  <a:pt x="71" y="36"/>
                                                </a:lnTo>
                                                <a:lnTo>
                                                  <a:pt x="70" y="19"/>
                                                </a:lnTo>
                                                <a:lnTo>
                                                  <a:pt x="60" y="3"/>
                                                </a:lnTo>
                                                <a:lnTo>
                                                  <a:pt x="35" y="0"/>
                                                </a:lnTo>
                                                <a:lnTo>
                                                  <a:pt x="19" y="1"/>
                                                </a:lnTo>
                                                <a:lnTo>
                                                  <a:pt x="3" y="10"/>
                                                </a:lnTo>
                                                <a:lnTo>
                                                  <a:pt x="0" y="36"/>
                                                </a:lnTo>
                                                <a:lnTo>
                                                  <a:pt x="0" y="56"/>
                                                </a:lnTo>
                                                <a:lnTo>
                                                  <a:pt x="1" y="64"/>
                                                </a:lnTo>
                                                <a:lnTo>
                                                  <a:pt x="8" y="69"/>
                                                </a:lnTo>
                                                <a:lnTo>
                                                  <a:pt x="13" y="74"/>
                                                </a:lnTo>
                                                <a:lnTo>
                                                  <a:pt x="20" y="75"/>
                                                </a:lnTo>
                                                <a:lnTo>
                                                  <a:pt x="17" y="64"/>
                                                </a:lnTo>
                                                <a:lnTo>
                                                  <a:pt x="15" y="61"/>
                                                </a:lnTo>
                                              </a:path>
                                            </a:pathLst>
                                          </a:custGeom>
                                          <a:solidFill>
                                            <a:srgbClr val="B5DC10"/>
                                          </a:solidFill>
                                          <a:ln>
                                            <a:noFill/>
                                          </a:ln>
                                          <a:extLst>
                                            <a:ext uri="{91240B29-F687-4F45-9708-019B960494DF}">
                                              <a14:hiddenLine xmlns:a14="http://schemas.microsoft.com/office/drawing/2010/main" w="9525">
                                                <a:solidFill>
                                                  <a:srgbClr val="000000"/>
                                                </a:solidFill>
                                                <a:round/>
                                                <a:headEnd/>
                                                <a:tailEnd/>
                                              </a14:hiddenLine>
                                            </a:ext>
                                          </a:extLst>
                                        </wps:spPr>
                                        <wps:bodyPr rot="0" vert="horz" wrap="square" lIns="91440" tIns="45720" rIns="91440" bIns="45720" anchor="t" anchorCtr="0" upright="1">
                                          <a:noAutofit/>
                                        </wps:bodyPr>
                                      </wps:wsp>
                                    </wpg:grpSp>
                                    <wpg:grpSp>
                                      <wpg:cNvPr id="66" name="Group 66"/>
                                      <wpg:cNvGrpSpPr>
                                        <a:grpSpLocks/>
                                      </wpg:cNvGrpSpPr>
                                      <wpg:grpSpPr bwMode="auto">
                                        <a:xfrm>
                                          <a:off x="6536" y="1373"/>
                                          <a:ext cx="70" cy="108"/>
                                          <a:chOff x="6536" y="1373"/>
                                          <a:chExt cx="70" cy="108"/>
                                        </a:xfrm>
                                      </wpg:grpSpPr>
                                      <wps:wsp>
                                        <wps:cNvPr id="67" name="Freeform 67"/>
                                        <wps:cNvSpPr>
                                          <a:spLocks/>
                                        </wps:cNvSpPr>
                                        <wps:spPr bwMode="auto">
                                          <a:xfrm>
                                            <a:off x="6536" y="1373"/>
                                            <a:ext cx="70" cy="108"/>
                                          </a:xfrm>
                                          <a:custGeom>
                                            <a:avLst/>
                                            <a:gdLst>
                                              <a:gd name="T0" fmla="*/ 44 w 70"/>
                                              <a:gd name="T1" fmla="*/ 107 h 108"/>
                                              <a:gd name="T2" fmla="*/ 64 w 70"/>
                                              <a:gd name="T3" fmla="*/ 99 h 108"/>
                                              <a:gd name="T4" fmla="*/ 69 w 70"/>
                                              <a:gd name="T5" fmla="*/ 77 h 108"/>
                                              <a:gd name="T6" fmla="*/ 69 w 70"/>
                                              <a:gd name="T7" fmla="*/ 0 h 108"/>
                                              <a:gd name="T8" fmla="*/ 54 w 70"/>
                                              <a:gd name="T9" fmla="*/ 0 h 108"/>
                                              <a:gd name="T10" fmla="*/ 55 w 70"/>
                                              <a:gd name="T11" fmla="*/ 12 h 108"/>
                                              <a:gd name="T12" fmla="*/ 55 w 70"/>
                                              <a:gd name="T13" fmla="*/ 12 h 108"/>
                                              <a:gd name="T14" fmla="*/ 50 w 70"/>
                                              <a:gd name="T15" fmla="*/ 3 h 108"/>
                                              <a:gd name="T16" fmla="*/ 44 w 70"/>
                                              <a:gd name="T17" fmla="*/ 0 h 108"/>
                                              <a:gd name="T18" fmla="*/ 19 w 70"/>
                                              <a:gd name="T19" fmla="*/ 0 h 108"/>
                                              <a:gd name="T20" fmla="*/ 12 w 70"/>
                                              <a:gd name="T21" fmla="*/ 2 h 108"/>
                                              <a:gd name="T22" fmla="*/ 7 w 70"/>
                                              <a:gd name="T23" fmla="*/ 6 h 108"/>
                                              <a:gd name="T24" fmla="*/ 1 w 70"/>
                                              <a:gd name="T25" fmla="*/ 12 h 108"/>
                                              <a:gd name="T26" fmla="*/ 0 w 70"/>
                                              <a:gd name="T27" fmla="*/ 20 h 108"/>
                                              <a:gd name="T28" fmla="*/ 0 w 70"/>
                                              <a:gd name="T29" fmla="*/ 38 h 108"/>
                                              <a:gd name="T30" fmla="*/ 0 w 70"/>
                                              <a:gd name="T31" fmla="*/ 55 h 108"/>
                                              <a:gd name="T32" fmla="*/ 1 w 70"/>
                                              <a:gd name="T33" fmla="*/ 62 h 108"/>
                                              <a:gd name="T34" fmla="*/ 7 w 70"/>
                                              <a:gd name="T35" fmla="*/ 68 h 108"/>
                                              <a:gd name="T36" fmla="*/ 11 w 70"/>
                                              <a:gd name="T37" fmla="*/ 73 h 108"/>
                                              <a:gd name="T38" fmla="*/ 15 w 70"/>
                                              <a:gd name="T39" fmla="*/ 59 h 108"/>
                                              <a:gd name="T40" fmla="*/ 15 w 70"/>
                                              <a:gd name="T41" fmla="*/ 36 h 108"/>
                                              <a:gd name="T42" fmla="*/ 15 w 70"/>
                                              <a:gd name="T43" fmla="*/ 15 h 108"/>
                                              <a:gd name="T44" fmla="*/ 18 w 70"/>
                                              <a:gd name="T45" fmla="*/ 11 h 108"/>
                                              <a:gd name="T46" fmla="*/ 50 w 70"/>
                                              <a:gd name="T47" fmla="*/ 11 h 108"/>
                                              <a:gd name="T48" fmla="*/ 54 w 70"/>
                                              <a:gd name="T49" fmla="*/ 16 h 108"/>
                                              <a:gd name="T50" fmla="*/ 54 w 70"/>
                                              <a:gd name="T51" fmla="*/ 36 h 108"/>
                                              <a:gd name="T52" fmla="*/ 54 w 70"/>
                                              <a:gd name="T53" fmla="*/ 59 h 108"/>
                                              <a:gd name="T54" fmla="*/ 51 w 70"/>
                                              <a:gd name="T55" fmla="*/ 63 h 108"/>
                                              <a:gd name="T56" fmla="*/ 43 w 70"/>
                                              <a:gd name="T57" fmla="*/ 75 h 108"/>
                                              <a:gd name="T58" fmla="*/ 51 w 70"/>
                                              <a:gd name="T59" fmla="*/ 72 h 108"/>
                                              <a:gd name="T60" fmla="*/ 54 w 70"/>
                                              <a:gd name="T61" fmla="*/ 64 h 108"/>
                                              <a:gd name="T62" fmla="*/ 54 w 70"/>
                                              <a:gd name="T63" fmla="*/ 64 h 108"/>
                                              <a:gd name="T64" fmla="*/ 54 w 70"/>
                                              <a:gd name="T65" fmla="*/ 80 h 108"/>
                                              <a:gd name="T66" fmla="*/ 54 w 70"/>
                                              <a:gd name="T67" fmla="*/ 92 h 108"/>
                                              <a:gd name="T68" fmla="*/ 50 w 70"/>
                                              <a:gd name="T69" fmla="*/ 96 h 108"/>
                                              <a:gd name="T70" fmla="*/ 20 w 70"/>
                                              <a:gd name="T71" fmla="*/ 96 h 108"/>
                                              <a:gd name="T72" fmla="*/ 17 w 70"/>
                                              <a:gd name="T73" fmla="*/ 94 h 108"/>
                                              <a:gd name="T74" fmla="*/ 17 w 70"/>
                                              <a:gd name="T75" fmla="*/ 83 h 108"/>
                                              <a:gd name="T76" fmla="*/ 3 w 70"/>
                                              <a:gd name="T77" fmla="*/ 83 h 108"/>
                                              <a:gd name="T78" fmla="*/ 3 w 70"/>
                                              <a:gd name="T79" fmla="*/ 90 h 108"/>
                                              <a:gd name="T80" fmla="*/ 3 w 70"/>
                                              <a:gd name="T81" fmla="*/ 94 h 108"/>
                                              <a:gd name="T82" fmla="*/ 5 w 70"/>
                                              <a:gd name="T83" fmla="*/ 97 h 108"/>
                                              <a:gd name="T84" fmla="*/ 8 w 70"/>
                                              <a:gd name="T85" fmla="*/ 104 h 108"/>
                                              <a:gd name="T86" fmla="*/ 17 w 70"/>
                                              <a:gd name="T87" fmla="*/ 107 h 108"/>
                                              <a:gd name="T88" fmla="*/ 35 w 70"/>
                                              <a:gd name="T89" fmla="*/ 107 h 108"/>
                                              <a:gd name="T90" fmla="*/ 44 w 70"/>
                                              <a:gd name="T91" fmla="*/ 107 h 108"/>
                                            </a:gdLst>
                                            <a:ahLst/>
                                            <a:cxnLst>
                                              <a:cxn ang="0">
                                                <a:pos x="T0" y="T1"/>
                                              </a:cxn>
                                              <a:cxn ang="0">
                                                <a:pos x="T2" y="T3"/>
                                              </a:cxn>
                                              <a:cxn ang="0">
                                                <a:pos x="T4" y="T5"/>
                                              </a:cxn>
                                              <a:cxn ang="0">
                                                <a:pos x="T6" y="T7"/>
                                              </a:cxn>
                                              <a:cxn ang="0">
                                                <a:pos x="T8" y="T9"/>
                                              </a:cxn>
                                              <a:cxn ang="0">
                                                <a:pos x="T10" y="T11"/>
                                              </a:cxn>
                                              <a:cxn ang="0">
                                                <a:pos x="T12" y="T13"/>
                                              </a:cxn>
                                              <a:cxn ang="0">
                                                <a:pos x="T14" y="T15"/>
                                              </a:cxn>
                                              <a:cxn ang="0">
                                                <a:pos x="T16" y="T17"/>
                                              </a:cxn>
                                              <a:cxn ang="0">
                                                <a:pos x="T18" y="T19"/>
                                              </a:cxn>
                                              <a:cxn ang="0">
                                                <a:pos x="T20" y="T21"/>
                                              </a:cxn>
                                              <a:cxn ang="0">
                                                <a:pos x="T22" y="T23"/>
                                              </a:cxn>
                                              <a:cxn ang="0">
                                                <a:pos x="T24" y="T25"/>
                                              </a:cxn>
                                              <a:cxn ang="0">
                                                <a:pos x="T26" y="T27"/>
                                              </a:cxn>
                                              <a:cxn ang="0">
                                                <a:pos x="T28" y="T29"/>
                                              </a:cxn>
                                              <a:cxn ang="0">
                                                <a:pos x="T30" y="T31"/>
                                              </a:cxn>
                                              <a:cxn ang="0">
                                                <a:pos x="T32" y="T33"/>
                                              </a:cxn>
                                              <a:cxn ang="0">
                                                <a:pos x="T34" y="T35"/>
                                              </a:cxn>
                                              <a:cxn ang="0">
                                                <a:pos x="T36" y="T37"/>
                                              </a:cxn>
                                              <a:cxn ang="0">
                                                <a:pos x="T38" y="T39"/>
                                              </a:cxn>
                                              <a:cxn ang="0">
                                                <a:pos x="T40" y="T41"/>
                                              </a:cxn>
                                              <a:cxn ang="0">
                                                <a:pos x="T42" y="T43"/>
                                              </a:cxn>
                                              <a:cxn ang="0">
                                                <a:pos x="T44" y="T45"/>
                                              </a:cxn>
                                              <a:cxn ang="0">
                                                <a:pos x="T46" y="T47"/>
                                              </a:cxn>
                                              <a:cxn ang="0">
                                                <a:pos x="T48" y="T49"/>
                                              </a:cxn>
                                              <a:cxn ang="0">
                                                <a:pos x="T50" y="T51"/>
                                              </a:cxn>
                                              <a:cxn ang="0">
                                                <a:pos x="T52" y="T53"/>
                                              </a:cxn>
                                              <a:cxn ang="0">
                                                <a:pos x="T54" y="T55"/>
                                              </a:cxn>
                                              <a:cxn ang="0">
                                                <a:pos x="T56" y="T57"/>
                                              </a:cxn>
                                              <a:cxn ang="0">
                                                <a:pos x="T58" y="T59"/>
                                              </a:cxn>
                                              <a:cxn ang="0">
                                                <a:pos x="T60" y="T61"/>
                                              </a:cxn>
                                              <a:cxn ang="0">
                                                <a:pos x="T62" y="T63"/>
                                              </a:cxn>
                                              <a:cxn ang="0">
                                                <a:pos x="T64" y="T65"/>
                                              </a:cxn>
                                              <a:cxn ang="0">
                                                <a:pos x="T66" y="T67"/>
                                              </a:cxn>
                                              <a:cxn ang="0">
                                                <a:pos x="T68" y="T69"/>
                                              </a:cxn>
                                              <a:cxn ang="0">
                                                <a:pos x="T70" y="T71"/>
                                              </a:cxn>
                                              <a:cxn ang="0">
                                                <a:pos x="T72" y="T73"/>
                                              </a:cxn>
                                              <a:cxn ang="0">
                                                <a:pos x="T74" y="T75"/>
                                              </a:cxn>
                                              <a:cxn ang="0">
                                                <a:pos x="T76" y="T77"/>
                                              </a:cxn>
                                              <a:cxn ang="0">
                                                <a:pos x="T78" y="T79"/>
                                              </a:cxn>
                                              <a:cxn ang="0">
                                                <a:pos x="T80" y="T81"/>
                                              </a:cxn>
                                              <a:cxn ang="0">
                                                <a:pos x="T82" y="T83"/>
                                              </a:cxn>
                                              <a:cxn ang="0">
                                                <a:pos x="T84" y="T85"/>
                                              </a:cxn>
                                              <a:cxn ang="0">
                                                <a:pos x="T86" y="T87"/>
                                              </a:cxn>
                                              <a:cxn ang="0">
                                                <a:pos x="T88" y="T89"/>
                                              </a:cxn>
                                              <a:cxn ang="0">
                                                <a:pos x="T90" y="T91"/>
                                              </a:cxn>
                                            </a:cxnLst>
                                            <a:rect l="0" t="0" r="r" b="b"/>
                                            <a:pathLst>
                                              <a:path w="70" h="108">
                                                <a:moveTo>
                                                  <a:pt x="44" y="107"/>
                                                </a:moveTo>
                                                <a:lnTo>
                                                  <a:pt x="64" y="99"/>
                                                </a:lnTo>
                                                <a:lnTo>
                                                  <a:pt x="69" y="77"/>
                                                </a:lnTo>
                                                <a:lnTo>
                                                  <a:pt x="69" y="0"/>
                                                </a:lnTo>
                                                <a:lnTo>
                                                  <a:pt x="54" y="0"/>
                                                </a:lnTo>
                                                <a:lnTo>
                                                  <a:pt x="55" y="12"/>
                                                </a:lnTo>
                                                <a:lnTo>
                                                  <a:pt x="50" y="3"/>
                                                </a:lnTo>
                                                <a:lnTo>
                                                  <a:pt x="44" y="0"/>
                                                </a:lnTo>
                                                <a:lnTo>
                                                  <a:pt x="19" y="0"/>
                                                </a:lnTo>
                                                <a:lnTo>
                                                  <a:pt x="12" y="2"/>
                                                </a:lnTo>
                                                <a:lnTo>
                                                  <a:pt x="7" y="6"/>
                                                </a:lnTo>
                                                <a:lnTo>
                                                  <a:pt x="1" y="12"/>
                                                </a:lnTo>
                                                <a:lnTo>
                                                  <a:pt x="0" y="20"/>
                                                </a:lnTo>
                                                <a:lnTo>
                                                  <a:pt x="0" y="38"/>
                                                </a:lnTo>
                                                <a:lnTo>
                                                  <a:pt x="0" y="55"/>
                                                </a:lnTo>
                                                <a:lnTo>
                                                  <a:pt x="1" y="62"/>
                                                </a:lnTo>
                                                <a:lnTo>
                                                  <a:pt x="7" y="68"/>
                                                </a:lnTo>
                                                <a:lnTo>
                                                  <a:pt x="11" y="73"/>
                                                </a:lnTo>
                                                <a:lnTo>
                                                  <a:pt x="15" y="59"/>
                                                </a:lnTo>
                                                <a:lnTo>
                                                  <a:pt x="15" y="36"/>
                                                </a:lnTo>
                                                <a:lnTo>
                                                  <a:pt x="15" y="15"/>
                                                </a:lnTo>
                                                <a:lnTo>
                                                  <a:pt x="18" y="11"/>
                                                </a:lnTo>
                                                <a:lnTo>
                                                  <a:pt x="50" y="11"/>
                                                </a:lnTo>
                                                <a:lnTo>
                                                  <a:pt x="54" y="16"/>
                                                </a:lnTo>
                                                <a:lnTo>
                                                  <a:pt x="54" y="36"/>
                                                </a:lnTo>
                                                <a:lnTo>
                                                  <a:pt x="54" y="59"/>
                                                </a:lnTo>
                                                <a:lnTo>
                                                  <a:pt x="51" y="63"/>
                                                </a:lnTo>
                                                <a:lnTo>
                                                  <a:pt x="43" y="75"/>
                                                </a:lnTo>
                                                <a:lnTo>
                                                  <a:pt x="51" y="72"/>
                                                </a:lnTo>
                                                <a:lnTo>
                                                  <a:pt x="54" y="64"/>
                                                </a:lnTo>
                                                <a:lnTo>
                                                  <a:pt x="54" y="80"/>
                                                </a:lnTo>
                                                <a:lnTo>
                                                  <a:pt x="54" y="92"/>
                                                </a:lnTo>
                                                <a:lnTo>
                                                  <a:pt x="50" y="96"/>
                                                </a:lnTo>
                                                <a:lnTo>
                                                  <a:pt x="20" y="96"/>
                                                </a:lnTo>
                                                <a:lnTo>
                                                  <a:pt x="17" y="94"/>
                                                </a:lnTo>
                                                <a:lnTo>
                                                  <a:pt x="17" y="83"/>
                                                </a:lnTo>
                                                <a:lnTo>
                                                  <a:pt x="3" y="83"/>
                                                </a:lnTo>
                                                <a:lnTo>
                                                  <a:pt x="3" y="90"/>
                                                </a:lnTo>
                                                <a:lnTo>
                                                  <a:pt x="3" y="94"/>
                                                </a:lnTo>
                                                <a:lnTo>
                                                  <a:pt x="5" y="97"/>
                                                </a:lnTo>
                                                <a:lnTo>
                                                  <a:pt x="8" y="104"/>
                                                </a:lnTo>
                                                <a:lnTo>
                                                  <a:pt x="17" y="107"/>
                                                </a:lnTo>
                                                <a:lnTo>
                                                  <a:pt x="35" y="107"/>
                                                </a:lnTo>
                                                <a:lnTo>
                                                  <a:pt x="44" y="107"/>
                                                </a:lnTo>
                                                <a:close/>
                                              </a:path>
                                            </a:pathLst>
                                          </a:custGeom>
                                          <a:solidFill>
                                            <a:srgbClr val="B5DC10"/>
                                          </a:solidFill>
                                          <a:ln>
                                            <a:noFill/>
                                          </a:ln>
                                          <a:extLst>
                                            <a:ext uri="{91240B29-F687-4F45-9708-019B960494DF}">
                                              <a14:hiddenLine xmlns:a14="http://schemas.microsoft.com/office/drawing/2010/main" w="9525">
                                                <a:solidFill>
                                                  <a:srgbClr val="000000"/>
                                                </a:solidFill>
                                                <a:round/>
                                                <a:headEnd/>
                                                <a:tailEnd/>
                                              </a14:hiddenLine>
                                            </a:ext>
                                          </a:extLst>
                                        </wps:spPr>
                                        <wps:bodyPr rot="0" vert="horz" wrap="square" lIns="91440" tIns="45720" rIns="91440" bIns="45720" anchor="t" anchorCtr="0" upright="1">
                                          <a:noAutofit/>
                                        </wps:bodyPr>
                                      </wps:wsp>
                                      <wps:wsp>
                                        <wps:cNvPr id="68" name="Freeform 68"/>
                                        <wps:cNvSpPr>
                                          <a:spLocks/>
                                        </wps:cNvSpPr>
                                        <wps:spPr bwMode="auto">
                                          <a:xfrm>
                                            <a:off x="6536" y="1373"/>
                                            <a:ext cx="70" cy="108"/>
                                          </a:xfrm>
                                          <a:custGeom>
                                            <a:avLst/>
                                            <a:gdLst>
                                              <a:gd name="T0" fmla="*/ 51 w 70"/>
                                              <a:gd name="T1" fmla="*/ 63 h 108"/>
                                              <a:gd name="T2" fmla="*/ 18 w 70"/>
                                              <a:gd name="T3" fmla="*/ 63 h 108"/>
                                              <a:gd name="T4" fmla="*/ 15 w 70"/>
                                              <a:gd name="T5" fmla="*/ 59 h 108"/>
                                              <a:gd name="T6" fmla="*/ 11 w 70"/>
                                              <a:gd name="T7" fmla="*/ 73 h 108"/>
                                              <a:gd name="T8" fmla="*/ 19 w 70"/>
                                              <a:gd name="T9" fmla="*/ 75 h 108"/>
                                              <a:gd name="T10" fmla="*/ 43 w 70"/>
                                              <a:gd name="T11" fmla="*/ 75 h 108"/>
                                              <a:gd name="T12" fmla="*/ 51 w 70"/>
                                              <a:gd name="T13" fmla="*/ 63 h 108"/>
                                            </a:gdLst>
                                            <a:ahLst/>
                                            <a:cxnLst>
                                              <a:cxn ang="0">
                                                <a:pos x="T0" y="T1"/>
                                              </a:cxn>
                                              <a:cxn ang="0">
                                                <a:pos x="T2" y="T3"/>
                                              </a:cxn>
                                              <a:cxn ang="0">
                                                <a:pos x="T4" y="T5"/>
                                              </a:cxn>
                                              <a:cxn ang="0">
                                                <a:pos x="T6" y="T7"/>
                                              </a:cxn>
                                              <a:cxn ang="0">
                                                <a:pos x="T8" y="T9"/>
                                              </a:cxn>
                                              <a:cxn ang="0">
                                                <a:pos x="T10" y="T11"/>
                                              </a:cxn>
                                              <a:cxn ang="0">
                                                <a:pos x="T12" y="T13"/>
                                              </a:cxn>
                                            </a:cxnLst>
                                            <a:rect l="0" t="0" r="r" b="b"/>
                                            <a:pathLst>
                                              <a:path w="70" h="108">
                                                <a:moveTo>
                                                  <a:pt x="51" y="63"/>
                                                </a:moveTo>
                                                <a:lnTo>
                                                  <a:pt x="18" y="63"/>
                                                </a:lnTo>
                                                <a:lnTo>
                                                  <a:pt x="15" y="59"/>
                                                </a:lnTo>
                                                <a:lnTo>
                                                  <a:pt x="11" y="73"/>
                                                </a:lnTo>
                                                <a:lnTo>
                                                  <a:pt x="19" y="75"/>
                                                </a:lnTo>
                                                <a:lnTo>
                                                  <a:pt x="43" y="75"/>
                                                </a:lnTo>
                                                <a:lnTo>
                                                  <a:pt x="51" y="63"/>
                                                </a:lnTo>
                                                <a:close/>
                                              </a:path>
                                            </a:pathLst>
                                          </a:custGeom>
                                          <a:solidFill>
                                            <a:srgbClr val="CBD300"/>
                                          </a:solidFill>
                                          <a:ln>
                                            <a:noFill/>
                                          </a:ln>
                                          <a:extLst>
                                            <a:ext uri="{91240B29-F687-4F45-9708-019B960494DF}">
                                              <a14:hiddenLine xmlns:a14="http://schemas.microsoft.com/office/drawing/2010/main" w="9525">
                                                <a:solidFill>
                                                  <a:srgbClr val="000000"/>
                                                </a:solidFill>
                                                <a:round/>
                                                <a:headEnd/>
                                                <a:tailEnd/>
                                              </a14:hiddenLine>
                                            </a:ext>
                                          </a:extLst>
                                        </wps:spPr>
                                        <wps:bodyPr rot="0" vert="horz" wrap="square" lIns="91440" tIns="45720" rIns="91440" bIns="45720" anchor="t" anchorCtr="0" upright="1">
                                          <a:noAutofit/>
                                        </wps:bodyPr>
                                      </wps:wsp>
                                    </wpg:grpSp>
                                    <wps:wsp>
                                      <wps:cNvPr id="69" name="Freeform 69"/>
                                      <wps:cNvSpPr>
                                        <a:spLocks/>
                                      </wps:cNvSpPr>
                                      <wps:spPr bwMode="auto">
                                        <a:xfrm>
                                          <a:off x="6625" y="1374"/>
                                          <a:ext cx="70" cy="107"/>
                                        </a:xfrm>
                                        <a:custGeom>
                                          <a:avLst/>
                                          <a:gdLst>
                                            <a:gd name="T0" fmla="*/ 36 w 70"/>
                                            <a:gd name="T1" fmla="*/ 104 h 107"/>
                                            <a:gd name="T2" fmla="*/ 40 w 70"/>
                                            <a:gd name="T3" fmla="*/ 98 h 107"/>
                                            <a:gd name="T4" fmla="*/ 43 w 70"/>
                                            <a:gd name="T5" fmla="*/ 94 h 107"/>
                                            <a:gd name="T6" fmla="*/ 46 w 70"/>
                                            <a:gd name="T7" fmla="*/ 87 h 107"/>
                                            <a:gd name="T8" fmla="*/ 48 w 70"/>
                                            <a:gd name="T9" fmla="*/ 78 h 107"/>
                                            <a:gd name="T10" fmla="*/ 69 w 70"/>
                                            <a:gd name="T11" fmla="*/ 0 h 107"/>
                                            <a:gd name="T12" fmla="*/ 54 w 70"/>
                                            <a:gd name="T13" fmla="*/ 0 h 107"/>
                                            <a:gd name="T14" fmla="*/ 45 w 70"/>
                                            <a:gd name="T15" fmla="*/ 32 h 107"/>
                                            <a:gd name="T16" fmla="*/ 44 w 70"/>
                                            <a:gd name="T17" fmla="*/ 38 h 107"/>
                                            <a:gd name="T18" fmla="*/ 42 w 70"/>
                                            <a:gd name="T19" fmla="*/ 44 h 107"/>
                                            <a:gd name="T20" fmla="*/ 41 w 70"/>
                                            <a:gd name="T21" fmla="*/ 50 h 107"/>
                                            <a:gd name="T22" fmla="*/ 40 w 70"/>
                                            <a:gd name="T23" fmla="*/ 55 h 107"/>
                                            <a:gd name="T24" fmla="*/ 39 w 70"/>
                                            <a:gd name="T25" fmla="*/ 59 h 107"/>
                                            <a:gd name="T26" fmla="*/ 38 w 70"/>
                                            <a:gd name="T27" fmla="*/ 64 h 107"/>
                                            <a:gd name="T28" fmla="*/ 37 w 70"/>
                                            <a:gd name="T29" fmla="*/ 64 h 107"/>
                                            <a:gd name="T30" fmla="*/ 34 w 70"/>
                                            <a:gd name="T31" fmla="*/ 53 h 107"/>
                                            <a:gd name="T32" fmla="*/ 30 w 70"/>
                                            <a:gd name="T33" fmla="*/ 42 h 107"/>
                                            <a:gd name="T34" fmla="*/ 27 w 70"/>
                                            <a:gd name="T35" fmla="*/ 32 h 107"/>
                                            <a:gd name="T36" fmla="*/ 16 w 70"/>
                                            <a:gd name="T37" fmla="*/ 0 h 107"/>
                                            <a:gd name="T38" fmla="*/ 0 w 70"/>
                                            <a:gd name="T39" fmla="*/ 0 h 107"/>
                                            <a:gd name="T40" fmla="*/ 26 w 70"/>
                                            <a:gd name="T41" fmla="*/ 73 h 107"/>
                                            <a:gd name="T42" fmla="*/ 33 w 70"/>
                                            <a:gd name="T43" fmla="*/ 73 h 107"/>
                                            <a:gd name="T44" fmla="*/ 32 w 70"/>
                                            <a:gd name="T45" fmla="*/ 78 h 107"/>
                                            <a:gd name="T46" fmla="*/ 31 w 70"/>
                                            <a:gd name="T47" fmla="*/ 82 h 107"/>
                                            <a:gd name="T48" fmla="*/ 30 w 70"/>
                                            <a:gd name="T49" fmla="*/ 85 h 107"/>
                                            <a:gd name="T50" fmla="*/ 27 w 70"/>
                                            <a:gd name="T51" fmla="*/ 93 h 107"/>
                                            <a:gd name="T52" fmla="*/ 24 w 70"/>
                                            <a:gd name="T53" fmla="*/ 95 h 107"/>
                                            <a:gd name="T54" fmla="*/ 16 w 70"/>
                                            <a:gd name="T55" fmla="*/ 95 h 107"/>
                                            <a:gd name="T56" fmla="*/ 15 w 70"/>
                                            <a:gd name="T57" fmla="*/ 95 h 107"/>
                                            <a:gd name="T58" fmla="*/ 13 w 70"/>
                                            <a:gd name="T59" fmla="*/ 95 h 107"/>
                                            <a:gd name="T60" fmla="*/ 13 w 70"/>
                                            <a:gd name="T61" fmla="*/ 106 h 107"/>
                                            <a:gd name="T62" fmla="*/ 16 w 70"/>
                                            <a:gd name="T63" fmla="*/ 106 h 107"/>
                                            <a:gd name="T64" fmla="*/ 17 w 70"/>
                                            <a:gd name="T65" fmla="*/ 106 h 107"/>
                                            <a:gd name="T66" fmla="*/ 29 w 70"/>
                                            <a:gd name="T67" fmla="*/ 106 h 107"/>
                                            <a:gd name="T68" fmla="*/ 36 w 70"/>
                                            <a:gd name="T69" fmla="*/ 104 h 107"/>
                                          </a:gdLst>
                                          <a:ahLst/>
                                          <a:cxnLst>
                                            <a:cxn ang="0">
                                              <a:pos x="T0" y="T1"/>
                                            </a:cxn>
                                            <a:cxn ang="0">
                                              <a:pos x="T2" y="T3"/>
                                            </a:cxn>
                                            <a:cxn ang="0">
                                              <a:pos x="T4" y="T5"/>
                                            </a:cxn>
                                            <a:cxn ang="0">
                                              <a:pos x="T6" y="T7"/>
                                            </a:cxn>
                                            <a:cxn ang="0">
                                              <a:pos x="T8" y="T9"/>
                                            </a:cxn>
                                            <a:cxn ang="0">
                                              <a:pos x="T10" y="T11"/>
                                            </a:cxn>
                                            <a:cxn ang="0">
                                              <a:pos x="T12" y="T13"/>
                                            </a:cxn>
                                            <a:cxn ang="0">
                                              <a:pos x="T14" y="T15"/>
                                            </a:cxn>
                                            <a:cxn ang="0">
                                              <a:pos x="T16" y="T17"/>
                                            </a:cxn>
                                            <a:cxn ang="0">
                                              <a:pos x="T18" y="T19"/>
                                            </a:cxn>
                                            <a:cxn ang="0">
                                              <a:pos x="T20" y="T21"/>
                                            </a:cxn>
                                            <a:cxn ang="0">
                                              <a:pos x="T22" y="T23"/>
                                            </a:cxn>
                                            <a:cxn ang="0">
                                              <a:pos x="T24" y="T25"/>
                                            </a:cxn>
                                            <a:cxn ang="0">
                                              <a:pos x="T26" y="T27"/>
                                            </a:cxn>
                                            <a:cxn ang="0">
                                              <a:pos x="T28" y="T29"/>
                                            </a:cxn>
                                            <a:cxn ang="0">
                                              <a:pos x="T30" y="T31"/>
                                            </a:cxn>
                                            <a:cxn ang="0">
                                              <a:pos x="T32" y="T33"/>
                                            </a:cxn>
                                            <a:cxn ang="0">
                                              <a:pos x="T34" y="T35"/>
                                            </a:cxn>
                                            <a:cxn ang="0">
                                              <a:pos x="T36" y="T37"/>
                                            </a:cxn>
                                            <a:cxn ang="0">
                                              <a:pos x="T38" y="T39"/>
                                            </a:cxn>
                                            <a:cxn ang="0">
                                              <a:pos x="T40" y="T41"/>
                                            </a:cxn>
                                            <a:cxn ang="0">
                                              <a:pos x="T42" y="T43"/>
                                            </a:cxn>
                                            <a:cxn ang="0">
                                              <a:pos x="T44" y="T45"/>
                                            </a:cxn>
                                            <a:cxn ang="0">
                                              <a:pos x="T46" y="T47"/>
                                            </a:cxn>
                                            <a:cxn ang="0">
                                              <a:pos x="T48" y="T49"/>
                                            </a:cxn>
                                            <a:cxn ang="0">
                                              <a:pos x="T50" y="T51"/>
                                            </a:cxn>
                                            <a:cxn ang="0">
                                              <a:pos x="T52" y="T53"/>
                                            </a:cxn>
                                            <a:cxn ang="0">
                                              <a:pos x="T54" y="T55"/>
                                            </a:cxn>
                                            <a:cxn ang="0">
                                              <a:pos x="T56" y="T57"/>
                                            </a:cxn>
                                            <a:cxn ang="0">
                                              <a:pos x="T58" y="T59"/>
                                            </a:cxn>
                                            <a:cxn ang="0">
                                              <a:pos x="T60" y="T61"/>
                                            </a:cxn>
                                            <a:cxn ang="0">
                                              <a:pos x="T62" y="T63"/>
                                            </a:cxn>
                                            <a:cxn ang="0">
                                              <a:pos x="T64" y="T65"/>
                                            </a:cxn>
                                            <a:cxn ang="0">
                                              <a:pos x="T66" y="T67"/>
                                            </a:cxn>
                                            <a:cxn ang="0">
                                              <a:pos x="T68" y="T69"/>
                                            </a:cxn>
                                          </a:cxnLst>
                                          <a:rect l="0" t="0" r="r" b="b"/>
                                          <a:pathLst>
                                            <a:path w="70" h="107">
                                              <a:moveTo>
                                                <a:pt x="36" y="104"/>
                                              </a:moveTo>
                                              <a:lnTo>
                                                <a:pt x="40" y="98"/>
                                              </a:lnTo>
                                              <a:lnTo>
                                                <a:pt x="43" y="94"/>
                                              </a:lnTo>
                                              <a:lnTo>
                                                <a:pt x="46" y="87"/>
                                              </a:lnTo>
                                              <a:lnTo>
                                                <a:pt x="48" y="78"/>
                                              </a:lnTo>
                                              <a:lnTo>
                                                <a:pt x="69" y="0"/>
                                              </a:lnTo>
                                              <a:lnTo>
                                                <a:pt x="54" y="0"/>
                                              </a:lnTo>
                                              <a:lnTo>
                                                <a:pt x="45" y="32"/>
                                              </a:lnTo>
                                              <a:lnTo>
                                                <a:pt x="44" y="38"/>
                                              </a:lnTo>
                                              <a:lnTo>
                                                <a:pt x="42" y="44"/>
                                              </a:lnTo>
                                              <a:lnTo>
                                                <a:pt x="41" y="50"/>
                                              </a:lnTo>
                                              <a:lnTo>
                                                <a:pt x="40" y="55"/>
                                              </a:lnTo>
                                              <a:lnTo>
                                                <a:pt x="39" y="59"/>
                                              </a:lnTo>
                                              <a:lnTo>
                                                <a:pt x="38" y="64"/>
                                              </a:lnTo>
                                              <a:lnTo>
                                                <a:pt x="37" y="64"/>
                                              </a:lnTo>
                                              <a:lnTo>
                                                <a:pt x="34" y="53"/>
                                              </a:lnTo>
                                              <a:lnTo>
                                                <a:pt x="30" y="42"/>
                                              </a:lnTo>
                                              <a:lnTo>
                                                <a:pt x="27" y="32"/>
                                              </a:lnTo>
                                              <a:lnTo>
                                                <a:pt x="16" y="0"/>
                                              </a:lnTo>
                                              <a:lnTo>
                                                <a:pt x="0" y="0"/>
                                              </a:lnTo>
                                              <a:lnTo>
                                                <a:pt x="26" y="73"/>
                                              </a:lnTo>
                                              <a:lnTo>
                                                <a:pt x="33" y="73"/>
                                              </a:lnTo>
                                              <a:lnTo>
                                                <a:pt x="32" y="78"/>
                                              </a:lnTo>
                                              <a:lnTo>
                                                <a:pt x="31" y="82"/>
                                              </a:lnTo>
                                              <a:lnTo>
                                                <a:pt x="30" y="85"/>
                                              </a:lnTo>
                                              <a:lnTo>
                                                <a:pt x="27" y="93"/>
                                              </a:lnTo>
                                              <a:lnTo>
                                                <a:pt x="24" y="95"/>
                                              </a:lnTo>
                                              <a:lnTo>
                                                <a:pt x="16" y="95"/>
                                              </a:lnTo>
                                              <a:lnTo>
                                                <a:pt x="15" y="95"/>
                                              </a:lnTo>
                                              <a:lnTo>
                                                <a:pt x="13" y="95"/>
                                              </a:lnTo>
                                              <a:lnTo>
                                                <a:pt x="13" y="106"/>
                                              </a:lnTo>
                                              <a:lnTo>
                                                <a:pt x="16" y="106"/>
                                              </a:lnTo>
                                              <a:lnTo>
                                                <a:pt x="17" y="106"/>
                                              </a:lnTo>
                                              <a:lnTo>
                                                <a:pt x="29" y="106"/>
                                              </a:lnTo>
                                              <a:lnTo>
                                                <a:pt x="36" y="104"/>
                                              </a:lnTo>
                                              <a:close/>
                                            </a:path>
                                          </a:pathLst>
                                        </a:custGeom>
                                        <a:solidFill>
                                          <a:srgbClr val="B5DC10"/>
                                        </a:solidFill>
                                        <a:ln>
                                          <a:noFill/>
                                        </a:ln>
                                        <a:extLst>
                                          <a:ext uri="{91240B29-F687-4F45-9708-019B960494DF}">
                                            <a14:hiddenLine xmlns:a14="http://schemas.microsoft.com/office/drawing/2010/main" w="9525">
                                              <a:solidFill>
                                                <a:srgbClr val="000000"/>
                                              </a:solidFill>
                                              <a:round/>
                                              <a:headEnd/>
                                              <a:tailEnd/>
                                            </a14:hiddenLine>
                                          </a:ext>
                                        </a:extLst>
                                      </wps:spPr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</wpg:grpSp>
                                  <wpg:grpSp>
                                    <wpg:cNvPr id="70" name="Group 70"/>
                                    <wpg:cNvGrpSpPr>
                                      <a:grpSpLocks/>
                                    </wpg:cNvGrpSpPr>
                                    <wpg:grpSpPr bwMode="auto">
                                      <a:xfrm>
                                        <a:off x="4243" y="705"/>
                                        <a:ext cx="479" cy="479"/>
                                        <a:chOff x="4243" y="705"/>
                                        <a:chExt cx="479" cy="479"/>
                                      </a:xfrm>
                                    </wpg:grpSpPr>
                                    <wps:wsp>
                                      <wps:cNvPr id="71" name="Freeform 71"/>
                                      <wps:cNvSpPr>
                                        <a:spLocks/>
                                      </wps:cNvSpPr>
                                      <wps:spPr bwMode="auto">
                                        <a:xfrm>
                                          <a:off x="4243" y="705"/>
                                          <a:ext cx="479" cy="479"/>
                                        </a:xfrm>
                                        <a:custGeom>
                                          <a:avLst/>
                                          <a:gdLst>
                                            <a:gd name="T0" fmla="*/ 412 w 479"/>
                                            <a:gd name="T1" fmla="*/ 0 h 479"/>
                                            <a:gd name="T2" fmla="*/ 352 w 479"/>
                                            <a:gd name="T3" fmla="*/ 0 h 479"/>
                                            <a:gd name="T4" fmla="*/ 352 w 479"/>
                                            <a:gd name="T5" fmla="*/ 80 h 479"/>
                                            <a:gd name="T6" fmla="*/ 361 w 479"/>
                                            <a:gd name="T7" fmla="*/ 80 h 479"/>
                                            <a:gd name="T8" fmla="*/ 377 w 479"/>
                                            <a:gd name="T9" fmla="*/ 80 h 479"/>
                                            <a:gd name="T10" fmla="*/ 397 w 479"/>
                                            <a:gd name="T11" fmla="*/ 80 h 479"/>
                                            <a:gd name="T12" fmla="*/ 420 w 479"/>
                                            <a:gd name="T13" fmla="*/ 80 h 479"/>
                                            <a:gd name="T14" fmla="*/ 445 w 479"/>
                                            <a:gd name="T15" fmla="*/ 81 h 479"/>
                                            <a:gd name="T16" fmla="*/ 470 w 479"/>
                                            <a:gd name="T17" fmla="*/ 81 h 479"/>
                                            <a:gd name="T18" fmla="*/ 479 w 479"/>
                                            <a:gd name="T19" fmla="*/ 81 h 479"/>
                                            <a:gd name="T20" fmla="*/ 479 w 479"/>
                                            <a:gd name="T21" fmla="*/ 69 h 479"/>
                                            <a:gd name="T22" fmla="*/ 475 w 479"/>
                                            <a:gd name="T23" fmla="*/ 46 h 479"/>
                                            <a:gd name="T24" fmla="*/ 465 w 479"/>
                                            <a:gd name="T25" fmla="*/ 27 h 479"/>
                                            <a:gd name="T26" fmla="*/ 450 w 479"/>
                                            <a:gd name="T27" fmla="*/ 12 h 479"/>
                                            <a:gd name="T28" fmla="*/ 430 w 479"/>
                                            <a:gd name="T29" fmla="*/ 2 h 479"/>
                                            <a:gd name="T30" fmla="*/ 412 w 479"/>
                                            <a:gd name="T31" fmla="*/ 0 h 479"/>
                                          </a:gdLst>
                                          <a:ahLst/>
                                          <a:cxnLst>
                                            <a:cxn ang="0">
                                              <a:pos x="T0" y="T1"/>
                                            </a:cxn>
                                            <a:cxn ang="0">
                                              <a:pos x="T2" y="T3"/>
                                            </a:cxn>
                                            <a:cxn ang="0">
                                              <a:pos x="T4" y="T5"/>
                                            </a:cxn>
                                            <a:cxn ang="0">
                                              <a:pos x="T6" y="T7"/>
                                            </a:cxn>
                                            <a:cxn ang="0">
                                              <a:pos x="T8" y="T9"/>
                                            </a:cxn>
                                            <a:cxn ang="0">
                                              <a:pos x="T10" y="T11"/>
                                            </a:cxn>
                                            <a:cxn ang="0">
                                              <a:pos x="T12" y="T13"/>
                                            </a:cxn>
                                            <a:cxn ang="0">
                                              <a:pos x="T14" y="T15"/>
                                            </a:cxn>
                                            <a:cxn ang="0">
                                              <a:pos x="T16" y="T17"/>
                                            </a:cxn>
                                            <a:cxn ang="0">
                                              <a:pos x="T18" y="T19"/>
                                            </a:cxn>
                                            <a:cxn ang="0">
                                              <a:pos x="T20" y="T21"/>
                                            </a:cxn>
                                            <a:cxn ang="0">
                                              <a:pos x="T22" y="T23"/>
                                            </a:cxn>
                                            <a:cxn ang="0">
                                              <a:pos x="T24" y="T25"/>
                                            </a:cxn>
                                            <a:cxn ang="0">
                                              <a:pos x="T26" y="T27"/>
                                            </a:cxn>
                                            <a:cxn ang="0">
                                              <a:pos x="T28" y="T29"/>
                                            </a:cxn>
                                            <a:cxn ang="0">
                                              <a:pos x="T30" y="T31"/>
                                            </a:cxn>
                                          </a:cxnLst>
                                          <a:rect l="0" t="0" r="r" b="b"/>
                                          <a:pathLst>
                                            <a:path w="479" h="479">
                                              <a:moveTo>
                                                <a:pt x="412" y="0"/>
                                              </a:moveTo>
                                              <a:lnTo>
                                                <a:pt x="352" y="0"/>
                                              </a:lnTo>
                                              <a:lnTo>
                                                <a:pt x="352" y="80"/>
                                              </a:lnTo>
                                              <a:lnTo>
                                                <a:pt x="361" y="80"/>
                                              </a:lnTo>
                                              <a:lnTo>
                                                <a:pt x="377" y="80"/>
                                              </a:lnTo>
                                              <a:lnTo>
                                                <a:pt x="397" y="80"/>
                                              </a:lnTo>
                                              <a:lnTo>
                                                <a:pt x="420" y="80"/>
                                              </a:lnTo>
                                              <a:lnTo>
                                                <a:pt x="445" y="81"/>
                                              </a:lnTo>
                                              <a:lnTo>
                                                <a:pt x="470" y="81"/>
                                              </a:lnTo>
                                              <a:lnTo>
                                                <a:pt x="479" y="81"/>
                                              </a:lnTo>
                                              <a:lnTo>
                                                <a:pt x="479" y="69"/>
                                              </a:lnTo>
                                              <a:lnTo>
                                                <a:pt x="475" y="46"/>
                                              </a:lnTo>
                                              <a:lnTo>
                                                <a:pt x="465" y="27"/>
                                              </a:lnTo>
                                              <a:lnTo>
                                                <a:pt x="450" y="12"/>
                                              </a:lnTo>
                                              <a:lnTo>
                                                <a:pt x="430" y="2"/>
                                              </a:lnTo>
                                              <a:lnTo>
                                                <a:pt x="412" y="0"/>
                                              </a:lnTo>
                                            </a:path>
                                          </a:pathLst>
                                        </a:custGeom>
                                        <a:solidFill>
                                          <a:srgbClr val="B5DC10"/>
                                        </a:solidFill>
                                        <a:ln>
                                          <a:noFill/>
                                        </a:ln>
                                        <a:extLst>
                                          <a:ext uri="{91240B29-F687-4F45-9708-019B960494DF}">
                                            <a14:hiddenLine xmlns:a14="http://schemas.microsoft.com/office/drawing/2010/main" w="9525">
                                              <a:solidFill>
                                                <a:srgbClr val="000000"/>
                                              </a:solidFill>
                                              <a:round/>
                                              <a:headEnd/>
                                              <a:tailEnd/>
                                            </a14:hiddenLine>
                                          </a:ext>
                                        </a:extLst>
                                      </wps:spPr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  <wps:wsp>
                                      <wps:cNvPr id="72" name="Freeform 72"/>
                                      <wps:cNvSpPr>
                                        <a:spLocks/>
                                      </wps:cNvSpPr>
                                      <wps:spPr bwMode="auto">
                                        <a:xfrm>
                                          <a:off x="4243" y="705"/>
                                          <a:ext cx="479" cy="479"/>
                                        </a:xfrm>
                                        <a:custGeom>
                                          <a:avLst/>
                                          <a:gdLst>
                                            <a:gd name="T0" fmla="*/ 125 w 479"/>
                                            <a:gd name="T1" fmla="*/ 328 h 479"/>
                                            <a:gd name="T2" fmla="*/ 124 w 479"/>
                                            <a:gd name="T3" fmla="*/ 339 h 479"/>
                                            <a:gd name="T4" fmla="*/ 90 w 479"/>
                                            <a:gd name="T5" fmla="*/ 372 h 479"/>
                                            <a:gd name="T6" fmla="*/ 81 w 479"/>
                                            <a:gd name="T7" fmla="*/ 382 h 479"/>
                                            <a:gd name="T8" fmla="*/ 71 w 479"/>
                                            <a:gd name="T9" fmla="*/ 388 h 479"/>
                                            <a:gd name="T10" fmla="*/ 0 w 479"/>
                                            <a:gd name="T11" fmla="*/ 388 h 479"/>
                                            <a:gd name="T12" fmla="*/ 0 w 479"/>
                                            <a:gd name="T13" fmla="*/ 412 h 479"/>
                                            <a:gd name="T14" fmla="*/ 0 w 479"/>
                                            <a:gd name="T15" fmla="*/ 418 h 479"/>
                                            <a:gd name="T16" fmla="*/ 63 w 479"/>
                                            <a:gd name="T17" fmla="*/ 479 h 479"/>
                                            <a:gd name="T18" fmla="*/ 66 w 479"/>
                                            <a:gd name="T19" fmla="*/ 479 h 479"/>
                                            <a:gd name="T20" fmla="*/ 434 w 479"/>
                                            <a:gd name="T21" fmla="*/ 475 h 479"/>
                                            <a:gd name="T22" fmla="*/ 467 w 479"/>
                                            <a:gd name="T23" fmla="*/ 448 h 479"/>
                                            <a:gd name="T24" fmla="*/ 479 w 479"/>
                                            <a:gd name="T25" fmla="*/ 409 h 479"/>
                                            <a:gd name="T26" fmla="*/ 339 w 479"/>
                                            <a:gd name="T27" fmla="*/ 124 h 479"/>
                                            <a:gd name="T28" fmla="*/ 375 w 479"/>
                                            <a:gd name="T29" fmla="*/ 271 h 479"/>
                                            <a:gd name="T30" fmla="*/ 400 w 479"/>
                                            <a:gd name="T31" fmla="*/ 273 h 479"/>
                                            <a:gd name="T32" fmla="*/ 416 w 479"/>
                                            <a:gd name="T33" fmla="*/ 288 h 479"/>
                                            <a:gd name="T34" fmla="*/ 420 w 479"/>
                                            <a:gd name="T35" fmla="*/ 308 h 479"/>
                                            <a:gd name="T36" fmla="*/ 416 w 479"/>
                                            <a:gd name="T37" fmla="*/ 328 h 479"/>
                                            <a:gd name="T38" fmla="*/ 393 w 479"/>
                                            <a:gd name="T39" fmla="*/ 346 h 479"/>
                                            <a:gd name="T40" fmla="*/ 357 w 479"/>
                                            <a:gd name="T41" fmla="*/ 338 h 479"/>
                                            <a:gd name="T42" fmla="*/ 346 w 479"/>
                                            <a:gd name="T43" fmla="*/ 327 h 479"/>
                                            <a:gd name="T44" fmla="*/ 344 w 479"/>
                                            <a:gd name="T45" fmla="*/ 302 h 479"/>
                                            <a:gd name="T46" fmla="*/ 180 w 479"/>
                                            <a:gd name="T47" fmla="*/ 151 h 479"/>
                                            <a:gd name="T48" fmla="*/ 159 w 479"/>
                                            <a:gd name="T49" fmla="*/ 139 h 479"/>
                                            <a:gd name="T50" fmla="*/ 148 w 479"/>
                                            <a:gd name="T51" fmla="*/ 122 h 479"/>
                                            <a:gd name="T52" fmla="*/ 147 w 479"/>
                                            <a:gd name="T53" fmla="*/ 102 h 479"/>
                                            <a:gd name="T54" fmla="*/ 158 w 479"/>
                                            <a:gd name="T55" fmla="*/ 85 h 479"/>
                                            <a:gd name="T56" fmla="*/ 194 w 479"/>
                                            <a:gd name="T57" fmla="*/ 74 h 479"/>
                                            <a:gd name="T58" fmla="*/ 213 w 479"/>
                                            <a:gd name="T59" fmla="*/ 84 h 479"/>
                                            <a:gd name="T60" fmla="*/ 226 w 479"/>
                                            <a:gd name="T61" fmla="*/ 106 h 479"/>
                                            <a:gd name="T62" fmla="*/ 253 w 479"/>
                                            <a:gd name="T63" fmla="*/ 148 h 479"/>
                                            <a:gd name="T64" fmla="*/ 307 w 479"/>
                                            <a:gd name="T65" fmla="*/ 83 h 479"/>
                                            <a:gd name="T66" fmla="*/ 307 w 479"/>
                                            <a:gd name="T67" fmla="*/ 42 h 479"/>
                                            <a:gd name="T68" fmla="*/ 308 w 479"/>
                                            <a:gd name="T69" fmla="*/ 0 h 479"/>
                                            <a:gd name="T70" fmla="*/ 44 w 479"/>
                                            <a:gd name="T71" fmla="*/ 3 h 479"/>
                                            <a:gd name="T72" fmla="*/ 11 w 479"/>
                                            <a:gd name="T73" fmla="*/ 30 h 479"/>
                                            <a:gd name="T74" fmla="*/ 0 w 479"/>
                                            <a:gd name="T75" fmla="*/ 69 h 479"/>
                                            <a:gd name="T76" fmla="*/ 56 w 479"/>
                                            <a:gd name="T77" fmla="*/ 344 h 479"/>
                                            <a:gd name="T78" fmla="*/ 82 w 479"/>
                                            <a:gd name="T79" fmla="*/ 307 h 479"/>
                                            <a:gd name="T80" fmla="*/ 82 w 479"/>
                                            <a:gd name="T81" fmla="*/ 259 h 479"/>
                                            <a:gd name="T82" fmla="*/ 82 w 479"/>
                                            <a:gd name="T83" fmla="*/ 204 h 479"/>
                                            <a:gd name="T84" fmla="*/ 82 w 479"/>
                                            <a:gd name="T85" fmla="*/ 175 h 479"/>
                                            <a:gd name="T86" fmla="*/ 82 w 479"/>
                                            <a:gd name="T87" fmla="*/ 166 h 479"/>
                                            <a:gd name="T88" fmla="*/ 89 w 479"/>
                                            <a:gd name="T89" fmla="*/ 156 h 479"/>
                                            <a:gd name="T90" fmla="*/ 105 w 479"/>
                                            <a:gd name="T91" fmla="*/ 145 h 479"/>
                                            <a:gd name="T92" fmla="*/ 303 w 479"/>
                                            <a:gd name="T93" fmla="*/ 343 h 479"/>
                                            <a:gd name="T94" fmla="*/ 327 w 479"/>
                                            <a:gd name="T95" fmla="*/ 345 h 479"/>
                                            <a:gd name="T96" fmla="*/ 344 w 479"/>
                                            <a:gd name="T97" fmla="*/ 360 h 479"/>
                                            <a:gd name="T98" fmla="*/ 348 w 479"/>
                                            <a:gd name="T99" fmla="*/ 380 h 479"/>
                                            <a:gd name="T100" fmla="*/ 344 w 479"/>
                                            <a:gd name="T101" fmla="*/ 400 h 479"/>
                                            <a:gd name="T102" fmla="*/ 320 w 479"/>
                                            <a:gd name="T103" fmla="*/ 417 h 479"/>
                                            <a:gd name="T104" fmla="*/ 284 w 479"/>
                                            <a:gd name="T105" fmla="*/ 409 h 479"/>
                                            <a:gd name="T106" fmla="*/ 273 w 479"/>
                                            <a:gd name="T107" fmla="*/ 399 h 479"/>
                                            <a:gd name="T108" fmla="*/ 272 w 479"/>
                                            <a:gd name="T109" fmla="*/ 374 h 479"/>
                                            <a:gd name="T110" fmla="*/ 126 w 479"/>
                                            <a:gd name="T111" fmla="*/ 247 h 479"/>
                                            <a:gd name="T112" fmla="*/ 126 w 479"/>
                                            <a:gd name="T113" fmla="*/ 299 h 479"/>
                                          </a:gdLst>
                                          <a:ahLst/>
                                          <a:cxnLst>
                                            <a:cxn ang="0">
                                              <a:pos x="T0" y="T1"/>
                                            </a:cxn>
                                            <a:cxn ang="0">
                                              <a:pos x="T2" y="T3"/>
                                            </a:cxn>
                                            <a:cxn ang="0">
                                              <a:pos x="T4" y="T5"/>
                                            </a:cxn>
                                            <a:cxn ang="0">
                                              <a:pos x="T6" y="T7"/>
                                            </a:cxn>
                                            <a:cxn ang="0">
                                              <a:pos x="T8" y="T9"/>
                                            </a:cxn>
                                            <a:cxn ang="0">
                                              <a:pos x="T10" y="T11"/>
                                            </a:cxn>
                                            <a:cxn ang="0">
                                              <a:pos x="T12" y="T13"/>
                                            </a:cxn>
                                            <a:cxn ang="0">
                                              <a:pos x="T14" y="T15"/>
                                            </a:cxn>
                                            <a:cxn ang="0">
                                              <a:pos x="T16" y="T17"/>
                                            </a:cxn>
                                            <a:cxn ang="0">
                                              <a:pos x="T18" y="T19"/>
                                            </a:cxn>
                                            <a:cxn ang="0">
                                              <a:pos x="T20" y="T21"/>
                                            </a:cxn>
                                            <a:cxn ang="0">
                                              <a:pos x="T22" y="T23"/>
                                            </a:cxn>
                                            <a:cxn ang="0">
                                              <a:pos x="T24" y="T25"/>
                                            </a:cxn>
                                            <a:cxn ang="0">
                                              <a:pos x="T26" y="T27"/>
                                            </a:cxn>
                                            <a:cxn ang="0">
                                              <a:pos x="T28" y="T29"/>
                                            </a:cxn>
                                            <a:cxn ang="0">
                                              <a:pos x="T30" y="T31"/>
                                            </a:cxn>
                                            <a:cxn ang="0">
                                              <a:pos x="T32" y="T33"/>
                                            </a:cxn>
                                            <a:cxn ang="0">
                                              <a:pos x="T34" y="T35"/>
                                            </a:cxn>
                                            <a:cxn ang="0">
                                              <a:pos x="T36" y="T37"/>
                                            </a:cxn>
                                            <a:cxn ang="0">
                                              <a:pos x="T38" y="T39"/>
                                            </a:cxn>
                                            <a:cxn ang="0">
                                              <a:pos x="T40" y="T41"/>
                                            </a:cxn>
                                            <a:cxn ang="0">
                                              <a:pos x="T42" y="T43"/>
                                            </a:cxn>
                                            <a:cxn ang="0">
                                              <a:pos x="T44" y="T45"/>
                                            </a:cxn>
                                            <a:cxn ang="0">
                                              <a:pos x="T46" y="T47"/>
                                            </a:cxn>
                                            <a:cxn ang="0">
                                              <a:pos x="T48" y="T49"/>
                                            </a:cxn>
                                            <a:cxn ang="0">
                                              <a:pos x="T50" y="T51"/>
                                            </a:cxn>
                                            <a:cxn ang="0">
                                              <a:pos x="T52" y="T53"/>
                                            </a:cxn>
                                            <a:cxn ang="0">
                                              <a:pos x="T54" y="T55"/>
                                            </a:cxn>
                                            <a:cxn ang="0">
                                              <a:pos x="T56" y="T57"/>
                                            </a:cxn>
                                            <a:cxn ang="0">
                                              <a:pos x="T58" y="T59"/>
                                            </a:cxn>
                                            <a:cxn ang="0">
                                              <a:pos x="T60" y="T61"/>
                                            </a:cxn>
                                            <a:cxn ang="0">
                                              <a:pos x="T62" y="T63"/>
                                            </a:cxn>
                                            <a:cxn ang="0">
                                              <a:pos x="T64" y="T65"/>
                                            </a:cxn>
                                            <a:cxn ang="0">
                                              <a:pos x="T66" y="T67"/>
                                            </a:cxn>
                                            <a:cxn ang="0">
                                              <a:pos x="T68" y="T69"/>
                                            </a:cxn>
                                            <a:cxn ang="0">
                                              <a:pos x="T70" y="T71"/>
                                            </a:cxn>
                                            <a:cxn ang="0">
                                              <a:pos x="T72" y="T73"/>
                                            </a:cxn>
                                            <a:cxn ang="0">
                                              <a:pos x="T74" y="T75"/>
                                            </a:cxn>
                                            <a:cxn ang="0">
                                              <a:pos x="T76" y="T77"/>
                                            </a:cxn>
                                            <a:cxn ang="0">
                                              <a:pos x="T78" y="T79"/>
                                            </a:cxn>
                                            <a:cxn ang="0">
                                              <a:pos x="T80" y="T81"/>
                                            </a:cxn>
                                            <a:cxn ang="0">
                                              <a:pos x="T82" y="T83"/>
                                            </a:cxn>
                                            <a:cxn ang="0">
                                              <a:pos x="T84" y="T85"/>
                                            </a:cxn>
                                            <a:cxn ang="0">
                                              <a:pos x="T86" y="T87"/>
                                            </a:cxn>
                                            <a:cxn ang="0">
                                              <a:pos x="T88" y="T89"/>
                                            </a:cxn>
                                            <a:cxn ang="0">
                                              <a:pos x="T90" y="T91"/>
                                            </a:cxn>
                                            <a:cxn ang="0">
                                              <a:pos x="T92" y="T93"/>
                                            </a:cxn>
                                            <a:cxn ang="0">
                                              <a:pos x="T94" y="T95"/>
                                            </a:cxn>
                                            <a:cxn ang="0">
                                              <a:pos x="T96" y="T97"/>
                                            </a:cxn>
                                            <a:cxn ang="0">
                                              <a:pos x="T98" y="T99"/>
                                            </a:cxn>
                                            <a:cxn ang="0">
                                              <a:pos x="T100" y="T101"/>
                                            </a:cxn>
                                            <a:cxn ang="0">
                                              <a:pos x="T102" y="T103"/>
                                            </a:cxn>
                                            <a:cxn ang="0">
                                              <a:pos x="T104" y="T105"/>
                                            </a:cxn>
                                            <a:cxn ang="0">
                                              <a:pos x="T106" y="T107"/>
                                            </a:cxn>
                                            <a:cxn ang="0">
                                              <a:pos x="T108" y="T109"/>
                                            </a:cxn>
                                            <a:cxn ang="0">
                                              <a:pos x="T110" y="T111"/>
                                            </a:cxn>
                                            <a:cxn ang="0">
                                              <a:pos x="T112" y="T113"/>
                                            </a:cxn>
                                          </a:cxnLst>
                                          <a:rect l="0" t="0" r="r" b="b"/>
                                          <a:pathLst>
                                            <a:path w="479" h="479">
                                              <a:moveTo>
                                                <a:pt x="125" y="320"/>
                                              </a:moveTo>
                                              <a:lnTo>
                                                <a:pt x="125" y="328"/>
                                              </a:lnTo>
                                              <a:lnTo>
                                                <a:pt x="126" y="334"/>
                                              </a:lnTo>
                                              <a:lnTo>
                                                <a:pt x="124" y="339"/>
                                              </a:lnTo>
                                              <a:lnTo>
                                                <a:pt x="119" y="344"/>
                                              </a:lnTo>
                                              <a:lnTo>
                                                <a:pt x="90" y="372"/>
                                              </a:lnTo>
                                              <a:lnTo>
                                                <a:pt x="81" y="381"/>
                                              </a:lnTo>
                                              <a:lnTo>
                                                <a:pt x="81" y="382"/>
                                              </a:lnTo>
                                              <a:lnTo>
                                                <a:pt x="76" y="386"/>
                                              </a:lnTo>
                                              <a:lnTo>
                                                <a:pt x="71" y="388"/>
                                              </a:lnTo>
                                              <a:lnTo>
                                                <a:pt x="65" y="388"/>
                                              </a:lnTo>
                                              <a:lnTo>
                                                <a:pt x="0" y="388"/>
                                              </a:lnTo>
                                              <a:lnTo>
                                                <a:pt x="0" y="409"/>
                                              </a:lnTo>
                                              <a:lnTo>
                                                <a:pt x="0" y="412"/>
                                              </a:lnTo>
                                              <a:lnTo>
                                                <a:pt x="0" y="415"/>
                                              </a:lnTo>
                                              <a:lnTo>
                                                <a:pt x="0" y="418"/>
                                              </a:lnTo>
                                              <a:lnTo>
                                                <a:pt x="61" y="479"/>
                                              </a:lnTo>
                                              <a:lnTo>
                                                <a:pt x="63" y="479"/>
                                              </a:lnTo>
                                              <a:lnTo>
                                                <a:pt x="64" y="479"/>
                                              </a:lnTo>
                                              <a:lnTo>
                                                <a:pt x="66" y="479"/>
                                              </a:lnTo>
                                              <a:lnTo>
                                                <a:pt x="412" y="479"/>
                                              </a:lnTo>
                                              <a:lnTo>
                                                <a:pt x="434" y="475"/>
                                              </a:lnTo>
                                              <a:lnTo>
                                                <a:pt x="453" y="464"/>
                                              </a:lnTo>
                                              <a:lnTo>
                                                <a:pt x="467" y="448"/>
                                              </a:lnTo>
                                              <a:lnTo>
                                                <a:pt x="476" y="428"/>
                                              </a:lnTo>
                                              <a:lnTo>
                                                <a:pt x="479" y="409"/>
                                              </a:lnTo>
                                              <a:lnTo>
                                                <a:pt x="479" y="125"/>
                                              </a:lnTo>
                                              <a:lnTo>
                                                <a:pt x="339" y="124"/>
                                              </a:lnTo>
                                              <a:lnTo>
                                                <a:pt x="284" y="179"/>
                                              </a:lnTo>
                                              <a:lnTo>
                                                <a:pt x="375" y="271"/>
                                              </a:lnTo>
                                              <a:lnTo>
                                                <a:pt x="387" y="269"/>
                                              </a:lnTo>
                                              <a:lnTo>
                                                <a:pt x="400" y="273"/>
                                              </a:lnTo>
                                              <a:lnTo>
                                                <a:pt x="409" y="281"/>
                                              </a:lnTo>
                                              <a:lnTo>
                                                <a:pt x="416" y="288"/>
                                              </a:lnTo>
                                              <a:lnTo>
                                                <a:pt x="420" y="298"/>
                                              </a:lnTo>
                                              <a:lnTo>
                                                <a:pt x="420" y="308"/>
                                              </a:lnTo>
                                              <a:lnTo>
                                                <a:pt x="420" y="319"/>
                                              </a:lnTo>
                                              <a:lnTo>
                                                <a:pt x="416" y="328"/>
                                              </a:lnTo>
                                              <a:lnTo>
                                                <a:pt x="409" y="336"/>
                                              </a:lnTo>
                                              <a:lnTo>
                                                <a:pt x="393" y="346"/>
                                              </a:lnTo>
                                              <a:lnTo>
                                                <a:pt x="374" y="346"/>
                                              </a:lnTo>
                                              <a:lnTo>
                                                <a:pt x="357" y="338"/>
                                              </a:lnTo>
                                              <a:lnTo>
                                                <a:pt x="355" y="336"/>
                                              </a:lnTo>
                                              <a:lnTo>
                                                <a:pt x="346" y="327"/>
                                              </a:lnTo>
                                              <a:lnTo>
                                                <a:pt x="342" y="314"/>
                                              </a:lnTo>
                                              <a:lnTo>
                                                <a:pt x="344" y="302"/>
                                              </a:lnTo>
                                              <a:lnTo>
                                                <a:pt x="192" y="150"/>
                                              </a:lnTo>
                                              <a:lnTo>
                                                <a:pt x="180" y="151"/>
                                              </a:lnTo>
                                              <a:lnTo>
                                                <a:pt x="168" y="148"/>
                                              </a:lnTo>
                                              <a:lnTo>
                                                <a:pt x="159" y="139"/>
                                              </a:lnTo>
                                              <a:lnTo>
                                                <a:pt x="152" y="132"/>
                                              </a:lnTo>
                                              <a:lnTo>
                                                <a:pt x="148" y="122"/>
                                              </a:lnTo>
                                              <a:lnTo>
                                                <a:pt x="148" y="112"/>
                                              </a:lnTo>
                                              <a:lnTo>
                                                <a:pt x="147" y="102"/>
                                              </a:lnTo>
                                              <a:lnTo>
                                                <a:pt x="151" y="92"/>
                                              </a:lnTo>
                                              <a:lnTo>
                                                <a:pt x="158" y="85"/>
                                              </a:lnTo>
                                              <a:lnTo>
                                                <a:pt x="175" y="75"/>
                                              </a:lnTo>
                                              <a:lnTo>
                                                <a:pt x="194" y="74"/>
                                              </a:lnTo>
                                              <a:lnTo>
                                                <a:pt x="211" y="83"/>
                                              </a:lnTo>
                                              <a:lnTo>
                                                <a:pt x="213" y="84"/>
                                              </a:lnTo>
                                              <a:lnTo>
                                                <a:pt x="222" y="93"/>
                                              </a:lnTo>
                                              <a:lnTo>
                                                <a:pt x="226" y="106"/>
                                              </a:lnTo>
                                              <a:lnTo>
                                                <a:pt x="224" y="119"/>
                                              </a:lnTo>
                                              <a:lnTo>
                                                <a:pt x="253" y="148"/>
                                              </a:lnTo>
                                              <a:lnTo>
                                                <a:pt x="307" y="93"/>
                                              </a:lnTo>
                                              <a:lnTo>
                                                <a:pt x="307" y="83"/>
                                              </a:lnTo>
                                              <a:lnTo>
                                                <a:pt x="307" y="65"/>
                                              </a:lnTo>
                                              <a:lnTo>
                                                <a:pt x="307" y="42"/>
                                              </a:lnTo>
                                              <a:lnTo>
                                                <a:pt x="308" y="17"/>
                                              </a:lnTo>
                                              <a:lnTo>
                                                <a:pt x="308" y="0"/>
                                              </a:lnTo>
                                              <a:lnTo>
                                                <a:pt x="66" y="0"/>
                                              </a:lnTo>
                                              <a:lnTo>
                                                <a:pt x="44" y="3"/>
                                              </a:lnTo>
                                              <a:lnTo>
                                                <a:pt x="26" y="14"/>
                                              </a:lnTo>
                                              <a:lnTo>
                                                <a:pt x="11" y="30"/>
                                              </a:lnTo>
                                              <a:lnTo>
                                                <a:pt x="2" y="50"/>
                                              </a:lnTo>
                                              <a:lnTo>
                                                <a:pt x="0" y="69"/>
                                              </a:lnTo>
                                              <a:lnTo>
                                                <a:pt x="0" y="344"/>
                                              </a:lnTo>
                                              <a:lnTo>
                                                <a:pt x="56" y="344"/>
                                              </a:lnTo>
                                              <a:lnTo>
                                                <a:pt x="81" y="319"/>
                                              </a:lnTo>
                                              <a:lnTo>
                                                <a:pt x="82" y="307"/>
                                              </a:lnTo>
                                              <a:lnTo>
                                                <a:pt x="82" y="286"/>
                                              </a:lnTo>
                                              <a:lnTo>
                                                <a:pt x="82" y="259"/>
                                              </a:lnTo>
                                              <a:lnTo>
                                                <a:pt x="82" y="231"/>
                                              </a:lnTo>
                                              <a:lnTo>
                                                <a:pt x="82" y="204"/>
                                              </a:lnTo>
                                              <a:lnTo>
                                                <a:pt x="82" y="185"/>
                                              </a:lnTo>
                                              <a:lnTo>
                                                <a:pt x="82" y="175"/>
                                              </a:lnTo>
                                              <a:lnTo>
                                                <a:pt x="82" y="166"/>
                                              </a:lnTo>
                                              <a:lnTo>
                                                <a:pt x="84" y="160"/>
                                              </a:lnTo>
                                              <a:lnTo>
                                                <a:pt x="89" y="156"/>
                                              </a:lnTo>
                                              <a:lnTo>
                                                <a:pt x="95" y="149"/>
                                              </a:lnTo>
                                              <a:lnTo>
                                                <a:pt x="105" y="145"/>
                                              </a:lnTo>
                                              <a:lnTo>
                                                <a:pt x="120" y="159"/>
                                              </a:lnTo>
                                              <a:lnTo>
                                                <a:pt x="303" y="343"/>
                                              </a:lnTo>
                                              <a:lnTo>
                                                <a:pt x="315" y="341"/>
                                              </a:lnTo>
                                              <a:lnTo>
                                                <a:pt x="327" y="345"/>
                                              </a:lnTo>
                                              <a:lnTo>
                                                <a:pt x="336" y="353"/>
                                              </a:lnTo>
                                              <a:lnTo>
                                                <a:pt x="344" y="360"/>
                                              </a:lnTo>
                                              <a:lnTo>
                                                <a:pt x="348" y="370"/>
                                              </a:lnTo>
                                              <a:lnTo>
                                                <a:pt x="348" y="380"/>
                                              </a:lnTo>
                                              <a:lnTo>
                                                <a:pt x="348" y="390"/>
                                              </a:lnTo>
                                              <a:lnTo>
                                                <a:pt x="344" y="400"/>
                                              </a:lnTo>
                                              <a:lnTo>
                                                <a:pt x="337" y="407"/>
                                              </a:lnTo>
                                              <a:lnTo>
                                                <a:pt x="320" y="417"/>
                                              </a:lnTo>
                                              <a:lnTo>
                                                <a:pt x="302" y="418"/>
                                              </a:lnTo>
                                              <a:lnTo>
                                                <a:pt x="284" y="409"/>
                                              </a:lnTo>
                                              <a:lnTo>
                                                <a:pt x="283" y="408"/>
                                              </a:lnTo>
                                              <a:lnTo>
                                                <a:pt x="273" y="399"/>
                                              </a:lnTo>
                                              <a:lnTo>
                                                <a:pt x="269" y="386"/>
                                              </a:lnTo>
                                              <a:lnTo>
                                                <a:pt x="272" y="374"/>
                                              </a:lnTo>
                                              <a:lnTo>
                                                <a:pt x="126" y="228"/>
                                              </a:lnTo>
                                              <a:lnTo>
                                                <a:pt x="126" y="247"/>
                                              </a:lnTo>
                                              <a:lnTo>
                                                <a:pt x="126" y="273"/>
                                              </a:lnTo>
                                              <a:lnTo>
                                                <a:pt x="126" y="299"/>
                                              </a:lnTo>
                                              <a:lnTo>
                                                <a:pt x="125" y="320"/>
                                              </a:lnTo>
                                            </a:path>
                                          </a:pathLst>
                                        </a:custGeom>
                                        <a:solidFill>
                                          <a:srgbClr val="B5DC10"/>
                                        </a:solidFill>
                                        <a:ln>
                                          <a:noFill/>
                                        </a:ln>
                                        <a:extLst>
                                          <a:ext uri="{91240B29-F687-4F45-9708-019B960494DF}">
                                            <a14:hiddenLine xmlns:a14="http://schemas.microsoft.com/office/drawing/2010/main" w="9525">
                                              <a:solidFill>
                                                <a:srgbClr val="000000"/>
                                              </a:solidFill>
                                              <a:round/>
                                              <a:headEnd/>
                                              <a:tailEnd/>
                                            </a14:hiddenLine>
                                          </a:ext>
                                        </a:extLst>
                                      </wps:spPr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</wpg:grpSp>
                                </wpg:wgp>
                              </a:graphicData>
                            </a:graphic>
                          </wp:inline>
                        </w:drawing>
                      </mc:Choice>
                      <mc:Fallback>
                        <w:pict>
                          <v:group w14:anchorId="09506D78" id="Group 2" o:spid="_x0000_s1026" style="width:171.9pt;height:39.35pt;mso-position-horizontal-relative:char;mso-position-vertical-relative:line" coordorigin="4243,704" coordsize="3438,78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">
                            <v:group id="Group 3" o:spid="_x0000_s1027" style="position:absolute;left:4952;top:704;width:735;height:513" coordorigin="4952,704" coordsize="735,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">
                              <v:shape id="Freeform 4" o:spid="_x0000_s1028" style="position:absolute;left:5583;top:715;width:94;height:95;visibility:visible;mso-wrap-style:square;v-text-anchor:top" coordsize="94,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" path="m94,47r,l93,39,84,19,68,5,47,,39,,19,9,5,25,,47r,8l9,76,25,90r22,5l55,94,75,86,89,69,94,47e" fillcolor="#9a9a9c" stroked="f">
                                <v:path arrowok="t" o:connecttype="custom" o:connectlocs="94,47;94,47;93,39;84,19;68,5;47,0;39,0;19,9;5,25;0,47;0,55;9,76;25,90;47,95;55,94;75,86;89,69;94,47;94,47" o:connectangles="0,0,0,0,0,0,0,0,0,0,0,0,0,0,0,0,0,0,0"/>
                              </v:shape>
                              <v:shape id="Freeform 5" o:spid="_x0000_s1029" style="position:absolute;left:4962;top:714;width:566;height:462;visibility:visible;mso-wrap-style:square;v-text-anchor:top" coordsize="566,46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" path="m99,75l98,52r3,11l106,84r5,17l116,117r7,19l149,204r4,9l158,229r9,24l170,262r7,19l183,300r7,20l193,329r6,18l205,365r6,19l218,402r6,20l231,443r6,19l326,462r6,-19l339,422r6,-19l352,383r6,-18l364,346r7,-18l377,309r6,-18l390,272r7,-19l402,238r6,-19l414,204r26,-68l443,128r6,-17l454,95r5,-19l465,52r,6l464,80r,17l464,100r,15l465,135r2,26l467,172r2,20l470,213r1,19l472,251r1,19l474,288r1,19l476,326r1,19l478,364r1,20l480,405r,22l481,450r1,12l566,462r-2,-23l563,420r-1,-20l561,381r-1,-19l559,343r-1,-19l557,304r-2,-20l554,263r-2,-23l551,224r-1,-23l548,180r-1,-19l545,143r-1,-15l534,17,532,,447,,430,,418,4r-6,10l410,18r-7,15l392,58r-2,5l385,77r-7,18l370,116r-9,25l357,152r-8,19l342,191r-7,20l328,230r-6,17l316,264r-8,23l302,308r-6,19l292,344r-3,17l287,379r-2,20l283,381r-2,-18l278,346r-4,-17l269,310r-7,-21l254,264r-5,-15l243,232r-7,-19l229,193r-8,-21l213,151r-8,-21l198,110,190,90,183,72,176,55,171,41r-2,-5l157,13,144,2,123,,33,,31,17,21,128r,6l19,152r-1,19l16,195r-1,8l14,224r-2,20l11,263,9,283,8,300,7,320,6,339,5,359,4,378,3,398,2,418,1,439,,462r81,l82,450r,-10l83,419r1,-21l85,378r1,-21l87,337r,-20l88,298r1,-20l91,259r1,-20l93,220r1,-20l95,181r1,-20l97,156r1,-25l99,113r,-15l99,93r,-18e" fillcolor="#9a9a9c" stroked="f">
                                <v:path arrowok="t" o:connecttype="custom" o:connectlocs="101,63;116,117;153,213;170,262;190,320;205,365;224,422;326,462;339,422;358,365;377,309;397,253;414,204;449,111;465,52;464,97;465,135;469,192;472,251;475,307;478,364;480,427;566,462;562,400;559,343;555,284;551,224;547,161;534,17;430,0;410,18;390,63;370,116;349,171;328,230;308,287;292,344;285,399;278,346;262,289;243,232;221,172;198,110;176,55;157,13;33,0;21,134;16,195;12,244;8,300;5,359;2,418;81,462;83,419;86,357;88,298;92,239;95,181;98,131;99,93" o:connectangles="0,0,0,0,0,0,0,0,0,0,0,0,0,0,0,0,0,0,0,0,0,0,0,0,0,0,0,0,0,0,0,0,0,0,0,0,0,0,0,0,0,0,0,0,0,0,0,0,0,0,0,0,0,0,0,0,0,0,0,0"/>
                              </v:shape>
                              <v:shape id="Freeform 6" o:spid="_x0000_s1030" style="position:absolute;left:5629;top:861;width:0;height:315;visibility:visible;mso-wrap-style:square;v-text-anchor:top" coordsize="0,3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" path="m,l,315e" filled="f" strokecolor="#9a9a9c" strokeweight="1.42661mm">
                                <v:path arrowok="t" o:connecttype="custom" o:connectlocs="0,0;0,315" o:connectangles="0,0"/>
                              </v:shape>
                            </v:group>
                            <v:group id="Group 7" o:spid="_x0000_s1031" style="position:absolute;left:5707;top:704;width:1974;height:786" coordorigin="5707,704" coordsize="1974,7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">
                              <v:shape id="Freeform 8" o:spid="_x0000_s1032" style="position:absolute;left:5717;top:854;width:265;height:329;visibility:visible;mso-wrap-style:square;v-text-anchor:top" coordsize="265,32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" path="m100,225l89,207,83,185,80,161r1,-7l84,131r8,-20l104,94,120,80,139,70r23,-6l187,62r18,1l224,66r19,7l261,84r,-66l254,15,234,8,216,3,197,,176,r-5,l146,1,123,6r-22,7l81,22,63,34,47,48,33,63,21,81r-9,19l5,122,1,144,,168r,16l3,208r6,21l18,249r11,17l43,282r16,14l77,307r20,9l119,323r24,4l169,328r20,-1l209,325r19,-4l246,314r19,-8l265,240r-1,1l244,251r-19,6l207,260r-21,1l179,261r-25,-3l133,250,114,239,100,225e" fillcolor="#9a9a9c" stroked="f">
                                <v:path arrowok="t" o:connecttype="custom" o:connectlocs="100,225;89,207;83,185;80,161;81,154;84,131;92,111;104,94;120,80;139,70;162,64;187,62;205,63;224,66;243,73;261,84;261,18;254,15;234,8;216,3;197,0;176,0;171,0;146,1;123,6;101,13;81,22;63,34;47,48;33,63;21,81;12,100;5,122;1,144;0,168;0,184;3,208;9,229;18,249;29,266;43,282;59,296;77,307;97,316;119,323;143,327;169,328;189,327;209,325;228,321;246,314;265,306;265,240;264,241;244,251;225,257;207,260;186,261;179,261;154,258;133,250;114,239;100,225" o:connectangles="0,0,0,0,0,0,0,0,0,0,0,0,0,0,0,0,0,0,0,0,0,0,0,0,0,0,0,0,0,0,0,0,0,0,0,0,0,0,0,0,0,0,0,0,0,0,0,0,0,0,0,0,0,0,0,0,0,0,0,0,0,0,0"/>
                              </v:shape>
                              <v:shape id="Freeform 9" o:spid="_x0000_s1033" style="position:absolute;left:6016;top:855;width:202;height:321;visibility:visible;mso-wrap-style:square;v-text-anchor:top" coordsize="202,32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" path="m,27r,l,321r78,l78,77r9,-3l106,70r20,-3l146,66r16,1l182,69r19,4l201,9,197,8,178,3,159,,138,r-1,l117,,98,2,78,5,58,9,38,14,18,20,,27e" fillcolor="#9a9a9c" stroked="f">
                                <v:path arrowok="t" o:connecttype="custom" o:connectlocs="0,27;0,27;0,321;78,321;78,77;87,74;106,70;126,67;146,66;162,67;182,69;201,73;201,9;197,8;178,3;159,0;138,0;137,0;117,0;98,2;78,5;58,9;38,14;18,20;0,27" o:connectangles="0,0,0,0,0,0,0,0,0,0,0,0,0,0,0,0,0,0,0,0,0,0,0,0,0"/>
                              </v:shape>
                              <v:group id="Group 10" o:spid="_x0000_s1034" style="position:absolute;left:6218;top:853;width:318;height:332" coordorigin="6218,853" coordsize="318,33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">
                                <v:shape id="Freeform 11" o:spid="_x0000_s1035" style="position:absolute;left:6218;top:853;width:318;height:332;visibility:visible;mso-wrap-style:square;v-text-anchor:top" coordsize="318,33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" path="m88,318r,-101l82,193,80,165,69,308r19,10e" fillcolor="#9a9a9c" stroked="f">
                                  <v:path arrowok="t" o:connecttype="custom" o:connectlocs="88,318;88,217;82,193;80,165;69,308;88,318" o:connectangles="0,0,0,0,0,0"/>
                                </v:shape>
                                <v:shape id="Freeform 12" o:spid="_x0000_s1036" style="position:absolute;left:6218;top:853;width:318;height:332;visibility:visible;mso-wrap-style:square;v-text-anchor:top" coordsize="318,33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" path="m218,321r20,-9l256,301r16,-13l285,272r12,-18l306,234r6,-22l316,188r2,-26l318,154r-3,-25l310,106,303,84,293,65,280,48,266,34,249,22,230,12,209,5,186,1,161,,144,,121,3,99,9,79,18,61,29,46,42,32,58,20,76,11,96,5,118,1,142,,168r,8l2,201r5,23l14,246r10,19l37,282r15,14l69,308,80,165r1,-14l85,124r7,-22l104,85,119,72r18,-8l159,62r10,l189,67r17,10l219,92r10,20l235,136r2,29l236,179r-4,27l225,228r-12,17l198,258r-18,8l159,268r-11,l128,263,111,252,98,237,88,217r,101l109,325r23,4l157,331r16,-1l196,327r22,-6e" fillcolor="#9a9a9c" stroked="f">
                                  <v:path arrowok="t" o:connecttype="custom" o:connectlocs="238,312;272,288;297,254;312,212;318,162;315,129;303,84;280,48;249,22;209,5;161,0;121,3;79,18;46,42;20,76;5,118;0,168;2,201;14,246;37,282;69,308;81,151;92,102;119,72;159,62;189,67;219,92;235,136;236,179;225,228;198,258;159,268;128,263;98,237;88,318;132,329;173,330;218,321" o:connectangles="0,0,0,0,0,0,0,0,0,0,0,0,0,0,0,0,0,0,0,0,0,0,0,0,0,0,0,0,0,0,0,0,0,0,0,0,0,0"/>
                                </v:shape>
                              </v:group>
                              <v:shape id="Freeform 13" o:spid="_x0000_s1037" style="position:absolute;left:6574;top:983;width:66;height:0;visibility:visible;mso-wrap-style:square;v-text-anchor:top" coordsize="6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" path="m,l66,e" filled="f" strokecolor="#9a9a9c" strokeweight="1.1896mm">
                                <v:path arrowok="t" o:connecttype="custom" o:connectlocs="0,0;66,0" o:connectangles="0,0"/>
                              </v:shape>
                              <v:shape id="Freeform 14" o:spid="_x0000_s1038" style="position:absolute;left:6686;top:714;width:386;height:462;visibility:visible;mso-wrap-style:square;v-text-anchor:top" coordsize="386,46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" path="m187,231l175,216r18,-20l210,179r15,-17l240,146r13,-16l267,115r13,-15l292,86,304,72,316,58,328,43,340,29,352,14,363,,266,r-9,11l245,26,233,41,221,55,209,70,195,87r-9,11l173,113r-13,15l146,143r-13,14l120,172r-14,15l92,202r-9,9l83,,,,,462r83,l83,226r11,15l96,244r14,18l123,280r13,18l149,314r13,17l174,347r13,15l199,377r12,15l223,407r12,14l247,435r12,14l271,462r114,l377,453,363,439,350,426,337,411,324,396,310,380r-8,-9l290,357,277,342,265,327,252,312,239,296,226,280,213,264,200,247,187,231e" fillcolor="#9a9a9c" stroked="f">
                                <v:path arrowok="t" o:connecttype="custom" o:connectlocs="175,216;193,196;225,162;253,130;280,100;304,72;328,43;352,14;266,0;245,26;221,55;195,87;173,113;146,143;120,172;92,202;83,0;0,462;83,226;96,244;123,280;149,314;174,347;199,377;223,407;247,435;271,462;377,453;350,426;324,396;302,371;277,342;252,312;226,280;200,247" o:connectangles="0,0,0,0,0,0,0,0,0,0,0,0,0,0,0,0,0,0,0,0,0,0,0,0,0,0,0,0,0,0,0,0,0,0,0"/>
                              </v:shape>
                              <v:group id="Group 15" o:spid="_x0000_s1039" style="position:absolute;left:7045;top:853;width:298;height:330" coordorigin="7045,853" coordsize="298,3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">
                                <v:shape id="Freeform 16" o:spid="_x0000_s1040" style="position:absolute;left:7045;top:853;width:298;height:330;visibility:visible;mso-wrap-style:square;v-text-anchor:top" coordsize="298,3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" path="m88,101l99,83,114,69r20,-8l156,58r16,1l192,66r15,13l217,99r5,25l81,124r-5,54l298,178r,-2l298,169r-1,-26l295,121r-3,-18l288,87,283,73r-3,-5l269,51,256,36,240,23,222,13,202,6,180,1,157,,145,,122,3,100,9,88,101e" fillcolor="#9a9a9c" stroked="f">
                                  <v:path arrowok="t" o:connecttype="custom" o:connectlocs="88,101;99,83;114,69;134,61;156,58;172,59;192,66;207,79;217,99;222,124;81,124;76,178;298,178;298,176;298,169;297,143;295,121;292,103;288,87;283,73;280,68;269,51;256,36;240,23;222,13;202,6;180,1;157,0;145,0;122,3;100,9;88,101" o:connectangles="0,0,0,0,0,0,0,0,0,0,0,0,0,0,0,0,0,0,0,0,0,0,0,0,0,0,0,0,0,0,0,0"/>
                                </v:shape>
                                <v:shape id="Freeform 17" o:spid="_x0000_s1041" style="position:absolute;left:7045;top:853;width:298;height:330;visibility:visible;mso-wrap-style:square;v-text-anchor:top" coordsize="298,3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" path="m98,240l87,223,79,202,76,178r5,-54l88,101,100,9,80,17,62,29,46,42,33,58,21,76,12,96,5,118,1,142,,167r,14l3,206r5,22l16,249r11,18l40,283r15,14l72,308r20,9l114,324r24,4l164,329r2,l187,328r20,-2l225,322r19,-6l262,308r19,-10l281,233r-9,6l254,249r-18,8l217,263r-20,3l176,267r-20,-1l133,261r-20,-9l98,240e" fillcolor="#9a9a9c" stroked="f">
                                  <v:path arrowok="t" o:connecttype="custom" o:connectlocs="98,240;87,223;79,202;76,178;81,124;88,101;100,9;80,17;62,29;46,42;33,58;21,76;12,96;5,118;1,142;0,167;0,181;3,206;8,228;16,249;27,267;40,283;55,297;72,308;92,317;114,324;138,328;164,329;166,329;187,328;207,326;225,322;244,316;262,308;281,298;281,233;272,239;254,249;236,257;217,263;197,266;176,267;156,266;133,261;113,252;98,240" o:connectangles="0,0,0,0,0,0,0,0,0,0,0,0,0,0,0,0,0,0,0,0,0,0,0,0,0,0,0,0,0,0,0,0,0,0,0,0,0,0,0,0,0,0,0,0,0,0"/>
                                </v:shape>
                              </v:group>
                              <v:shape id="Freeform 18" o:spid="_x0000_s1042" style="position:absolute;left:7345;top:861;width:326;height:477;visibility:visible;mso-wrap-style:square;v-text-anchor:top" coordsize="326,47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" path="m85,l,,1,3,6,22r5,19l17,60r5,18l28,97r6,18l41,134r6,18l54,171r7,18l68,208r8,19l83,245r8,20l100,284r9,19l117,323r-7,16l109,341r-9,21l92,379r-8,16l77,412r-9,20l64,442r-7,17l50,477r77,l130,469r1,-3l137,452r7,-17l152,417r9,-19l170,377r9,-20l189,336r29,-59l219,275r8,-18l235,240r7,-18l250,203r8,-18l266,166r7,-19l280,128r8,-19l295,90r6,-19l308,52r7,-19l321,14,326,,243,r-2,6l238,17r-5,18l228,53r-6,19l215,92r-7,22l207,117r-7,20l193,154r-6,17l179,189r-9,21l167,220r-7,35l154,220r-4,-11l145,197r-7,-19l131,158r-6,-20l118,118,112,97,106,78,100,58,95,40,90,22,86,6,85,e" fillcolor="#9a9a9c" stroked="f">
                                <v:path arrowok="t" o:connecttype="custom" o:connectlocs="0,0;6,22;17,60;28,97;41,134;54,171;68,208;83,245;100,284;117,323;109,341;92,379;77,412;64,442;50,477;130,469;137,452;152,417;170,377;189,336;219,275;235,240;250,203;266,166;280,128;295,90;308,52;321,14;243,0;238,17;228,53;215,92;207,117;193,154;179,189;167,220;154,220;145,197;131,158;118,118;106,78;95,40;86,6" o:connectangles="0,0,0,0,0,0,0,0,0,0,0,0,0,0,0,0,0,0,0,0,0,0,0,0,0,0,0,0,0,0,0,0,0,0,0,0,0,0,0,0,0,0,0"/>
                              </v:shape>
                              <v:shape id="Freeform 19" o:spid="_x0000_s1043" style="position:absolute;left:6764;top:1343;width:74;height:105;visibility:visible;mso-wrap-style:square;v-text-anchor:top" coordsize="74,1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" path="m16,91r,-34l70,57r,-12l16,45r,-32l73,13,73,,,,,105r73,l73,91r-57,e" fillcolor="#b5dc10" stroked="f">
                                <v:path arrowok="t" o:connecttype="custom" o:connectlocs="16,91;16,57;70,57;70,45;16,45;16,13;73,13;73,0;0,0;0,105;73,105;73,91;16,91" o:connectangles="0,0,0,0,0,0,0,0,0,0,0,0,0"/>
                              </v:shape>
                              <v:shape id="Freeform 20" o:spid="_x0000_s1044" style="position:absolute;left:6853;top:1374;width:72;height:74;visibility:visible;mso-wrap-style:square;v-text-anchor:top" coordsize="72,7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" path="m,73r18,l36,45,54,73r18,l45,34,69,,51,,36,25,21,,2,,26,35,,73e" fillcolor="#b5dc10" stroked="f">
                                <v:path arrowok="t" o:connecttype="custom" o:connectlocs="0,73;18,73;36,45;54,73;72,73;45,34;69,0;51,0;36,25;21,0;2,0;26,35;0,73" o:connectangles="0,0,0,0,0,0,0,0,0,0,0,0,0"/>
                              </v:shape>
                              <v:group id="Group 21" o:spid="_x0000_s1045" style="position:absolute;left:6944;top:1373;width:71;height:107" coordorigin="6944,1373" coordsize="71,1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">
                                <v:shape id="Freeform 22" o:spid="_x0000_s1046" style="position:absolute;left:6944;top:1373;width:71;height:107;visibility:visible;mso-wrap-style:square;v-text-anchor:top" coordsize="71,1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" path="m14,11l15,,,,,106r15,l15,65r4,-2l15,58r,-20l15,16r3,-5l35,11r16,l54,16r,22l54,59r-4,4l35,63,20,73r6,2l40,75,50,74,65,64,70,37,69,24,61,5,40,,26,,19,2r-5,9e" fillcolor="#b5dc10" stroked="f">
                                  <v:path arrowok="t" o:connecttype="custom" o:connectlocs="14,11;15,0;0,0;0,106;15,106;15,65;15,65;19,63;15,58;15,38;15,16;18,11;35,11;51,11;54,16;54,38;54,59;50,63;35,63;20,73;26,75;40,75;50,74;65,64;70,37;69,24;61,5;40,0;26,0;19,2;14,11;14,11" o:connectangles="0,0,0,0,0,0,0,0,0,0,0,0,0,0,0,0,0,0,0,0,0,0,0,0,0,0,0,0,0,0,0,0"/>
                                </v:shape>
                                <v:shape id="Freeform 23" o:spid="_x0000_s1047" style="position:absolute;left:6944;top:1373;width:71;height:107;visibility:visible;mso-wrap-style:square;v-text-anchor:top" coordsize="71,1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" path="m19,63r-4,2l20,73,35,63r-16,e" fillcolor="#cbd300" stroked="f">
                                  <v:path arrowok="t" o:connecttype="custom" o:connectlocs="19,63;15,65;20,73;35,63;19,63" o:connectangles="0,0,0,0,0"/>
                                </v:shape>
                              </v:group>
                              <v:group id="Group 24" o:spid="_x0000_s1048" style="position:absolute;left:7039;top:1373;width:70;height:76" coordorigin="7039,1373" coordsize="70,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">
                                <v:shape id="Freeform 25" o:spid="_x0000_s1049" style="position:absolute;left:7039;top:1373;width:70;height:76;visibility:visible;mso-wrap-style:square;v-text-anchor:top" coordsize="70,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" path="m54,19r,1l54,30r-39,l15,13r3,-2l35,11,35,,19,1,3,11,,37,1,55,11,71r24,4l62,71,69,54r,-3l54,51r,11l51,64r-16,l24,64,19,62,17,58,16,54,15,49r,-7l15,40r54,l69,25r,-4l67,16,64,3,56,,54,19e" fillcolor="#b5dc10" stroked="f">
                                  <v:path arrowok="t" o:connecttype="custom" o:connectlocs="54,19;54,20;54,30;15,30;15,13;18,11;35,11;35,0;19,1;3,11;0,37;1,55;11,71;35,75;35,75;62,71;69,54;69,51;54,51;54,62;51,64;35,64;24,64;19,62;17,58;16,54;15,49;15,42;15,40;69,40;69,25;69,21;67,16;64,3;56,0;54,19" o:connectangles="0,0,0,0,0,0,0,0,0,0,0,0,0,0,0,0,0,0,0,0,0,0,0,0,0,0,0,0,0,0,0,0,0,0,0,0"/>
                                </v:shape>
                                <v:shape id="Freeform 26" o:spid="_x0000_s1050" style="position:absolute;left:7039;top:1373;width:70;height:76;visibility:visible;mso-wrap-style:square;v-text-anchor:top" coordsize="70,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" path="m56,l35,r,11l46,11r4,1l52,16r2,3l56,e" fillcolor="#cbd300" stroked="f">
                                  <v:path arrowok="t" o:connecttype="custom" o:connectlocs="56,0;35,0;35,11;46,11;50,12;52,16;54,19;56,0" o:connectangles="0,0,0,0,0,0,0,0"/>
                                </v:shape>
                              </v:group>
                              <v:shape id="Freeform 27" o:spid="_x0000_s1051" style="position:absolute;left:7137;top:1373;width:57;height:75;visibility:visible;mso-wrap-style:square;v-text-anchor:top" coordsize="57,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" path="m14,10l15,1,,1,,75r15,l15,31r,-6l15,21r1,-2l18,14r6,-3l31,11r8,l42,14r,9l42,24r,1l42,28r14,l56,25r,-2l56,22,56,6,50,,36,,25,,19,3r-5,8l14,10e" fillcolor="#b5dc10" stroked="f">
                                <v:path arrowok="t" o:connecttype="custom" o:connectlocs="14,10;15,1;0,1;0,75;15,75;15,31;15,25;15,21;16,19;18,14;24,11;31,11;39,11;42,14;42,23;42,24;42,25;42,28;56,28;56,25;56,23;56,22;56,6;50,0;36,0;25,0;19,3;14,11;14,10" o:connectangles="0,0,0,0,0,0,0,0,0,0,0,0,0,0,0,0,0,0,0,0,0,0,0,0,0,0,0,0,0"/>
                              </v:shape>
                              <v:shape id="Freeform 28" o:spid="_x0000_s1052" style="position:absolute;left:7211;top:1357;width:59;height:92;visibility:visible;mso-wrap-style:square;v-text-anchor:top" coordsize="59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" path="m34,91r18,l58,85r,-17l58,65r,-2l45,63r,2l45,66r,11l43,80r-8,l27,80,25,78r,-9l25,28r30,l55,17r-30,l25,,10,r,17l,17,,28r10,l10,70r,7l10,79r1,3l14,89r7,2l34,91e" fillcolor="#b5dc10" stroked="f">
                                <v:path arrowok="t" o:connecttype="custom" o:connectlocs="34,91;52,91;58,85;58,68;58,68;58,65;58,63;45,63;45,65;45,65;45,66;45,77;43,80;35,80;27,80;25,78;25,69;25,28;55,28;55,17;25,17;25,0;10,0;10,17;0,17;0,28;10,28;10,70;10,77;10,79;11,82;14,89;21,91;34,91" o:connectangles="0,0,0,0,0,0,0,0,0,0,0,0,0,0,0,0,0,0,0,0,0,0,0,0,0,0,0,0,0,0,0,0,0,0"/>
                              </v:shape>
                              <v:shape id="Freeform 29" o:spid="_x0000_s1053" style="position:absolute;left:7286;top:1373;width:69;height:76;visibility:visible;mso-wrap-style:square;v-text-anchor:top" coordsize="69,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" path="m33,65r-7,l21,64,19,63,16,62,15,58r,-4l15,53r,-1l15,51,,51r,3l,70r8,5l33,75r16,l56,74r5,-4l66,66r2,-6l68,52r,-11l64,34,54,32r-3,l36,31,22,30r-2,l17,29,15,26r,-6l15,12r3,-2l33,10r16,l50,11r1,9l66,20,66,4,59,,34,,7,,,4,,21,,33r4,5l13,41r5,1l29,43r13,l51,43r2,2l53,53r,10l49,65r-16,e" fillcolor="#b5dc10" stroked="f">
                                <v:path arrowok="t" o:connecttype="custom" o:connectlocs="33,65;26,65;21,64;19,63;16,62;15,58;15,54;15,53;15,52;15,51;0,51;0,54;0,70;8,75;33,75;49,75;56,74;61,70;66,66;68,60;68,52;68,41;64,34;54,32;51,32;36,31;22,30;20,30;17,29;15,26;15,20;15,12;18,10;33,10;49,10;50,11;51,20;66,20;66,4;59,0;34,0;7,0;0,4;0,21;0,33;4,38;13,41;18,42;29,43;42,43;51,43;53,45;53,53;53,63;49,65;33,65" o:connectangles="0,0,0,0,0,0,0,0,0,0,0,0,0,0,0,0,0,0,0,0,0,0,0,0,0,0,0,0,0,0,0,0,0,0,0,0,0,0,0,0,0,0,0,0,0,0,0,0,0,0,0,0,0,0,0,0"/>
                              </v:shape>
                            </v:group>
                            <v:group id="Group 30" o:spid="_x0000_s1054" style="position:absolute;left:4958;top:1333;width:812;height:126" coordorigin="4958,1333" coordsize="812,12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">
                              <v:shape id="Freeform 31" o:spid="_x0000_s1055" style="position:absolute;left:4968;top:1343;width:74;height:105;visibility:visible;mso-wrap-style:square;v-text-anchor:top" coordsize="74,1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" path="m16,91r,-34l70,57r,-12l16,45r,-32l73,13,73,,,,,105r73,l73,91r-57,e" fillcolor="#b5dc10" stroked="f">
                                <v:path arrowok="t" o:connecttype="custom" o:connectlocs="16,91;16,57;70,57;70,45;16,45;16,13;73,13;73,0;0,0;0,105;73,105;73,91;16,91" o:connectangles="0,0,0,0,0,0,0,0,0,0,0,0,0"/>
                              </v:shape>
                              <v:shape id="Freeform 32" o:spid="_x0000_s1056" style="position:absolute;left:5068;top:1373;width:116;height:75;visibility:visible;mso-wrap-style:square;v-text-anchor:top" coordsize="116,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" path="m76,12r9,l97,12r3,3l100,27r,47l116,74r,-48l116,18r-1,-5l113,9,109,3,101,,89,,75,,68,3,63,13,61,4,53,,39,,26,,19,3r-4,9l14,12,15,,,,,74r15,l15,32r,-15l20,12r15,l42,12r4,1l48,16r2,2l50,27r,47l65,74r,-43l65,26r1,-4l67,19r2,-5l76,12e" fillcolor="#b5dc10" stroked="f">
                                <v:path arrowok="t" o:connecttype="custom" o:connectlocs="76,12;85,12;97,12;100,15;100,27;100,74;116,74;116,26;116,18;115,13;113,9;109,3;101,0;89,0;75,0;68,3;63,13;63,13;61,4;53,0;39,0;26,0;19,3;15,12;14,12;15,0;0,0;0,74;15,74;15,32;15,17;20,12;35,12;42,12;46,13;48,16;50,18;50,18;50,27;50,74;65,74;65,31;65,26;66,22;67,19;69,14;76,12" o:connectangles="0,0,0,0,0,0,0,0,0,0,0,0,0,0,0,0,0,0,0,0,0,0,0,0,0,0,0,0,0,0,0,0,0,0,0,0,0,0,0,0,0,0,0,0,0,0,0"/>
                              </v:shape>
                              <v:group id="Group 33" o:spid="_x0000_s1057" style="position:absolute;left:5215;top:1343;width:70;height:106" coordorigin="5215,1343" coordsize="70,1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">
                                <v:shape id="Freeform 34" o:spid="_x0000_s1058" style="position:absolute;left:5215;top:1343;width:70;height:106;visibility:visible;mso-wrap-style:square;v-text-anchor:top" coordsize="70,1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" path="m34,94r-16,l19,103r6,3l38,106,51,94r-17,e" fillcolor="#cbd300" stroked="f">
                                  <v:path arrowok="t" o:connecttype="custom" o:connectlocs="34,94;18,94;19,103;25,106;38,106;51,94;34,94" o:connectangles="0,0,0,0,0,0,0"/>
                                </v:shape>
                                <v:shape id="Freeform 35" o:spid="_x0000_s1059" style="position:absolute;left:5215;top:1343;width:70;height:106;visibility:visible;mso-wrap-style:square;v-text-anchor:top" coordsize="70,1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" path="m,105r15,l14,95r,-1l19,103,18,94,15,90r,-24l15,47r5,-5l35,42r16,l54,46r,22l54,90r-3,4l38,106r12,-1l65,94,69,68r,-17l67,42,61,36,57,32,50,30r-10,l25,30r-7,4l15,41,15,,,,,105e" fillcolor="#b5dc10" stroked="f">
                                  <v:path arrowok="t" o:connecttype="custom" o:connectlocs="0,105;15,105;14,95;14,94;19,103;18,94;15,90;15,66;15,47;20,42;35,42;51,42;54,46;54,68;54,90;51,94;38,106;50,105;65,94;69,68;69,51;67,42;61,36;57,32;50,30;40,30;25,30;18,34;15,41;15,41;15,0;0,0;0,105" o:connectangles="0,0,0,0,0,0,0,0,0,0,0,0,0,0,0,0,0,0,0,0,0,0,0,0,0,0,0,0,0,0,0,0,0"/>
                                </v:shape>
                              </v:group>
                              <v:group id="Group 36" o:spid="_x0000_s1060" style="position:absolute;left:5309;top:1373;width:70;height:76" coordorigin="5309,1373" coordsize="70,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">
                                <v:shape id="Freeform 37" o:spid="_x0000_s1061" style="position:absolute;left:5309;top:1373;width:70;height:76;visibility:visible;mso-wrap-style:square;v-text-anchor:top" coordsize="70,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" path="m54,19r,1l54,30r-39,l15,13r3,-2l35,11,35,,19,1,3,11,,37,1,55,11,71r24,4l62,71,69,54r,-3l54,51r,11l51,64r-16,l24,64,19,62,17,58,16,54,15,49r,-7l15,40r54,l69,25r,-4l67,16,64,3,56,,54,19e" fillcolor="#b5dc10" stroked="f">
                                  <v:path arrowok="t" o:connecttype="custom" o:connectlocs="54,19;54,20;54,30;15,30;15,13;18,11;35,11;35,0;19,1;3,11;0,37;1,55;11,71;35,75;35,75;62,71;69,54;69,51;54,51;54,62;51,64;35,64;24,64;19,62;17,58;16,54;15,49;15,42;15,40;69,40;69,25;69,21;67,16;64,3;56,0;54,19" o:connectangles="0,0,0,0,0,0,0,0,0,0,0,0,0,0,0,0,0,0,0,0,0,0,0,0,0,0,0,0,0,0,0,0,0,0,0,0"/>
                                </v:shape>
                                <v:shape id="Freeform 38" o:spid="_x0000_s1062" style="position:absolute;left:5309;top:1373;width:70;height:76;visibility:visible;mso-wrap-style:square;v-text-anchor:top" coordsize="70,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" path="m56,l35,r,11l46,11r4,1l52,16r2,3l56,e" fillcolor="#cbd300" stroked="f">
                                  <v:path arrowok="t" o:connecttype="custom" o:connectlocs="56,0;35,0;35,11;46,11;50,12;52,16;54,19;56,0" o:connectangles="0,0,0,0,0,0,0,0"/>
                                </v:shape>
                              </v:group>
                              <v:group id="Group 39" o:spid="_x0000_s1063" style="position:absolute;left:5403;top:1343;width:70;height:106" coordorigin="5403,1343" coordsize="70,1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">
                                <v:shape id="Freeform 40" o:spid="_x0000_s1064" style="position:absolute;left:5403;top:1343;width:70;height:106;visibility:visible;mso-wrap-style:square;v-text-anchor:top" coordsize="70,1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" path="m15,67r,-12l19,30r-8,3l7,37,1,43,,50,,67,,85r1,8l7,99r4,5l19,106,18,94,15,90r,-23e" fillcolor="#cbd300" stroked="f">
                                  <v:path arrowok="t" o:connecttype="custom" o:connectlocs="15,67;15,55;19,30;11,33;7,37;1,43;0,50;0,67;0,85;1,93;7,99;11,104;19,106;18,94;15,90;15,67" o:connectangles="0,0,0,0,0,0,0,0,0,0,0,0,0,0,0,0"/>
                                </v:shape>
                                <v:shape id="Freeform 41" o:spid="_x0000_s1065" style="position:absolute;left:5403;top:1343;width:70;height:106;visibility:visible;mso-wrap-style:square;v-text-anchor:top" coordsize="70,1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" path="m48,93r-5,1l34,94r-16,l19,106r11,l44,106r6,-3l54,94r1,l54,105r15,l69,,54,r,41l50,33,43,30r-14,l19,30,15,55r2,-6l20,46r2,-3l27,42r7,l50,42r4,5l54,66r,13l53,86r-3,3l48,93e" fillcolor="#b5dc10" stroked="f">
                                  <v:path arrowok="t" o:connecttype="custom" o:connectlocs="48,93;43,94;34,94;18,94;19,106;30,106;44,106;50,103;54,94;55,94;54,105;69,105;69,0;54,0;54,41;54,41;50,33;43,30;29,30;19,30;15,55;17,49;20,46;22,43;27,42;34,42;50,42;54,47;54,66;54,79;53,86;50,89;48,93" o:connectangles="0,0,0,0,0,0,0,0,0,0,0,0,0,0,0,0,0,0,0,0,0,0,0,0,0,0,0,0,0,0,0,0,0"/>
                                </v:shape>
                              </v:group>
                              <v:group id="Group 42" o:spid="_x0000_s1066" style="position:absolute;left:5500;top:1343;width:70;height:106" coordorigin="5500,1343" coordsize="70,1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">
                                <v:shape id="Freeform 43" o:spid="_x0000_s1067" style="position:absolute;left:5500;top:1343;width:70;height:106;visibility:visible;mso-wrap-style:square;v-text-anchor:top" coordsize="70,1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" path="m15,67r,-12l19,30r-8,3l7,37,1,43,,50,,67,,85r1,8l7,99r4,5l19,106,18,94,15,90r,-23e" fillcolor="#cbd300" stroked="f">
                                  <v:path arrowok="t" o:connecttype="custom" o:connectlocs="15,67;15,55;19,30;11,33;7,37;1,43;0,50;0,67;0,85;1,93;7,99;11,104;19,106;18,94;15,90;15,67" o:connectangles="0,0,0,0,0,0,0,0,0,0,0,0,0,0,0,0"/>
                                </v:shape>
                                <v:shape id="Freeform 44" o:spid="_x0000_s1068" style="position:absolute;left:5500;top:1343;width:70;height:106;visibility:visible;mso-wrap-style:square;v-text-anchor:top" coordsize="70,1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" path="m48,93r-5,1l34,94r-16,l19,106r11,l44,106r6,-3l54,94r1,l54,105r15,l69,,54,r,41l50,33,43,30r-14,l19,30,15,55r2,-6l20,46r2,-3l27,42r7,l50,42r4,5l54,66r,13l53,86r-3,3l48,93e" fillcolor="#b5dc10" stroked="f">
                                  <v:path arrowok="t" o:connecttype="custom" o:connectlocs="48,93;43,94;34,94;18,94;19,106;30,106;44,106;50,103;54,94;55,94;54,105;69,105;69,0;54,0;54,41;54,41;50,33;43,30;29,30;19,30;15,55;17,49;20,46;22,43;27,42;34,42;50,42;54,47;54,66;54,79;53,86;50,89;48,93" o:connectangles="0,0,0,0,0,0,0,0,0,0,0,0,0,0,0,0,0,0,0,0,0,0,0,0,0,0,0,0,0,0,0,0,0"/>
                                </v:shape>
                              </v:group>
                              <v:group id="Group 45" o:spid="_x0000_s1069" style="position:absolute;left:5596;top:1373;width:70;height:76" coordorigin="5596,1373" coordsize="70,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">
                                <v:shape id="Freeform 46" o:spid="_x0000_s1070" style="position:absolute;left:5596;top:1373;width:70;height:76;visibility:visible;mso-wrap-style:square;v-text-anchor:top" coordsize="70,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" path="m54,19r,1l54,30r-39,l15,13r3,-2l35,11,35,,19,1,3,11,,37,1,55,11,71r24,4l62,71,69,54r,-3l54,51r,11l51,64r-16,l24,64,19,62,17,58,16,54,15,49r,-7l15,40r54,l69,25r,-4l67,16,64,3,56,,54,19e" fillcolor="#b5dc10" stroked="f">
                                  <v:path arrowok="t" o:connecttype="custom" o:connectlocs="54,19;54,20;54,30;15,30;15,13;18,11;35,11;35,0;19,1;3,11;0,37;1,55;11,71;35,75;35,75;62,71;69,54;69,51;54,51;54,62;51,64;35,64;24,64;19,62;17,58;16,54;15,49;15,42;15,40;69,40;69,25;69,21;67,16;64,3;56,0;54,19" o:connectangles="0,0,0,0,0,0,0,0,0,0,0,0,0,0,0,0,0,0,0,0,0,0,0,0,0,0,0,0,0,0,0,0,0,0,0,0"/>
                                </v:shape>
                                <v:shape id="Freeform 47" o:spid="_x0000_s1071" style="position:absolute;left:5596;top:1373;width:70;height:76;visibility:visible;mso-wrap-style:square;v-text-anchor:top" coordsize="70,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" path="m56,l35,r,11l46,11r4,1l52,16r2,3l56,e" fillcolor="#cbd300" stroked="f">
                                  <v:path arrowok="t" o:connecttype="custom" o:connectlocs="56,0;35,0;35,11;46,11;50,12;52,16;54,19;56,0" o:connectangles="0,0,0,0,0,0,0,0"/>
                                </v:shape>
                              </v:group>
                              <v:group id="Group 48" o:spid="_x0000_s1072" style="position:absolute;left:5691;top:1343;width:69;height:106" coordorigin="5691,1343" coordsize="69,1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">
                                <v:shape id="Freeform 49" o:spid="_x0000_s1073" style="position:absolute;left:5691;top:1343;width:69;height:106;visibility:visible;mso-wrap-style:square;v-text-anchor:top" coordsize="69,1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" path="m15,67r,-12l19,30r-8,3l7,37,1,43,,50,,67,,85r1,8l7,99r4,5l19,106,18,94,15,90r,-23e" fillcolor="#cbd300" stroked="f">
                                  <v:path arrowok="t" o:connecttype="custom" o:connectlocs="15,67;15,55;19,30;11,33;7,37;1,43;0,50;0,67;0,85;1,93;7,99;11,104;19,106;18,94;15,90;15,67" o:connectangles="0,0,0,0,0,0,0,0,0,0,0,0,0,0,0,0"/>
                                </v:shape>
                                <v:shape id="Freeform 50" o:spid="_x0000_s1074" style="position:absolute;left:5691;top:1343;width:69;height:106;visibility:visible;mso-wrap-style:square;v-text-anchor:top" coordsize="69,1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" path="m48,93r-5,1l34,94r-16,l19,106r11,l44,106r6,-3l54,94r1,l54,105r15,l69,,54,r,41l50,33,43,30r-14,l19,30,15,55r2,-6l20,46r2,-3l27,42r7,l50,42r4,5l54,66r,13l53,86r-3,3l48,93e" fillcolor="#b5dc10" stroked="f">
                                  <v:path arrowok="t" o:connecttype="custom" o:connectlocs="48,93;43,94;34,94;18,94;19,106;30,106;44,106;50,103;54,94;55,94;54,105;69,105;69,0;54,0;54,41;54,41;50,33;43,30;29,30;19,30;15,55;17,49;20,46;22,43;27,42;34,42;50,42;54,47;54,66;54,79;53,86;50,89;48,93" o:connectangles="0,0,0,0,0,0,0,0,0,0,0,0,0,0,0,0,0,0,0,0,0,0,0,0,0,0,0,0,0,0,0,0,0"/>
                                </v:shape>
                              </v:group>
                            </v:group>
                            <v:group id="Group 51" o:spid="_x0000_s1075" style="position:absolute;left:5823;top:1333;width:882;height:158" coordorigin="5823,1333" coordsize="882,1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">
                              <v:shape id="Freeform 52" o:spid="_x0000_s1076" style="position:absolute;left:5833;top:1343;width:85;height:105;visibility:visible;mso-wrap-style:square;v-text-anchor:top" coordsize="85,1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" path="m33,105r17,l50,14r35,l85,,,,,14r33,l33,105e" fillcolor="#b5dc10" stroked="f">
                                <v:path arrowok="t" o:connecttype="custom" o:connectlocs="33,105;50,105;50,14;85,14;85,0;0,0;0,14;33,14;33,105" o:connectangles="0,0,0,0,0,0,0,0,0"/>
                              </v:shape>
                              <v:group id="Group 53" o:spid="_x0000_s1077" style="position:absolute;left:5921;top:1373;width:70;height:76" coordorigin="5921,1373" coordsize="70,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">
                                <v:shape id="Freeform 54" o:spid="_x0000_s1078" style="position:absolute;left:5921;top:1373;width:70;height:76;visibility:visible;mso-wrap-style:square;v-text-anchor:top" coordsize="70,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" path="m54,19r,1l54,30r-39,l15,13r3,-2l35,11,35,,19,1,3,11,,37,1,55,11,71r24,4l62,71,69,54r,-3l54,51r,11l51,64r-16,l24,64,19,62,17,58,16,54,15,49r,-7l15,40r54,l69,25r,-4l67,16,64,3,56,,54,19e" fillcolor="#b5dc10" stroked="f">
                                  <v:path arrowok="t" o:connecttype="custom" o:connectlocs="54,19;54,20;54,30;15,30;15,13;18,11;35,11;35,0;19,1;3,11;0,37;1,55;11,71;35,75;35,75;62,71;69,54;69,51;54,51;54,62;51,64;35,64;24,64;19,62;17,58;16,54;15,49;15,42;15,40;69,40;69,25;69,21;67,16;64,3;56,0;54,19" o:connectangles="0,0,0,0,0,0,0,0,0,0,0,0,0,0,0,0,0,0,0,0,0,0,0,0,0,0,0,0,0,0,0,0,0,0,0,0"/>
                                </v:shape>
                                <v:shape id="Freeform 55" o:spid="_x0000_s1079" style="position:absolute;left:5921;top:1373;width:70;height:76;visibility:visible;mso-wrap-style:square;v-text-anchor:top" coordsize="70,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" path="m56,l35,r,11l46,11r4,1l52,16r2,3l56,e" fillcolor="#cbd300" stroked="f">
                                  <v:path arrowok="t" o:connecttype="custom" o:connectlocs="56,0;35,0;35,11;46,11;50,12;52,16;54,19;56,0" o:connectangles="0,0,0,0,0,0,0,0"/>
                                </v:shape>
                              </v:group>
                              <v:shape id="Freeform 56" o:spid="_x0000_s1080" style="position:absolute;left:6015;top:1373;width:69;height:76;visibility:visible;mso-wrap-style:square;v-text-anchor:top" coordsize="69,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" path="m68,47r-15,l53,61r-2,3l36,64r-9,l22,63,20,61,17,58,15,51r,-13l15,15r3,-4l33,11r16,l52,14r,12l67,26r,-4l59,4,34,,19,,10,3,5,9,1,15,,22,,37,1,55,11,71r24,4l49,75r7,-1l61,70r5,-4l68,60r,-10l68,47e" fillcolor="#b5dc10" stroked="f">
                                <v:path arrowok="t" o:connecttype="custom" o:connectlocs="68,47;53,47;53,61;51,64;36,64;27,64;22,63;20,61;17,58;15,51;15,38;15,15;18,11;33,11;49,11;52,14;52,26;67,26;67,22;59,4;34,0;19,0;10,3;5,9;1,15;0,22;0,37;1,55;11,71;35,75;49,75;56,74;61,70;66,66;68,60;68,50;68,47" o:connectangles="0,0,0,0,0,0,0,0,0,0,0,0,0,0,0,0,0,0,0,0,0,0,0,0,0,0,0,0,0,0,0,0,0,0,0,0,0"/>
                              </v:shape>
                              <v:shape id="Freeform 57" o:spid="_x0000_s1081" style="position:absolute;left:6109;top:1343;width:67;height:105;visibility:visible;mso-wrap-style:square;v-text-anchor:top" coordsize="67,1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" path="m60,30r-21,l25,30r-6,3l15,42,15,,,,,105r15,l15,63r,-16l20,42r16,l44,42r4,1l50,47r2,2l52,51r,8l52,105r15,l67,56r,-19l60,30e" fillcolor="#b5dc10" stroked="f">
                                <v:path arrowok="t" o:connecttype="custom" o:connectlocs="60,30;39,30;25,30;19,33;15,42;15,42;15,0;0,0;0,105;15,105;15,63;15,47;20,42;36,42;44,42;48,43;50,47;52,49;52,51;52,59;52,105;67,105;67,56;67,37;60,30" o:connectangles="0,0,0,0,0,0,0,0,0,0,0,0,0,0,0,0,0,0,0,0,0,0,0,0,0"/>
                              </v:shape>
                              <v:shape id="Freeform 58" o:spid="_x0000_s1082" style="position:absolute;left:6206;top:1373;width:68;height:75;visibility:visible;mso-wrap-style:square;v-text-anchor:top" coordsize="68,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" path="m15,l,,,74r15,l15,30r,-13l21,11r15,l49,11r3,3l52,29r,45l67,74r,-49l67,17r,-4l65,10,61,3,53,,39,,26,,18,3r-3,9l14,12,15,e" fillcolor="#b5dc10" stroked="f">
                                <v:path arrowok="t" o:connecttype="custom" o:connectlocs="15,0;0,0;0,74;15,74;15,30;15,17;21,11;36,11;49,11;52,14;52,29;52,74;67,74;67,25;67,17;67,13;65,10;61,3;53,0;39,0;26,0;18,3;15,12;14,12;15,0" o:connectangles="0,0,0,0,0,0,0,0,0,0,0,0,0,0,0,0,0,0,0,0,0,0,0,0,0"/>
                              </v:shape>
                              <v:group id="Group 59" o:spid="_x0000_s1083" style="position:absolute;left:6301;top:1373;width:71;height:76" coordorigin="6301,1373" coordsize="71,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">
                                <v:shape id="Freeform 60" o:spid="_x0000_s1084" style="position:absolute;left:6301;top:1373;width:71;height:76;visibility:visible;mso-wrap-style:square;v-text-anchor:top" coordsize="71,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" path="m35,64r-18,l20,75r15,l53,74,35,64e" fillcolor="#cbd300" stroked="f">
                                  <v:path arrowok="t" o:connecttype="custom" o:connectlocs="35,64;17,64;20,75;35,75;53,74;35,64" o:connectangles="0,0,0,0,0,0"/>
                                </v:shape>
                                <v:shape id="Freeform 61" o:spid="_x0000_s1085" style="position:absolute;left:6301;top:1373;width:71;height:76;visibility:visible;mso-wrap-style:square;v-text-anchor:top" coordsize="71,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" path="m15,61r,-25l15,23r2,-6l20,14r2,-2l27,11r8,l53,11r2,3l55,37r,23l53,64r-18,l53,74,67,63,71,36,70,19,60,3,35,,19,1,3,10,,36,,56r1,8l8,69r5,5l20,75,17,64,15,61e" fillcolor="#b5dc10" stroked="f">
                                  <v:path arrowok="t" o:connecttype="custom" o:connectlocs="15,61;15,36;15,23;17,17;20,14;22,12;27,11;35,11;53,11;55,14;55,37;55,60;53,64;35,64;53,74;67,63;71,36;70,19;60,3;35,0;19,1;3,10;0,36;0,56;1,64;8,69;13,74;20,75;17,64;15,61" o:connectangles="0,0,0,0,0,0,0,0,0,0,0,0,0,0,0,0,0,0,0,0,0,0,0,0,0,0,0,0,0,0"/>
                                </v:shape>
                              </v:group>
                              <v:shape id="Freeform 62" o:spid="_x0000_s1086" style="position:absolute;left:6406;top:1343;width:0;height:105;visibility:visible;mso-wrap-style:square;v-text-anchor:top" coordsize="0,1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" path="m,l,105e" fillcolor="#b5dc10" strokecolor="#cbd300" strokeweight=".30478mm">
                                <v:path arrowok="t" o:connecttype="custom" o:connectlocs="0,0;0,105" o:connectangles="0,0"/>
                              </v:shape>
                              <v:group id="Group 63" o:spid="_x0000_s1087" style="position:absolute;left:6441;top:1373;width:71;height:76" coordorigin="6441,1373" coordsize="71,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">
                                <v:shape id="Freeform 64" o:spid="_x0000_s1088" style="position:absolute;left:6441;top:1373;width:71;height:76;visibility:visible;mso-wrap-style:square;v-text-anchor:top" coordsize="71,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" path="m35,64r-18,l20,75r15,l53,74,35,64e" fillcolor="#cbd300" stroked="f">
                                  <v:path arrowok="t" o:connecttype="custom" o:connectlocs="35,64;17,64;20,75;35,75;53,74;35,64" o:connectangles="0,0,0,0,0,0"/>
                                </v:shape>
                                <v:shape id="Freeform 65" o:spid="_x0000_s1089" style="position:absolute;left:6441;top:1373;width:71;height:76;visibility:visible;mso-wrap-style:square;v-text-anchor:top" coordsize="71,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" path="m15,61r,-25l15,23r2,-6l20,14r2,-2l27,11r8,l53,11r2,3l55,37r,23l53,64r-18,l53,74,67,63,71,36,70,19,60,3,35,,19,1,3,10,,36,,56r1,8l8,69r5,5l20,75,17,64,15,61e" fillcolor="#b5dc10" stroked="f">
                                  <v:path arrowok="t" o:connecttype="custom" o:connectlocs="15,61;15,36;15,23;17,17;20,14;22,12;27,11;35,11;53,11;55,14;55,37;55,60;53,64;35,64;53,74;67,63;71,36;70,19;60,3;35,0;19,1;3,10;0,36;0,56;1,64;8,69;13,74;20,75;17,64;15,61" o:connectangles="0,0,0,0,0,0,0,0,0,0,0,0,0,0,0,0,0,0,0,0,0,0,0,0,0,0,0,0,0,0"/>
                                </v:shape>
                              </v:group>
                              <v:group id="Group 66" o:spid="_x0000_s1090" style="position:absolute;left:6536;top:1373;width:70;height:108" coordorigin="6536,1373" coordsize="70,1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">
                                <v:shape id="Freeform 67" o:spid="_x0000_s1091" style="position:absolute;left:6536;top:1373;width:70;height:108;visibility:visible;mso-wrap-style:square;v-text-anchor:top" coordsize="70,1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" path="m44,107l64,99,69,77,69,,54,r1,12l50,3,44,,19,,12,2,7,6,1,12,,20,,38,,55r1,7l7,68r4,5l15,59r,-23l15,15r3,-4l50,11r4,5l54,36r,23l51,63,43,75r8,-3l54,64r,16l54,92r-4,4l20,96,17,94r,-11l3,83r,7l3,94r2,3l8,104r9,3l35,107r9,xe" fillcolor="#b5dc10" stroked="f">
                                  <v:path arrowok="t" o:connecttype="custom" o:connectlocs="44,107;64,99;69,77;69,0;54,0;55,12;55,12;50,3;44,0;19,0;12,2;7,6;1,12;0,20;0,38;0,55;1,62;7,68;11,73;15,59;15,36;15,15;18,11;50,11;54,16;54,36;54,59;51,63;43,75;51,72;54,64;54,64;54,80;54,92;50,96;20,96;17,94;17,83;3,83;3,90;3,94;5,97;8,104;17,107;35,107;44,107" o:connectangles="0,0,0,0,0,0,0,0,0,0,0,0,0,0,0,0,0,0,0,0,0,0,0,0,0,0,0,0,0,0,0,0,0,0,0,0,0,0,0,0,0,0,0,0,0,0"/>
                                </v:shape>
                                <v:shape id="Freeform 68" o:spid="_x0000_s1092" style="position:absolute;left:6536;top:1373;width:70;height:108;visibility:visible;mso-wrap-style:square;v-text-anchor:top" coordsize="70,1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" path="m51,63r-33,l15,59,11,73r8,2l43,75,51,63xe" fillcolor="#cbd300" stroked="f">
                                  <v:path arrowok="t" o:connecttype="custom" o:connectlocs="51,63;18,63;15,59;11,73;19,75;43,75;51,63" o:connectangles="0,0,0,0,0,0,0"/>
                                </v:shape>
                              </v:group>
                              <v:shape id="Freeform 69" o:spid="_x0000_s1093" style="position:absolute;left:6625;top:1374;width:70;height:107;visibility:visible;mso-wrap-style:square;v-text-anchor:top" coordsize="70,1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" path="m36,104r4,-6l43,94r3,-7l48,78,69,,54,,45,32r-1,6l42,44r-1,6l40,55r-1,4l38,64r-1,l34,53,30,42,27,32,16,,,,26,73r7,l32,78r-1,4l30,85r-3,8l24,95r-8,l15,95r-2,l13,106r3,l17,106r12,l36,104xe" fillcolor="#b5dc10" stroked="f">
                                <v:path arrowok="t" o:connecttype="custom" o:connectlocs="36,104;40,98;43,94;46,87;48,78;69,0;54,0;45,32;44,38;42,44;41,50;40,55;39,59;38,64;37,64;34,53;30,42;27,32;16,0;0,0;26,73;33,73;32,78;31,82;30,85;27,93;24,95;16,95;15,95;13,95;13,106;16,106;17,106;29,106;36,104" o:connectangles="0,0,0,0,0,0,0,0,0,0,0,0,0,0,0,0,0,0,0,0,0,0,0,0,0,0,0,0,0,0,0,0,0,0,0"/>
                              </v:shape>
                            </v:group>
                            <v:group id="Group 70" o:spid="_x0000_s1094" style="position:absolute;left:4243;top:705;width:479;height:479" coordorigin="4243,705" coordsize="479,4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">
                              <v:shape id="Freeform 71" o:spid="_x0000_s1095" style="position:absolute;left:4243;top:705;width:479;height:479;visibility:visible;mso-wrap-style:square;v-text-anchor:top" coordsize="479,4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" path="m412,l352,r,80l361,80r16,l397,80r23,l445,81r25,l479,81r,-12l475,46,465,27,450,12,430,2,412,e" fillcolor="#b5dc10" stroked="f">
                                <v:path arrowok="t" o:connecttype="custom" o:connectlocs="412,0;352,0;352,80;361,80;377,80;397,80;420,80;445,81;470,81;479,81;479,69;475,46;465,27;450,12;430,2;412,0" o:connectangles="0,0,0,0,0,0,0,0,0,0,0,0,0,0,0,0"/>
                              </v:shape>
                              <v:shape id="Freeform 72" o:spid="_x0000_s1096" style="position:absolute;left:4243;top:705;width:479;height:479;visibility:visible;mso-wrap-style:square;v-text-anchor:top" coordsize="479,4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" path="m125,320r,8l126,334r-2,5l119,344,90,372r-9,9l81,382r-5,4l71,388r-6,l,388r,21l,412r,3l,418r61,61l63,479r1,l66,479r346,l434,475r19,-11l467,448r9,-20l479,409r,-284l339,124r-55,55l375,271r12,-2l400,273r9,8l416,288r4,10l420,308r,11l416,328r-7,8l393,346r-19,l357,338r-2,-2l346,327r-4,-13l344,302,192,150r-12,1l168,148r-9,-9l152,132r-4,-10l148,112r-1,-10l151,92r7,-7l175,75r19,-1l211,83r2,1l222,93r4,13l224,119r29,29l307,93r,-10l307,65r,-23l308,17,308,,66,,44,3,26,14,11,30,2,50,,69,,344r56,l81,319r1,-12l82,286r,-27l82,231r,-27l82,185r,-10l82,166r2,-6l89,156r6,-7l105,145r15,14l303,343r12,-2l327,345r9,8l344,360r4,10l348,380r,10l344,400r-7,7l320,417r-18,1l284,409r-1,-1l273,399r-4,-13l272,374,126,228r,19l126,273r,26l125,320e" fillcolor="#b5dc10" stroked="f">
                                <v:path arrowok="t" o:connecttype="custom" o:connectlocs="125,328;124,339;90,372;81,382;71,388;0,388;0,412;0,418;63,479;66,479;434,475;467,448;479,409;339,124;375,271;400,273;416,288;420,308;416,328;393,346;357,338;346,327;344,302;180,151;159,139;148,122;147,102;158,85;194,74;213,84;226,106;253,148;307,83;307,42;308,0;44,3;11,30;0,69;56,344;82,307;82,259;82,204;82,175;82,166;89,156;105,145;303,343;327,345;344,360;348,380;344,400;320,417;284,409;273,399;272,374;126,247;126,299" o:connectangles="0,0,0,0,0,0,0,0,0,0,0,0,0,0,0,0,0,0,0,0,0,0,0,0,0,0,0,0,0,0,0,0,0,0,0,0,0,0,0,0,0,0,0,0,0,0,0,0,0,0,0,0,0,0,0,0,0"/>
                              </v:shape>
                            </v:group>
                            <w10:anchorlock/>
                          </v:group>
                        </w:pict>
                      </mc:Fallback>
                    </mc:AlternateContent>
                  </w:r>
                </w:p>
              </w:tc>
            </w:tr>
            <w:tr w:rsidR="00744C60" w:rsidRPr="0016000D" w:rsidTr="00020081">
              <w:trPr>
                <w:jc w:val="center"/>
              </w:trPr>
              <w:tc>
                <w:tcPr>
                  <w:tcW w:w="5330" w:type="dxa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744C60" w:rsidRPr="0016000D" w:rsidRDefault="00744C60" w:rsidP="00185F95">
                  <w:pPr>
                    <w:jc w:val="left"/>
                    <w:rPr>
                      <w:sz w:val="20"/>
                    </w:rPr>
                  </w:pPr>
                  <w:r w:rsidRPr="0016000D">
                    <w:rPr>
                      <w:sz w:val="20"/>
                    </w:rPr>
                    <w:t>D</w:t>
                  </w:r>
                  <w:r>
                    <w:rPr>
                      <w:sz w:val="20"/>
                    </w:rPr>
                    <w:t>esc</w:t>
                  </w:r>
                  <w:r w:rsidRPr="0016000D">
                    <w:rPr>
                      <w:sz w:val="20"/>
                    </w:rPr>
                    <w:t>ription:</w:t>
                  </w:r>
                </w:p>
                <w:p w:rsidR="00744C60" w:rsidRPr="0016000D" w:rsidRDefault="00744C60" w:rsidP="00185F95">
                  <w:pPr>
                    <w:jc w:val="left"/>
                    <w:rPr>
                      <w:sz w:val="20"/>
                    </w:rPr>
                  </w:pPr>
                  <w:r>
                    <w:rPr>
                      <w:sz w:val="20"/>
                    </w:rPr>
                    <w:t>User manual for HSB module repair test set</w:t>
                  </w:r>
                </w:p>
              </w:tc>
              <w:tc>
                <w:tcPr>
                  <w:tcW w:w="132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744C60" w:rsidRPr="0016000D" w:rsidRDefault="00744C60" w:rsidP="009438F3">
                  <w:pPr>
                    <w:spacing w:before="20" w:after="20"/>
                    <w:jc w:val="left"/>
                    <w:rPr>
                      <w:sz w:val="20"/>
                    </w:rPr>
                  </w:pPr>
                  <w:r w:rsidRPr="0016000D">
                    <w:rPr>
                      <w:sz w:val="20"/>
                    </w:rPr>
                    <w:t>Doc No.:</w:t>
                  </w:r>
                </w:p>
              </w:tc>
              <w:tc>
                <w:tcPr>
                  <w:tcW w:w="31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744C60" w:rsidRPr="0016000D" w:rsidRDefault="00744C60" w:rsidP="009438F3">
                  <w:pPr>
                    <w:spacing w:before="20" w:after="20"/>
                    <w:jc w:val="left"/>
                    <w:rPr>
                      <w:sz w:val="20"/>
                    </w:rPr>
                  </w:pPr>
                  <w:bookmarkStart w:id="0" w:name="DocNo"/>
                  <w:r>
                    <w:rPr>
                      <w:sz w:val="20"/>
                    </w:rPr>
                    <w:t>PHO-0387-</w:t>
                  </w:r>
                  <w:bookmarkEnd w:id="0"/>
                  <w:r>
                    <w:rPr>
                      <w:sz w:val="20"/>
                    </w:rPr>
                    <w:t>S1-2-0</w:t>
                  </w:r>
                </w:p>
              </w:tc>
            </w:tr>
            <w:tr w:rsidR="00744C60" w:rsidRPr="0016000D" w:rsidTr="00020081">
              <w:trPr>
                <w:jc w:val="center"/>
              </w:trPr>
              <w:tc>
                <w:tcPr>
                  <w:tcW w:w="5330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744C60" w:rsidRPr="0016000D" w:rsidRDefault="00744C60" w:rsidP="0016000D">
                  <w:pPr>
                    <w:jc w:val="left"/>
                    <w:rPr>
                      <w:sz w:val="20"/>
                    </w:rPr>
                  </w:pPr>
                </w:p>
              </w:tc>
              <w:tc>
                <w:tcPr>
                  <w:tcW w:w="132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744C60" w:rsidRPr="0016000D" w:rsidRDefault="00744C60" w:rsidP="009438F3">
                  <w:pPr>
                    <w:spacing w:before="20" w:after="20"/>
                    <w:jc w:val="left"/>
                    <w:rPr>
                      <w:sz w:val="20"/>
                    </w:rPr>
                  </w:pPr>
                  <w:r w:rsidRPr="0016000D">
                    <w:rPr>
                      <w:sz w:val="20"/>
                    </w:rPr>
                    <w:t>Revision:</w:t>
                  </w:r>
                </w:p>
              </w:tc>
              <w:tc>
                <w:tcPr>
                  <w:tcW w:w="31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744C60" w:rsidRPr="0016000D" w:rsidRDefault="00744C60" w:rsidP="009438F3">
                  <w:pPr>
                    <w:spacing w:before="20" w:after="20"/>
                    <w:jc w:val="left"/>
                    <w:rPr>
                      <w:sz w:val="20"/>
                    </w:rPr>
                  </w:pPr>
                  <w:r>
                    <w:rPr>
                      <w:sz w:val="20"/>
                    </w:rPr>
                    <w:t>003</w:t>
                  </w:r>
                </w:p>
              </w:tc>
            </w:tr>
            <w:tr w:rsidR="00744C60" w:rsidRPr="0016000D" w:rsidTr="009438F3">
              <w:trPr>
                <w:trHeight w:val="70"/>
                <w:jc w:val="center"/>
              </w:trPr>
              <w:tc>
                <w:tcPr>
                  <w:tcW w:w="5330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744C60" w:rsidRPr="0016000D" w:rsidRDefault="00744C60" w:rsidP="0016000D">
                  <w:pPr>
                    <w:jc w:val="left"/>
                    <w:rPr>
                      <w:sz w:val="20"/>
                    </w:rPr>
                  </w:pPr>
                </w:p>
              </w:tc>
              <w:tc>
                <w:tcPr>
                  <w:tcW w:w="1328" w:type="dxa"/>
                  <w:tcBorders>
                    <w:top w:val="single" w:sz="4" w:space="0" w:color="auto"/>
                    <w:left w:val="single" w:sz="4" w:space="0" w:color="auto"/>
                    <w:right w:val="single" w:sz="4" w:space="0" w:color="auto"/>
                  </w:tcBorders>
                  <w:vAlign w:val="center"/>
                </w:tcPr>
                <w:p w:rsidR="00744C60" w:rsidRPr="0016000D" w:rsidRDefault="00744C60" w:rsidP="009438F3">
                  <w:pPr>
                    <w:spacing w:before="20" w:after="20"/>
                    <w:jc w:val="left"/>
                    <w:rPr>
                      <w:sz w:val="20"/>
                    </w:rPr>
                  </w:pPr>
                  <w:r w:rsidRPr="0016000D">
                    <w:rPr>
                      <w:sz w:val="20"/>
                    </w:rPr>
                    <w:t>Date:</w:t>
                  </w:r>
                </w:p>
              </w:tc>
              <w:tc>
                <w:tcPr>
                  <w:tcW w:w="3118" w:type="dxa"/>
                  <w:tcBorders>
                    <w:top w:val="single" w:sz="4" w:space="0" w:color="auto"/>
                    <w:left w:val="single" w:sz="4" w:space="0" w:color="auto"/>
                    <w:right w:val="single" w:sz="4" w:space="0" w:color="auto"/>
                  </w:tcBorders>
                  <w:vAlign w:val="center"/>
                </w:tcPr>
                <w:p w:rsidR="00744C60" w:rsidRPr="0016000D" w:rsidRDefault="00744C60" w:rsidP="009438F3">
                  <w:pPr>
                    <w:spacing w:before="20" w:after="20"/>
                    <w:jc w:val="left"/>
                    <w:rPr>
                      <w:sz w:val="20"/>
                    </w:rPr>
                  </w:pPr>
                  <w:r>
                    <w:rPr>
                      <w:sz w:val="20"/>
                    </w:rPr>
                    <w:t>22-11-2017</w:t>
                  </w:r>
                </w:p>
              </w:tc>
            </w:tr>
          </w:tbl>
          <w:p w:rsidR="00744C60" w:rsidRPr="00764C1E" w:rsidRDefault="00744C60" w:rsidP="00AD242F">
            <w:pPr>
              <w:tabs>
                <w:tab w:val="left" w:pos="3390"/>
                <w:tab w:val="right" w:pos="8995"/>
              </w:tabs>
              <w:rPr>
                <w:b/>
                <w:sz w:val="32"/>
              </w:rPr>
            </w:pPr>
          </w:p>
        </w:tc>
      </w:tr>
    </w:tbl>
    <w:p w:rsidR="00744C60" w:rsidRDefault="00744C60"/>
    <w:p w:rsidR="00744C60" w:rsidRDefault="00744C60"/>
    <w:p w:rsidR="00744C60" w:rsidRDefault="00744C60"/>
    <w:p w:rsidR="00744C60" w:rsidRDefault="00744C60"/>
    <w:p w:rsidR="00744C60" w:rsidRDefault="00744C60"/>
    <w:p w:rsidR="00744C60" w:rsidRDefault="00744C60"/>
    <w:p w:rsidR="00744C60" w:rsidRDefault="00744C60"/>
    <w:p w:rsidR="00744C60" w:rsidRDefault="00744C60"/>
    <w:p w:rsidR="00744C60" w:rsidRDefault="00744C60"/>
    <w:p w:rsidR="00744C60" w:rsidRDefault="00744C60"/>
    <w:tbl>
      <w:tblPr>
        <w:tblpPr w:leftFromText="142" w:rightFromText="142" w:tblpX="108" w:tblpYSpec="center"/>
        <w:tblOverlap w:val="never"/>
        <w:tblW w:w="978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43"/>
        <w:gridCol w:w="2756"/>
        <w:gridCol w:w="1638"/>
        <w:gridCol w:w="4144"/>
      </w:tblGrid>
      <w:tr w:rsidR="00744C60" w:rsidRPr="0016000D" w:rsidTr="00020081">
        <w:trPr>
          <w:trHeight w:hRule="exact" w:val="851"/>
        </w:trPr>
        <w:tc>
          <w:tcPr>
            <w:tcW w:w="1243" w:type="dxa"/>
            <w:vAlign w:val="center"/>
          </w:tcPr>
          <w:p w:rsidR="00744C60" w:rsidRPr="0016000D" w:rsidRDefault="00744C60" w:rsidP="00020081">
            <w:pPr>
              <w:rPr>
                <w:b/>
              </w:rPr>
            </w:pPr>
            <w:bookmarkStart w:id="1" w:name="_Ref424692902"/>
            <w:bookmarkEnd w:id="1"/>
          </w:p>
        </w:tc>
        <w:tc>
          <w:tcPr>
            <w:tcW w:w="2756" w:type="dxa"/>
            <w:vAlign w:val="center"/>
          </w:tcPr>
          <w:p w:rsidR="00744C60" w:rsidRPr="0016000D" w:rsidRDefault="00744C60" w:rsidP="00020081">
            <w:pPr>
              <w:rPr>
                <w:b/>
              </w:rPr>
            </w:pPr>
            <w:r w:rsidRPr="0016000D">
              <w:rPr>
                <w:b/>
              </w:rPr>
              <w:t>Name</w:t>
            </w:r>
          </w:p>
        </w:tc>
        <w:tc>
          <w:tcPr>
            <w:tcW w:w="1638" w:type="dxa"/>
            <w:vAlign w:val="center"/>
          </w:tcPr>
          <w:p w:rsidR="00744C60" w:rsidRPr="0016000D" w:rsidRDefault="00744C60" w:rsidP="00020081">
            <w:pPr>
              <w:rPr>
                <w:b/>
              </w:rPr>
            </w:pPr>
            <w:r w:rsidRPr="0016000D">
              <w:rPr>
                <w:b/>
              </w:rPr>
              <w:t>Date</w:t>
            </w:r>
          </w:p>
        </w:tc>
        <w:tc>
          <w:tcPr>
            <w:tcW w:w="4144" w:type="dxa"/>
            <w:vAlign w:val="center"/>
          </w:tcPr>
          <w:p w:rsidR="00744C60" w:rsidRPr="0016000D" w:rsidRDefault="00744C60" w:rsidP="00020081">
            <w:pPr>
              <w:rPr>
                <w:b/>
              </w:rPr>
            </w:pPr>
            <w:r w:rsidRPr="0016000D">
              <w:rPr>
                <w:b/>
              </w:rPr>
              <w:t>Signature</w:t>
            </w:r>
          </w:p>
        </w:tc>
      </w:tr>
      <w:tr w:rsidR="00744C60" w:rsidTr="00020081">
        <w:trPr>
          <w:trHeight w:hRule="exact" w:val="851"/>
        </w:trPr>
        <w:tc>
          <w:tcPr>
            <w:tcW w:w="1243" w:type="dxa"/>
            <w:vAlign w:val="center"/>
          </w:tcPr>
          <w:p w:rsidR="00744C60" w:rsidRPr="0016000D" w:rsidRDefault="00744C60" w:rsidP="00020081">
            <w:pPr>
              <w:rPr>
                <w:b/>
              </w:rPr>
            </w:pPr>
            <w:r w:rsidRPr="0016000D">
              <w:rPr>
                <w:b/>
              </w:rPr>
              <w:t>Author</w:t>
            </w:r>
          </w:p>
        </w:tc>
        <w:tc>
          <w:tcPr>
            <w:tcW w:w="2756" w:type="dxa"/>
            <w:vAlign w:val="center"/>
          </w:tcPr>
          <w:p w:rsidR="00744C60" w:rsidRDefault="00744C60" w:rsidP="00020081">
            <w:r>
              <w:t>M. Mitscherlich</w:t>
            </w:r>
          </w:p>
        </w:tc>
        <w:tc>
          <w:tcPr>
            <w:tcW w:w="1638" w:type="dxa"/>
            <w:vAlign w:val="center"/>
          </w:tcPr>
          <w:p w:rsidR="00744C60" w:rsidRDefault="00744C60" w:rsidP="00020081">
            <w:r>
              <w:t>22-11-2017</w:t>
            </w:r>
          </w:p>
        </w:tc>
        <w:tc>
          <w:tcPr>
            <w:tcW w:w="4144" w:type="dxa"/>
            <w:vAlign w:val="center"/>
          </w:tcPr>
          <w:p w:rsidR="00744C60" w:rsidRDefault="00744C60" w:rsidP="00020081"/>
        </w:tc>
      </w:tr>
      <w:tr w:rsidR="00744C60" w:rsidTr="00020081">
        <w:trPr>
          <w:trHeight w:hRule="exact" w:val="851"/>
        </w:trPr>
        <w:tc>
          <w:tcPr>
            <w:tcW w:w="1243" w:type="dxa"/>
            <w:vAlign w:val="center"/>
          </w:tcPr>
          <w:p w:rsidR="00744C60" w:rsidRPr="0016000D" w:rsidRDefault="00744C60" w:rsidP="00020081">
            <w:pPr>
              <w:rPr>
                <w:b/>
              </w:rPr>
            </w:pPr>
            <w:r w:rsidRPr="0016000D">
              <w:rPr>
                <w:b/>
              </w:rPr>
              <w:t>Reviewed</w:t>
            </w:r>
          </w:p>
        </w:tc>
        <w:tc>
          <w:tcPr>
            <w:tcW w:w="2756" w:type="dxa"/>
            <w:vAlign w:val="center"/>
          </w:tcPr>
          <w:p w:rsidR="00744C60" w:rsidRDefault="00744C60" w:rsidP="00020081"/>
        </w:tc>
        <w:tc>
          <w:tcPr>
            <w:tcW w:w="1638" w:type="dxa"/>
            <w:vAlign w:val="center"/>
          </w:tcPr>
          <w:p w:rsidR="00744C60" w:rsidRDefault="00744C60" w:rsidP="00020081"/>
        </w:tc>
        <w:tc>
          <w:tcPr>
            <w:tcW w:w="4144" w:type="dxa"/>
            <w:vAlign w:val="center"/>
          </w:tcPr>
          <w:p w:rsidR="00744C60" w:rsidRDefault="00744C60" w:rsidP="00020081"/>
        </w:tc>
      </w:tr>
      <w:tr w:rsidR="00744C60" w:rsidTr="00020081">
        <w:trPr>
          <w:trHeight w:hRule="exact" w:val="851"/>
        </w:trPr>
        <w:tc>
          <w:tcPr>
            <w:tcW w:w="1243" w:type="dxa"/>
            <w:vAlign w:val="center"/>
          </w:tcPr>
          <w:p w:rsidR="00744C60" w:rsidRPr="0016000D" w:rsidRDefault="00744C60" w:rsidP="00020081">
            <w:pPr>
              <w:rPr>
                <w:b/>
              </w:rPr>
            </w:pPr>
            <w:r w:rsidRPr="0016000D">
              <w:rPr>
                <w:b/>
              </w:rPr>
              <w:t>Approved</w:t>
            </w:r>
          </w:p>
        </w:tc>
        <w:tc>
          <w:tcPr>
            <w:tcW w:w="2756" w:type="dxa"/>
            <w:vAlign w:val="center"/>
          </w:tcPr>
          <w:p w:rsidR="00744C60" w:rsidRDefault="00744C60" w:rsidP="00020081"/>
        </w:tc>
        <w:tc>
          <w:tcPr>
            <w:tcW w:w="1638" w:type="dxa"/>
            <w:vAlign w:val="center"/>
          </w:tcPr>
          <w:p w:rsidR="00744C60" w:rsidRDefault="00744C60" w:rsidP="00020081"/>
        </w:tc>
        <w:tc>
          <w:tcPr>
            <w:tcW w:w="4144" w:type="dxa"/>
            <w:vAlign w:val="center"/>
          </w:tcPr>
          <w:p w:rsidR="00744C60" w:rsidRDefault="00744C60" w:rsidP="00020081"/>
        </w:tc>
      </w:tr>
    </w:tbl>
    <w:p w:rsidR="00744C60" w:rsidRDefault="00744C60"/>
    <w:p w:rsidR="00744C60" w:rsidRDefault="00744C60"/>
    <w:p w:rsidR="00744C60" w:rsidRPr="00FE4E5D" w:rsidRDefault="00744C60">
      <w:pPr>
        <w:rPr>
          <w:sz w:val="16"/>
          <w:szCs w:val="16"/>
        </w:rPr>
      </w:pPr>
      <w:r w:rsidRPr="00FE4E5D">
        <w:rPr>
          <w:sz w:val="16"/>
          <w:szCs w:val="16"/>
        </w:rPr>
        <w:t>* The approval box may be extended as necessary.</w:t>
      </w:r>
    </w:p>
    <w:p w:rsidR="00744C60" w:rsidRDefault="00744C60"/>
    <w:p w:rsidR="00744C60" w:rsidRDefault="00744C60"/>
    <w:p w:rsidR="00744C60" w:rsidRDefault="00744C60"/>
    <w:p w:rsidR="00744C60" w:rsidRDefault="00744C60"/>
    <w:p w:rsidR="00744C60" w:rsidRDefault="00744C60"/>
    <w:p w:rsidR="00744C60" w:rsidRDefault="00744C60"/>
    <w:p w:rsidR="00744C60" w:rsidRDefault="00744C60"/>
    <w:p w:rsidR="00744C60" w:rsidRDefault="00744C60"/>
    <w:p w:rsidR="00744C60" w:rsidRDefault="00744C60"/>
    <w:p w:rsidR="00744C60" w:rsidRDefault="00744C60"/>
    <w:p w:rsidR="00744C60" w:rsidRDefault="00744C60"/>
    <w:p w:rsidR="00744C60" w:rsidRDefault="00744C60"/>
    <w:p w:rsidR="00744C60" w:rsidRDefault="00744C60"/>
    <w:p w:rsidR="00744C60" w:rsidRDefault="00744C60"/>
    <w:tbl>
      <w:tblPr>
        <w:tblpPr w:leftFromText="142" w:rightFromText="142" w:tblpXSpec="center" w:tblpYSpec="bottom"/>
        <w:tblOverlap w:val="never"/>
        <w:tblW w:w="4884" w:type="pct"/>
        <w:tblLook w:val="01E0" w:firstRow="1" w:lastRow="1" w:firstColumn="1" w:lastColumn="1" w:noHBand="0" w:noVBand="0"/>
      </w:tblPr>
      <w:tblGrid>
        <w:gridCol w:w="9405"/>
      </w:tblGrid>
      <w:tr w:rsidR="00744C60" w:rsidRPr="00343F2B" w:rsidTr="00582696">
        <w:tc>
          <w:tcPr>
            <w:tcW w:w="5000" w:type="pct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</w:tcPr>
          <w:p w:rsidR="00744C60" w:rsidRPr="00343F2B" w:rsidRDefault="00744C60" w:rsidP="00582696">
            <w:pPr>
              <w:rPr>
                <w:sz w:val="18"/>
                <w:szCs w:val="18"/>
              </w:rPr>
            </w:pPr>
            <w:bookmarkStart w:id="2" w:name="_Toc398950675"/>
            <w:bookmarkStart w:id="3" w:name="_Toc398952549"/>
            <w:bookmarkStart w:id="4" w:name="_Toc398952615"/>
            <w:bookmarkStart w:id="5" w:name="_Toc398972749"/>
            <w:bookmarkStart w:id="6" w:name="_Toc398996076"/>
            <w:bookmarkStart w:id="7" w:name="_Toc399063351"/>
            <w:bookmarkStart w:id="8" w:name="_Toc399128824"/>
            <w:bookmarkStart w:id="9" w:name="_Toc399129366"/>
            <w:bookmarkStart w:id="10" w:name="_Toc399146790"/>
            <w:bookmarkStart w:id="11" w:name="_Toc400440078"/>
            <w:bookmarkStart w:id="12" w:name="_Toc400440232"/>
            <w:bookmarkStart w:id="13" w:name="_Toc400527044"/>
            <w:r w:rsidRPr="00343F2B">
              <w:rPr>
                <w:sz w:val="18"/>
                <w:szCs w:val="18"/>
              </w:rPr>
              <w:t>No part of this document may be reproduced in any form or by any means, without the prior written permission of the respective owners.</w:t>
            </w:r>
          </w:p>
          <w:p w:rsidR="00744C60" w:rsidRPr="00086EE6" w:rsidRDefault="00744C60" w:rsidP="00582696">
            <w:pPr>
              <w:rPr>
                <w:sz w:val="18"/>
                <w:szCs w:val="18"/>
                <w:lang w:val="en-US"/>
              </w:rPr>
            </w:pPr>
            <w:r w:rsidRPr="00343F2B">
              <w:rPr>
                <w:sz w:val="18"/>
                <w:szCs w:val="18"/>
              </w:rPr>
              <w:t>All trademarks are property of their respective owners.</w:t>
            </w:r>
          </w:p>
        </w:tc>
      </w:tr>
    </w:tbl>
    <w:bookmarkEnd w:id="2"/>
    <w:bookmarkEnd w:id="3"/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p w:rsidR="00744C60" w:rsidRPr="00246239" w:rsidRDefault="00744C60" w:rsidP="00246239">
      <w:pPr>
        <w:pageBreakBefore/>
        <w:jc w:val="center"/>
        <w:rPr>
          <w:szCs w:val="22"/>
        </w:rPr>
      </w:pPr>
      <w:r w:rsidRPr="00246239">
        <w:rPr>
          <w:b/>
          <w:sz w:val="28"/>
        </w:rPr>
        <w:t>Document History</w:t>
      </w:r>
      <w:r>
        <w:rPr>
          <w:b/>
          <w:sz w:val="28"/>
        </w:rPr>
        <w:br/>
      </w:r>
      <w:r w:rsidRPr="00246239">
        <w:rPr>
          <w:szCs w:val="22"/>
        </w:rPr>
        <w:br/>
      </w:r>
    </w:p>
    <w:tbl>
      <w:tblPr>
        <w:tblW w:w="0" w:type="auto"/>
        <w:jc w:val="center"/>
        <w:tblBorders>
          <w:top w:val="single" w:sz="6" w:space="0" w:color="000000"/>
          <w:left w:val="single" w:sz="12" w:space="0" w:color="000000"/>
          <w:bottom w:val="single" w:sz="6" w:space="0" w:color="000000"/>
          <w:right w:val="single" w:sz="12" w:space="0" w:color="000000"/>
          <w:insideV w:val="single" w:sz="6" w:space="0" w:color="000000"/>
        </w:tblBorders>
        <w:tblLayout w:type="fixed"/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859"/>
        <w:gridCol w:w="1276"/>
        <w:gridCol w:w="1015"/>
        <w:gridCol w:w="5938"/>
      </w:tblGrid>
      <w:tr w:rsidR="00744C60" w:rsidTr="005D2951">
        <w:trPr>
          <w:jc w:val="center"/>
        </w:trPr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5DC10"/>
          </w:tcPr>
          <w:p w:rsidR="00744C60" w:rsidRDefault="00744C60">
            <w:pPr>
              <w:jc w:val="center"/>
              <w:rPr>
                <w:sz w:val="20"/>
              </w:rPr>
            </w:pPr>
            <w:r>
              <w:rPr>
                <w:sz w:val="20"/>
              </w:rPr>
              <w:t>Version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5DC10"/>
          </w:tcPr>
          <w:p w:rsidR="00744C60" w:rsidRDefault="00744C60">
            <w:pPr>
              <w:jc w:val="center"/>
              <w:rPr>
                <w:sz w:val="20"/>
              </w:rPr>
            </w:pPr>
            <w:r>
              <w:rPr>
                <w:sz w:val="20"/>
              </w:rPr>
              <w:t>Date</w:t>
            </w:r>
          </w:p>
        </w:tc>
        <w:tc>
          <w:tcPr>
            <w:tcW w:w="1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5DC10"/>
          </w:tcPr>
          <w:p w:rsidR="00744C60" w:rsidRDefault="00744C60">
            <w:pPr>
              <w:jc w:val="center"/>
              <w:rPr>
                <w:sz w:val="20"/>
              </w:rPr>
            </w:pPr>
            <w:r>
              <w:rPr>
                <w:sz w:val="20"/>
              </w:rPr>
              <w:t>Status</w:t>
            </w:r>
          </w:p>
        </w:tc>
        <w:tc>
          <w:tcPr>
            <w:tcW w:w="5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5DC10"/>
          </w:tcPr>
          <w:p w:rsidR="00744C60" w:rsidRDefault="00744C60">
            <w:pPr>
              <w:jc w:val="center"/>
              <w:rPr>
                <w:sz w:val="20"/>
              </w:rPr>
            </w:pPr>
            <w:r>
              <w:rPr>
                <w:sz w:val="20"/>
              </w:rPr>
              <w:t>Description</w:t>
            </w:r>
          </w:p>
        </w:tc>
      </w:tr>
      <w:tr w:rsidR="00744C60" w:rsidTr="00EA1911">
        <w:trPr>
          <w:jc w:val="center"/>
        </w:trPr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4C60" w:rsidRDefault="00744C60" w:rsidP="000D6396">
            <w:pPr>
              <w:jc w:val="center"/>
              <w:rPr>
                <w:sz w:val="20"/>
              </w:rPr>
            </w:pPr>
            <w:r>
              <w:rPr>
                <w:sz w:val="20"/>
              </w:rPr>
              <w:t>001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4C60" w:rsidRDefault="00744C60" w:rsidP="00F82142">
            <w:pPr>
              <w:jc w:val="center"/>
              <w:rPr>
                <w:sz w:val="20"/>
              </w:rPr>
            </w:pPr>
            <w:r>
              <w:rPr>
                <w:sz w:val="20"/>
              </w:rPr>
              <w:t>01-09-2017</w:t>
            </w:r>
          </w:p>
        </w:tc>
        <w:tc>
          <w:tcPr>
            <w:tcW w:w="1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4C60" w:rsidRDefault="00744C60">
            <w:pPr>
              <w:jc w:val="center"/>
              <w:rPr>
                <w:sz w:val="20"/>
              </w:rPr>
            </w:pPr>
            <w:r>
              <w:rPr>
                <w:sz w:val="20"/>
              </w:rPr>
              <w:t>draft</w:t>
            </w:r>
          </w:p>
        </w:tc>
        <w:tc>
          <w:tcPr>
            <w:tcW w:w="5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4C60" w:rsidRDefault="00744C60">
            <w:pPr>
              <w:jc w:val="left"/>
              <w:rPr>
                <w:sz w:val="20"/>
              </w:rPr>
            </w:pPr>
            <w:r>
              <w:rPr>
                <w:sz w:val="20"/>
              </w:rPr>
              <w:t>Initial draft</w:t>
            </w:r>
          </w:p>
        </w:tc>
      </w:tr>
      <w:tr w:rsidR="00744C60" w:rsidTr="00EA1911">
        <w:trPr>
          <w:jc w:val="center"/>
        </w:trPr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4C60" w:rsidRDefault="00744C60">
            <w:pPr>
              <w:jc w:val="center"/>
              <w:rPr>
                <w:sz w:val="20"/>
              </w:rPr>
            </w:pPr>
            <w:r>
              <w:rPr>
                <w:sz w:val="20"/>
              </w:rPr>
              <w:t>002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4C60" w:rsidRPr="00246239" w:rsidRDefault="00744C60" w:rsidP="00522639">
            <w:pPr>
              <w:jc w:val="center"/>
              <w:rPr>
                <w:sz w:val="20"/>
              </w:rPr>
            </w:pPr>
            <w:r>
              <w:rPr>
                <w:sz w:val="20"/>
              </w:rPr>
              <w:t>07-09-2017</w:t>
            </w:r>
          </w:p>
        </w:tc>
        <w:tc>
          <w:tcPr>
            <w:tcW w:w="1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4C60" w:rsidRDefault="00744C60">
            <w:pPr>
              <w:jc w:val="center"/>
              <w:rPr>
                <w:sz w:val="20"/>
              </w:rPr>
            </w:pPr>
            <w:r>
              <w:rPr>
                <w:sz w:val="20"/>
              </w:rPr>
              <w:t>draft</w:t>
            </w:r>
          </w:p>
        </w:tc>
        <w:tc>
          <w:tcPr>
            <w:tcW w:w="5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4C60" w:rsidRDefault="00744C60">
            <w:pPr>
              <w:jc w:val="left"/>
              <w:rPr>
                <w:sz w:val="20"/>
              </w:rPr>
            </w:pPr>
            <w:r>
              <w:rPr>
                <w:sz w:val="20"/>
              </w:rPr>
              <w:t>Updates after review by KRe and GRo</w:t>
            </w:r>
          </w:p>
        </w:tc>
      </w:tr>
      <w:tr w:rsidR="00744C60" w:rsidTr="00EA1911">
        <w:trPr>
          <w:trHeight w:val="70"/>
          <w:jc w:val="center"/>
        </w:trPr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4C60" w:rsidRDefault="00744C60">
            <w:pPr>
              <w:jc w:val="center"/>
              <w:rPr>
                <w:sz w:val="20"/>
              </w:rPr>
            </w:pPr>
            <w:r>
              <w:rPr>
                <w:sz w:val="20"/>
              </w:rPr>
              <w:t>003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4C60" w:rsidRPr="00246239" w:rsidRDefault="00744C60" w:rsidP="00246239">
            <w:pPr>
              <w:jc w:val="center"/>
              <w:rPr>
                <w:sz w:val="20"/>
              </w:rPr>
            </w:pPr>
            <w:r>
              <w:rPr>
                <w:sz w:val="20"/>
              </w:rPr>
              <w:t>22-11-2017</w:t>
            </w:r>
          </w:p>
        </w:tc>
        <w:tc>
          <w:tcPr>
            <w:tcW w:w="1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4C60" w:rsidRDefault="00744C60">
            <w:pPr>
              <w:jc w:val="center"/>
              <w:rPr>
                <w:sz w:val="20"/>
              </w:rPr>
            </w:pPr>
            <w:r>
              <w:rPr>
                <w:sz w:val="20"/>
              </w:rPr>
              <w:t>draft</w:t>
            </w:r>
          </w:p>
        </w:tc>
        <w:tc>
          <w:tcPr>
            <w:tcW w:w="5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4C60" w:rsidRDefault="00744C60">
            <w:pPr>
              <w:jc w:val="left"/>
              <w:rPr>
                <w:sz w:val="20"/>
              </w:rPr>
            </w:pPr>
            <w:r>
              <w:rPr>
                <w:sz w:val="20"/>
              </w:rPr>
              <w:t>Updates after review by Photonis</w:t>
            </w:r>
          </w:p>
          <w:p w:rsidR="00744C60" w:rsidRDefault="00744C60">
            <w:pPr>
              <w:jc w:val="left"/>
              <w:rPr>
                <w:sz w:val="20"/>
              </w:rPr>
            </w:pPr>
            <w:r>
              <w:rPr>
                <w:sz w:val="20"/>
              </w:rPr>
              <w:t>Updates after spec additions</w:t>
            </w:r>
          </w:p>
        </w:tc>
      </w:tr>
      <w:tr w:rsidR="00744C60" w:rsidTr="00EA1911">
        <w:trPr>
          <w:jc w:val="center"/>
        </w:trPr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4C60" w:rsidRDefault="00744C60">
            <w:pPr>
              <w:jc w:val="center"/>
              <w:rPr>
                <w:sz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4C60" w:rsidRPr="00246239" w:rsidRDefault="00744C60" w:rsidP="00246239">
            <w:pPr>
              <w:jc w:val="center"/>
              <w:rPr>
                <w:sz w:val="20"/>
              </w:rPr>
            </w:pPr>
          </w:p>
        </w:tc>
        <w:tc>
          <w:tcPr>
            <w:tcW w:w="1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4C60" w:rsidRDefault="00744C60">
            <w:pPr>
              <w:jc w:val="center"/>
              <w:rPr>
                <w:sz w:val="20"/>
              </w:rPr>
            </w:pPr>
          </w:p>
        </w:tc>
        <w:tc>
          <w:tcPr>
            <w:tcW w:w="5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4C60" w:rsidRDefault="00744C60">
            <w:pPr>
              <w:jc w:val="left"/>
              <w:rPr>
                <w:sz w:val="20"/>
              </w:rPr>
            </w:pPr>
          </w:p>
        </w:tc>
      </w:tr>
    </w:tbl>
    <w:p w:rsidR="00744C60" w:rsidRDefault="00744C60">
      <w:pPr>
        <w:pageBreakBefore/>
        <w:jc w:val="center"/>
        <w:rPr>
          <w:b/>
          <w:sz w:val="28"/>
        </w:rPr>
      </w:pPr>
      <w:r>
        <w:rPr>
          <w:b/>
          <w:sz w:val="28"/>
        </w:rPr>
        <w:t>Table of Contents</w:t>
      </w:r>
    </w:p>
    <w:p w:rsidR="00744C60" w:rsidRDefault="00744C60"/>
    <w:p w:rsidR="00744C60" w:rsidRDefault="00744C60"/>
    <w:p w:rsidR="00744C60" w:rsidRDefault="00744C60">
      <w:pPr>
        <w:pStyle w:val="TOC1"/>
        <w:tabs>
          <w:tab w:val="left" w:pos="480"/>
          <w:tab w:val="right" w:leader="dot" w:pos="9628"/>
        </w:tabs>
        <w:rPr>
          <w:rFonts w:asciiTheme="minorHAnsi" w:eastAsiaTheme="minorEastAsia" w:hAnsiTheme="minorHAnsi" w:cstheme="minorBidi"/>
          <w:b w:val="0"/>
          <w:caps w:val="0"/>
          <w:noProof/>
          <w:sz w:val="22"/>
          <w:szCs w:val="22"/>
          <w:lang w:val="nl-NL"/>
        </w:rPr>
      </w:pPr>
      <w:r>
        <w:fldChar w:fldCharType="begin"/>
      </w:r>
      <w:r>
        <w:instrText xml:space="preserve"> TOC \o "1-5" \h \z \u </w:instrText>
      </w:r>
      <w:r>
        <w:fldChar w:fldCharType="separate"/>
      </w:r>
      <w:hyperlink w:anchor="_Toc499122196" w:history="1">
        <w:r w:rsidRPr="00DF105B">
          <w:rPr>
            <w:rStyle w:val="Hyperlink"/>
            <w:noProof/>
          </w:rPr>
          <w:t>1</w:t>
        </w:r>
        <w:r>
          <w:rPr>
            <w:rFonts w:asciiTheme="minorHAnsi" w:eastAsiaTheme="minorEastAsia" w:hAnsiTheme="minorHAnsi" w:cstheme="minorBidi"/>
            <w:b w:val="0"/>
            <w:caps w:val="0"/>
            <w:noProof/>
            <w:sz w:val="22"/>
            <w:szCs w:val="22"/>
            <w:lang w:val="nl-NL"/>
          </w:rPr>
          <w:tab/>
        </w:r>
        <w:r w:rsidRPr="00DF105B">
          <w:rPr>
            <w:rStyle w:val="Hyperlink"/>
            <w:noProof/>
          </w:rPr>
          <w:t>Introduction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_Toc499122196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4</w:t>
        </w:r>
        <w:r>
          <w:rPr>
            <w:noProof/>
            <w:webHidden/>
          </w:rPr>
          <w:fldChar w:fldCharType="end"/>
        </w:r>
      </w:hyperlink>
    </w:p>
    <w:p w:rsidR="00744C60" w:rsidRDefault="00744C60">
      <w:pPr>
        <w:pStyle w:val="TOC2"/>
        <w:tabs>
          <w:tab w:val="left" w:pos="960"/>
          <w:tab w:val="right" w:leader="dot" w:pos="9628"/>
        </w:tabs>
        <w:rPr>
          <w:rFonts w:asciiTheme="minorHAnsi" w:eastAsiaTheme="minorEastAsia" w:hAnsiTheme="minorHAnsi" w:cstheme="minorBidi"/>
          <w:smallCaps w:val="0"/>
          <w:noProof/>
          <w:sz w:val="22"/>
          <w:szCs w:val="22"/>
          <w:lang w:val="nl-NL"/>
        </w:rPr>
      </w:pPr>
      <w:hyperlink w:anchor="_Toc499122197" w:history="1">
        <w:r w:rsidRPr="00DF105B">
          <w:rPr>
            <w:rStyle w:val="Hyperlink"/>
            <w:noProof/>
          </w:rPr>
          <w:t>1.1</w:t>
        </w:r>
        <w:r>
          <w:rPr>
            <w:rFonts w:asciiTheme="minorHAnsi" w:eastAsiaTheme="minorEastAsia" w:hAnsiTheme="minorHAnsi" w:cstheme="minorBidi"/>
            <w:smallCaps w:val="0"/>
            <w:noProof/>
            <w:sz w:val="22"/>
            <w:szCs w:val="22"/>
            <w:lang w:val="nl-NL"/>
          </w:rPr>
          <w:tab/>
        </w:r>
        <w:r w:rsidRPr="00DF105B">
          <w:rPr>
            <w:rStyle w:val="Hyperlink"/>
            <w:noProof/>
          </w:rPr>
          <w:t>Scope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_Toc499122197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4</w:t>
        </w:r>
        <w:r>
          <w:rPr>
            <w:noProof/>
            <w:webHidden/>
          </w:rPr>
          <w:fldChar w:fldCharType="end"/>
        </w:r>
      </w:hyperlink>
    </w:p>
    <w:p w:rsidR="00744C60" w:rsidRDefault="00744C60">
      <w:pPr>
        <w:pStyle w:val="TOC2"/>
        <w:tabs>
          <w:tab w:val="left" w:pos="960"/>
          <w:tab w:val="right" w:leader="dot" w:pos="9628"/>
        </w:tabs>
        <w:rPr>
          <w:rFonts w:asciiTheme="minorHAnsi" w:eastAsiaTheme="minorEastAsia" w:hAnsiTheme="minorHAnsi" w:cstheme="minorBidi"/>
          <w:smallCaps w:val="0"/>
          <w:noProof/>
          <w:sz w:val="22"/>
          <w:szCs w:val="22"/>
          <w:lang w:val="nl-NL"/>
        </w:rPr>
      </w:pPr>
      <w:hyperlink w:anchor="_Toc499122198" w:history="1">
        <w:r w:rsidRPr="00DF105B">
          <w:rPr>
            <w:rStyle w:val="Hyperlink"/>
            <w:noProof/>
          </w:rPr>
          <w:t>1.2</w:t>
        </w:r>
        <w:r>
          <w:rPr>
            <w:rFonts w:asciiTheme="minorHAnsi" w:eastAsiaTheme="minorEastAsia" w:hAnsiTheme="minorHAnsi" w:cstheme="minorBidi"/>
            <w:smallCaps w:val="0"/>
            <w:noProof/>
            <w:sz w:val="22"/>
            <w:szCs w:val="22"/>
            <w:lang w:val="nl-NL"/>
          </w:rPr>
          <w:tab/>
        </w:r>
        <w:r w:rsidRPr="00DF105B">
          <w:rPr>
            <w:rStyle w:val="Hyperlink"/>
            <w:noProof/>
          </w:rPr>
          <w:t>References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_Toc499122198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4</w:t>
        </w:r>
        <w:r>
          <w:rPr>
            <w:noProof/>
            <w:webHidden/>
          </w:rPr>
          <w:fldChar w:fldCharType="end"/>
        </w:r>
      </w:hyperlink>
    </w:p>
    <w:p w:rsidR="00744C60" w:rsidRDefault="00744C60">
      <w:pPr>
        <w:pStyle w:val="TOC2"/>
        <w:tabs>
          <w:tab w:val="left" w:pos="960"/>
          <w:tab w:val="right" w:leader="dot" w:pos="9628"/>
        </w:tabs>
        <w:rPr>
          <w:rFonts w:asciiTheme="minorHAnsi" w:eastAsiaTheme="minorEastAsia" w:hAnsiTheme="minorHAnsi" w:cstheme="minorBidi"/>
          <w:smallCaps w:val="0"/>
          <w:noProof/>
          <w:sz w:val="22"/>
          <w:szCs w:val="22"/>
          <w:lang w:val="nl-NL"/>
        </w:rPr>
      </w:pPr>
      <w:hyperlink w:anchor="_Toc499122199" w:history="1">
        <w:r w:rsidRPr="00DF105B">
          <w:rPr>
            <w:rStyle w:val="Hyperlink"/>
            <w:noProof/>
          </w:rPr>
          <w:t>1.3</w:t>
        </w:r>
        <w:r>
          <w:rPr>
            <w:rFonts w:asciiTheme="minorHAnsi" w:eastAsiaTheme="minorEastAsia" w:hAnsiTheme="minorHAnsi" w:cstheme="minorBidi"/>
            <w:smallCaps w:val="0"/>
            <w:noProof/>
            <w:sz w:val="22"/>
            <w:szCs w:val="22"/>
            <w:lang w:val="nl-NL"/>
          </w:rPr>
          <w:tab/>
        </w:r>
        <w:r w:rsidRPr="00DF105B">
          <w:rPr>
            <w:rStyle w:val="Hyperlink"/>
            <w:noProof/>
          </w:rPr>
          <w:t>Definitions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_Toc499122199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4</w:t>
        </w:r>
        <w:r>
          <w:rPr>
            <w:noProof/>
            <w:webHidden/>
          </w:rPr>
          <w:fldChar w:fldCharType="end"/>
        </w:r>
      </w:hyperlink>
    </w:p>
    <w:p w:rsidR="00744C60" w:rsidRDefault="00744C60">
      <w:pPr>
        <w:pStyle w:val="TOC1"/>
        <w:tabs>
          <w:tab w:val="left" w:pos="480"/>
          <w:tab w:val="right" w:leader="dot" w:pos="9628"/>
        </w:tabs>
        <w:rPr>
          <w:rFonts w:asciiTheme="minorHAnsi" w:eastAsiaTheme="minorEastAsia" w:hAnsiTheme="minorHAnsi" w:cstheme="minorBidi"/>
          <w:b w:val="0"/>
          <w:caps w:val="0"/>
          <w:noProof/>
          <w:sz w:val="22"/>
          <w:szCs w:val="22"/>
          <w:lang w:val="nl-NL"/>
        </w:rPr>
      </w:pPr>
      <w:hyperlink w:anchor="_Toc499122200" w:history="1">
        <w:r w:rsidRPr="00DF105B">
          <w:rPr>
            <w:rStyle w:val="Hyperlink"/>
            <w:noProof/>
          </w:rPr>
          <w:t>2</w:t>
        </w:r>
        <w:r>
          <w:rPr>
            <w:rFonts w:asciiTheme="minorHAnsi" w:eastAsiaTheme="minorEastAsia" w:hAnsiTheme="minorHAnsi" w:cstheme="minorBidi"/>
            <w:b w:val="0"/>
            <w:caps w:val="0"/>
            <w:noProof/>
            <w:sz w:val="22"/>
            <w:szCs w:val="22"/>
            <w:lang w:val="nl-NL"/>
          </w:rPr>
          <w:tab/>
        </w:r>
        <w:r w:rsidRPr="00DF105B">
          <w:rPr>
            <w:rStyle w:val="Hyperlink"/>
            <w:noProof/>
          </w:rPr>
          <w:t>System overview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_Toc499122200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5</w:t>
        </w:r>
        <w:r>
          <w:rPr>
            <w:noProof/>
            <w:webHidden/>
          </w:rPr>
          <w:fldChar w:fldCharType="end"/>
        </w:r>
      </w:hyperlink>
    </w:p>
    <w:p w:rsidR="00744C60" w:rsidRDefault="00744C60">
      <w:pPr>
        <w:pStyle w:val="TOC2"/>
        <w:tabs>
          <w:tab w:val="left" w:pos="960"/>
          <w:tab w:val="right" w:leader="dot" w:pos="9628"/>
        </w:tabs>
        <w:rPr>
          <w:rFonts w:asciiTheme="minorHAnsi" w:eastAsiaTheme="minorEastAsia" w:hAnsiTheme="minorHAnsi" w:cstheme="minorBidi"/>
          <w:smallCaps w:val="0"/>
          <w:noProof/>
          <w:sz w:val="22"/>
          <w:szCs w:val="22"/>
          <w:lang w:val="nl-NL"/>
        </w:rPr>
      </w:pPr>
      <w:hyperlink w:anchor="_Toc499122201" w:history="1">
        <w:r w:rsidRPr="00DF105B">
          <w:rPr>
            <w:rStyle w:val="Hyperlink"/>
            <w:noProof/>
          </w:rPr>
          <w:t>2.1</w:t>
        </w:r>
        <w:r>
          <w:rPr>
            <w:rFonts w:asciiTheme="minorHAnsi" w:eastAsiaTheme="minorEastAsia" w:hAnsiTheme="minorHAnsi" w:cstheme="minorBidi"/>
            <w:smallCaps w:val="0"/>
            <w:noProof/>
            <w:sz w:val="22"/>
            <w:szCs w:val="22"/>
            <w:lang w:val="nl-NL"/>
          </w:rPr>
          <w:tab/>
        </w:r>
        <w:r w:rsidRPr="00DF105B">
          <w:rPr>
            <w:rStyle w:val="Hyperlink"/>
            <w:noProof/>
          </w:rPr>
          <w:t>Display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_Toc499122201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5</w:t>
        </w:r>
        <w:r>
          <w:rPr>
            <w:noProof/>
            <w:webHidden/>
          </w:rPr>
          <w:fldChar w:fldCharType="end"/>
        </w:r>
      </w:hyperlink>
    </w:p>
    <w:p w:rsidR="00744C60" w:rsidRDefault="00744C60">
      <w:pPr>
        <w:pStyle w:val="TOC2"/>
        <w:tabs>
          <w:tab w:val="left" w:pos="960"/>
          <w:tab w:val="right" w:leader="dot" w:pos="9628"/>
        </w:tabs>
        <w:rPr>
          <w:rFonts w:asciiTheme="minorHAnsi" w:eastAsiaTheme="minorEastAsia" w:hAnsiTheme="minorHAnsi" w:cstheme="minorBidi"/>
          <w:smallCaps w:val="0"/>
          <w:noProof/>
          <w:sz w:val="22"/>
          <w:szCs w:val="22"/>
          <w:lang w:val="nl-NL"/>
        </w:rPr>
      </w:pPr>
      <w:hyperlink w:anchor="_Toc499122202" w:history="1">
        <w:r w:rsidRPr="00DF105B">
          <w:rPr>
            <w:rStyle w:val="Hyperlink"/>
            <w:noProof/>
          </w:rPr>
          <w:t>2.2</w:t>
        </w:r>
        <w:r>
          <w:rPr>
            <w:rFonts w:asciiTheme="minorHAnsi" w:eastAsiaTheme="minorEastAsia" w:hAnsiTheme="minorHAnsi" w:cstheme="minorBidi"/>
            <w:smallCaps w:val="0"/>
            <w:noProof/>
            <w:sz w:val="22"/>
            <w:szCs w:val="22"/>
            <w:lang w:val="nl-NL"/>
          </w:rPr>
          <w:tab/>
        </w:r>
        <w:r w:rsidRPr="00DF105B">
          <w:rPr>
            <w:rStyle w:val="Hyperlink"/>
            <w:noProof/>
          </w:rPr>
          <w:t>Keypad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_Toc499122202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6</w:t>
        </w:r>
        <w:r>
          <w:rPr>
            <w:noProof/>
            <w:webHidden/>
          </w:rPr>
          <w:fldChar w:fldCharType="end"/>
        </w:r>
      </w:hyperlink>
    </w:p>
    <w:p w:rsidR="00744C60" w:rsidRDefault="00744C60">
      <w:pPr>
        <w:pStyle w:val="TOC1"/>
        <w:tabs>
          <w:tab w:val="left" w:pos="480"/>
          <w:tab w:val="right" w:leader="dot" w:pos="9628"/>
        </w:tabs>
        <w:rPr>
          <w:rFonts w:asciiTheme="minorHAnsi" w:eastAsiaTheme="minorEastAsia" w:hAnsiTheme="minorHAnsi" w:cstheme="minorBidi"/>
          <w:b w:val="0"/>
          <w:caps w:val="0"/>
          <w:noProof/>
          <w:sz w:val="22"/>
          <w:szCs w:val="22"/>
          <w:lang w:val="nl-NL"/>
        </w:rPr>
      </w:pPr>
      <w:hyperlink w:anchor="_Toc499122203" w:history="1">
        <w:r w:rsidRPr="00DF105B">
          <w:rPr>
            <w:rStyle w:val="Hyperlink"/>
            <w:noProof/>
          </w:rPr>
          <w:t>3</w:t>
        </w:r>
        <w:r>
          <w:rPr>
            <w:rFonts w:asciiTheme="minorHAnsi" w:eastAsiaTheme="minorEastAsia" w:hAnsiTheme="minorHAnsi" w:cstheme="minorBidi"/>
            <w:b w:val="0"/>
            <w:caps w:val="0"/>
            <w:noProof/>
            <w:sz w:val="22"/>
            <w:szCs w:val="22"/>
            <w:lang w:val="nl-NL"/>
          </w:rPr>
          <w:tab/>
        </w:r>
        <w:r w:rsidRPr="00DF105B">
          <w:rPr>
            <w:rStyle w:val="Hyperlink"/>
            <w:noProof/>
          </w:rPr>
          <w:t>Service manual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_Toc499122203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7</w:t>
        </w:r>
        <w:r>
          <w:rPr>
            <w:noProof/>
            <w:webHidden/>
          </w:rPr>
          <w:fldChar w:fldCharType="end"/>
        </w:r>
      </w:hyperlink>
    </w:p>
    <w:p w:rsidR="00744C60" w:rsidRDefault="00744C60">
      <w:pPr>
        <w:pStyle w:val="TOC2"/>
        <w:tabs>
          <w:tab w:val="left" w:pos="960"/>
          <w:tab w:val="right" w:leader="dot" w:pos="9628"/>
        </w:tabs>
        <w:rPr>
          <w:rFonts w:asciiTheme="minorHAnsi" w:eastAsiaTheme="minorEastAsia" w:hAnsiTheme="minorHAnsi" w:cstheme="minorBidi"/>
          <w:smallCaps w:val="0"/>
          <w:noProof/>
          <w:sz w:val="22"/>
          <w:szCs w:val="22"/>
          <w:lang w:val="nl-NL"/>
        </w:rPr>
      </w:pPr>
      <w:hyperlink w:anchor="_Toc499122204" w:history="1">
        <w:r w:rsidRPr="00DF105B">
          <w:rPr>
            <w:rStyle w:val="Hyperlink"/>
            <w:noProof/>
          </w:rPr>
          <w:t>3.1</w:t>
        </w:r>
        <w:r>
          <w:rPr>
            <w:rFonts w:asciiTheme="minorHAnsi" w:eastAsiaTheme="minorEastAsia" w:hAnsiTheme="minorHAnsi" w:cstheme="minorBidi"/>
            <w:smallCaps w:val="0"/>
            <w:noProof/>
            <w:sz w:val="22"/>
            <w:szCs w:val="22"/>
            <w:lang w:val="nl-NL"/>
          </w:rPr>
          <w:tab/>
        </w:r>
        <w:r w:rsidRPr="00DF105B">
          <w:rPr>
            <w:rStyle w:val="Hyperlink"/>
            <w:noProof/>
          </w:rPr>
          <w:t>Selection cursor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_Toc499122204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7</w:t>
        </w:r>
        <w:r>
          <w:rPr>
            <w:noProof/>
            <w:webHidden/>
          </w:rPr>
          <w:fldChar w:fldCharType="end"/>
        </w:r>
      </w:hyperlink>
    </w:p>
    <w:p w:rsidR="00744C60" w:rsidRDefault="00744C60">
      <w:pPr>
        <w:pStyle w:val="TOC2"/>
        <w:tabs>
          <w:tab w:val="left" w:pos="960"/>
          <w:tab w:val="right" w:leader="dot" w:pos="9628"/>
        </w:tabs>
        <w:rPr>
          <w:rFonts w:asciiTheme="minorHAnsi" w:eastAsiaTheme="minorEastAsia" w:hAnsiTheme="minorHAnsi" w:cstheme="minorBidi"/>
          <w:smallCaps w:val="0"/>
          <w:noProof/>
          <w:sz w:val="22"/>
          <w:szCs w:val="22"/>
          <w:lang w:val="nl-NL"/>
        </w:rPr>
      </w:pPr>
      <w:hyperlink w:anchor="_Toc499122205" w:history="1">
        <w:r w:rsidRPr="00DF105B">
          <w:rPr>
            <w:rStyle w:val="Hyperlink"/>
            <w:noProof/>
          </w:rPr>
          <w:t>3.2</w:t>
        </w:r>
        <w:r>
          <w:rPr>
            <w:rFonts w:asciiTheme="minorHAnsi" w:eastAsiaTheme="minorEastAsia" w:hAnsiTheme="minorHAnsi" w:cstheme="minorBidi"/>
            <w:smallCaps w:val="0"/>
            <w:noProof/>
            <w:sz w:val="22"/>
            <w:szCs w:val="22"/>
            <w:lang w:val="nl-NL"/>
          </w:rPr>
          <w:tab/>
        </w:r>
        <w:r w:rsidRPr="00DF105B">
          <w:rPr>
            <w:rStyle w:val="Hyperlink"/>
            <w:noProof/>
          </w:rPr>
          <w:t>Start screen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_Toc499122205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8</w:t>
        </w:r>
        <w:r>
          <w:rPr>
            <w:noProof/>
            <w:webHidden/>
          </w:rPr>
          <w:fldChar w:fldCharType="end"/>
        </w:r>
      </w:hyperlink>
    </w:p>
    <w:p w:rsidR="00744C60" w:rsidRDefault="00744C60">
      <w:pPr>
        <w:pStyle w:val="TOC2"/>
        <w:tabs>
          <w:tab w:val="left" w:pos="960"/>
          <w:tab w:val="right" w:leader="dot" w:pos="9628"/>
        </w:tabs>
        <w:rPr>
          <w:rFonts w:asciiTheme="minorHAnsi" w:eastAsiaTheme="minorEastAsia" w:hAnsiTheme="minorHAnsi" w:cstheme="minorBidi"/>
          <w:smallCaps w:val="0"/>
          <w:noProof/>
          <w:sz w:val="22"/>
          <w:szCs w:val="22"/>
          <w:lang w:val="nl-NL"/>
        </w:rPr>
      </w:pPr>
      <w:hyperlink w:anchor="_Toc499122206" w:history="1">
        <w:r w:rsidRPr="00DF105B">
          <w:rPr>
            <w:rStyle w:val="Hyperlink"/>
            <w:noProof/>
          </w:rPr>
          <w:t>3.3</w:t>
        </w:r>
        <w:r>
          <w:rPr>
            <w:rFonts w:asciiTheme="minorHAnsi" w:eastAsiaTheme="minorEastAsia" w:hAnsiTheme="minorHAnsi" w:cstheme="minorBidi"/>
            <w:smallCaps w:val="0"/>
            <w:noProof/>
            <w:sz w:val="22"/>
            <w:szCs w:val="22"/>
            <w:lang w:val="nl-NL"/>
          </w:rPr>
          <w:tab/>
        </w:r>
        <w:r w:rsidRPr="00DF105B">
          <w:rPr>
            <w:rStyle w:val="Hyperlink"/>
            <w:noProof/>
          </w:rPr>
          <w:t>Main menu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_Toc499122206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9</w:t>
        </w:r>
        <w:r>
          <w:rPr>
            <w:noProof/>
            <w:webHidden/>
          </w:rPr>
          <w:fldChar w:fldCharType="end"/>
        </w:r>
      </w:hyperlink>
    </w:p>
    <w:p w:rsidR="00744C60" w:rsidRDefault="00744C60">
      <w:pPr>
        <w:pStyle w:val="TOC3"/>
        <w:tabs>
          <w:tab w:val="left" w:pos="1200"/>
          <w:tab w:val="right" w:leader="dot" w:pos="9628"/>
        </w:tabs>
        <w:rPr>
          <w:rFonts w:asciiTheme="minorHAnsi" w:eastAsiaTheme="minorEastAsia" w:hAnsiTheme="minorHAnsi" w:cstheme="minorBidi"/>
          <w:i w:val="0"/>
          <w:noProof/>
          <w:sz w:val="22"/>
          <w:szCs w:val="22"/>
          <w:lang w:val="nl-NL"/>
        </w:rPr>
      </w:pPr>
      <w:hyperlink w:anchor="_Toc499122207" w:history="1">
        <w:r w:rsidRPr="00DF105B">
          <w:rPr>
            <w:rStyle w:val="Hyperlink"/>
            <w:noProof/>
          </w:rPr>
          <w:t>3.3.1</w:t>
        </w:r>
        <w:r>
          <w:rPr>
            <w:rFonts w:asciiTheme="minorHAnsi" w:eastAsiaTheme="minorEastAsia" w:hAnsiTheme="minorHAnsi" w:cstheme="minorBidi"/>
            <w:i w:val="0"/>
            <w:noProof/>
            <w:sz w:val="22"/>
            <w:szCs w:val="22"/>
            <w:lang w:val="nl-NL"/>
          </w:rPr>
          <w:tab/>
        </w:r>
        <w:r w:rsidRPr="00DF105B">
          <w:rPr>
            <w:rStyle w:val="Hyperlink"/>
            <w:noProof/>
          </w:rPr>
          <w:t>Anode repair - Tube repair menu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_Toc499122207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10</w:t>
        </w:r>
        <w:r>
          <w:rPr>
            <w:noProof/>
            <w:webHidden/>
          </w:rPr>
          <w:fldChar w:fldCharType="end"/>
        </w:r>
      </w:hyperlink>
    </w:p>
    <w:p w:rsidR="00744C60" w:rsidRDefault="00744C60">
      <w:pPr>
        <w:pStyle w:val="TOC4"/>
        <w:tabs>
          <w:tab w:val="left" w:pos="1680"/>
          <w:tab w:val="right" w:leader="dot" w:pos="9628"/>
        </w:tabs>
        <w:rPr>
          <w:rFonts w:asciiTheme="minorHAnsi" w:eastAsiaTheme="minorEastAsia" w:hAnsiTheme="minorHAnsi" w:cstheme="minorBidi"/>
          <w:noProof/>
          <w:sz w:val="22"/>
          <w:szCs w:val="22"/>
          <w:lang w:val="nl-NL"/>
        </w:rPr>
      </w:pPr>
      <w:hyperlink w:anchor="_Toc499122208" w:history="1">
        <w:r w:rsidRPr="00DF105B">
          <w:rPr>
            <w:rStyle w:val="Hyperlink"/>
            <w:noProof/>
          </w:rPr>
          <w:t>3.3.1.1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  <w:lang w:val="nl-NL"/>
          </w:rPr>
          <w:tab/>
        </w:r>
        <w:r w:rsidRPr="00DF105B">
          <w:rPr>
            <w:rStyle w:val="Hyperlink"/>
            <w:noProof/>
          </w:rPr>
          <w:t>Select preset menu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_Toc499122208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10</w:t>
        </w:r>
        <w:r>
          <w:rPr>
            <w:noProof/>
            <w:webHidden/>
          </w:rPr>
          <w:fldChar w:fldCharType="end"/>
        </w:r>
      </w:hyperlink>
    </w:p>
    <w:p w:rsidR="00744C60" w:rsidRDefault="00744C60">
      <w:pPr>
        <w:pStyle w:val="TOC4"/>
        <w:tabs>
          <w:tab w:val="left" w:pos="1680"/>
          <w:tab w:val="right" w:leader="dot" w:pos="9628"/>
        </w:tabs>
        <w:rPr>
          <w:rFonts w:asciiTheme="minorHAnsi" w:eastAsiaTheme="minorEastAsia" w:hAnsiTheme="minorHAnsi" w:cstheme="minorBidi"/>
          <w:noProof/>
          <w:sz w:val="22"/>
          <w:szCs w:val="22"/>
          <w:lang w:val="nl-NL"/>
        </w:rPr>
      </w:pPr>
      <w:hyperlink w:anchor="_Toc499122209" w:history="1">
        <w:r w:rsidRPr="00DF105B">
          <w:rPr>
            <w:rStyle w:val="Hyperlink"/>
            <w:noProof/>
          </w:rPr>
          <w:t>3.3.1.2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  <w:lang w:val="nl-NL"/>
          </w:rPr>
          <w:tab/>
        </w:r>
        <w:r w:rsidRPr="00DF105B">
          <w:rPr>
            <w:rStyle w:val="Hyperlink"/>
            <w:noProof/>
          </w:rPr>
          <w:t>Preset preview screen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_Toc499122209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10</w:t>
        </w:r>
        <w:r>
          <w:rPr>
            <w:noProof/>
            <w:webHidden/>
          </w:rPr>
          <w:fldChar w:fldCharType="end"/>
        </w:r>
      </w:hyperlink>
    </w:p>
    <w:p w:rsidR="00744C60" w:rsidRDefault="00744C60">
      <w:pPr>
        <w:pStyle w:val="TOC4"/>
        <w:tabs>
          <w:tab w:val="left" w:pos="1680"/>
          <w:tab w:val="right" w:leader="dot" w:pos="9628"/>
        </w:tabs>
        <w:rPr>
          <w:rFonts w:asciiTheme="minorHAnsi" w:eastAsiaTheme="minorEastAsia" w:hAnsiTheme="minorHAnsi" w:cstheme="minorBidi"/>
          <w:noProof/>
          <w:sz w:val="22"/>
          <w:szCs w:val="22"/>
          <w:lang w:val="nl-NL"/>
        </w:rPr>
      </w:pPr>
      <w:hyperlink w:anchor="_Toc499122210" w:history="1">
        <w:r w:rsidRPr="00DF105B">
          <w:rPr>
            <w:rStyle w:val="Hyperlink"/>
            <w:noProof/>
          </w:rPr>
          <w:t>3.3.1.3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  <w:lang w:val="nl-NL"/>
          </w:rPr>
          <w:tab/>
        </w:r>
        <w:r w:rsidRPr="00DF105B">
          <w:rPr>
            <w:rStyle w:val="Hyperlink"/>
            <w:noProof/>
          </w:rPr>
          <w:t>Start repair menu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_Toc499122210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11</w:t>
        </w:r>
        <w:r>
          <w:rPr>
            <w:noProof/>
            <w:webHidden/>
          </w:rPr>
          <w:fldChar w:fldCharType="end"/>
        </w:r>
      </w:hyperlink>
    </w:p>
    <w:p w:rsidR="00744C60" w:rsidRDefault="00744C60">
      <w:pPr>
        <w:pStyle w:val="TOC5"/>
        <w:tabs>
          <w:tab w:val="left" w:pos="1920"/>
          <w:tab w:val="right" w:leader="dot" w:pos="9628"/>
        </w:tabs>
        <w:rPr>
          <w:rFonts w:asciiTheme="minorHAnsi" w:eastAsiaTheme="minorEastAsia" w:hAnsiTheme="minorHAnsi" w:cstheme="minorBidi"/>
          <w:noProof/>
          <w:sz w:val="22"/>
          <w:szCs w:val="22"/>
          <w:lang w:val="nl-NL"/>
        </w:rPr>
      </w:pPr>
      <w:hyperlink w:anchor="_Toc499122211" w:history="1">
        <w:r w:rsidRPr="00DF105B">
          <w:rPr>
            <w:rStyle w:val="Hyperlink"/>
            <w:noProof/>
          </w:rPr>
          <w:t>3.3.1.3.1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  <w:lang w:val="nl-NL"/>
          </w:rPr>
          <w:tab/>
        </w:r>
        <w:r w:rsidRPr="00DF105B">
          <w:rPr>
            <w:rStyle w:val="Hyperlink"/>
            <w:noProof/>
          </w:rPr>
          <w:t>Error messages based on safety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_Toc499122211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11</w:t>
        </w:r>
        <w:r>
          <w:rPr>
            <w:noProof/>
            <w:webHidden/>
          </w:rPr>
          <w:fldChar w:fldCharType="end"/>
        </w:r>
      </w:hyperlink>
    </w:p>
    <w:p w:rsidR="00744C60" w:rsidRDefault="00744C60">
      <w:pPr>
        <w:pStyle w:val="TOC5"/>
        <w:tabs>
          <w:tab w:val="left" w:pos="1920"/>
          <w:tab w:val="right" w:leader="dot" w:pos="9628"/>
        </w:tabs>
        <w:rPr>
          <w:rFonts w:asciiTheme="minorHAnsi" w:eastAsiaTheme="minorEastAsia" w:hAnsiTheme="minorHAnsi" w:cstheme="minorBidi"/>
          <w:noProof/>
          <w:sz w:val="22"/>
          <w:szCs w:val="22"/>
          <w:lang w:val="nl-NL"/>
        </w:rPr>
      </w:pPr>
      <w:hyperlink w:anchor="_Toc499122212" w:history="1">
        <w:r w:rsidRPr="00DF105B">
          <w:rPr>
            <w:rStyle w:val="Hyperlink"/>
            <w:noProof/>
          </w:rPr>
          <w:t>3.3.1.3.2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  <w:lang w:val="nl-NL"/>
          </w:rPr>
          <w:tab/>
        </w:r>
        <w:r w:rsidRPr="00DF105B">
          <w:rPr>
            <w:rStyle w:val="Hyperlink"/>
            <w:noProof/>
          </w:rPr>
          <w:t>Repair in progress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_Toc499122212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11</w:t>
        </w:r>
        <w:r>
          <w:rPr>
            <w:noProof/>
            <w:webHidden/>
          </w:rPr>
          <w:fldChar w:fldCharType="end"/>
        </w:r>
      </w:hyperlink>
    </w:p>
    <w:p w:rsidR="00744C60" w:rsidRDefault="00744C60">
      <w:pPr>
        <w:pStyle w:val="TOC4"/>
        <w:tabs>
          <w:tab w:val="left" w:pos="1680"/>
          <w:tab w:val="right" w:leader="dot" w:pos="9628"/>
        </w:tabs>
        <w:rPr>
          <w:rFonts w:asciiTheme="minorHAnsi" w:eastAsiaTheme="minorEastAsia" w:hAnsiTheme="minorHAnsi" w:cstheme="minorBidi"/>
          <w:noProof/>
          <w:sz w:val="22"/>
          <w:szCs w:val="22"/>
          <w:lang w:val="nl-NL"/>
        </w:rPr>
      </w:pPr>
      <w:hyperlink w:anchor="_Toc499122213" w:history="1">
        <w:r w:rsidRPr="00DF105B">
          <w:rPr>
            <w:rStyle w:val="Hyperlink"/>
            <w:noProof/>
          </w:rPr>
          <w:t>3.3.1.4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  <w:lang w:val="nl-NL"/>
          </w:rPr>
          <w:tab/>
        </w:r>
        <w:r w:rsidRPr="00DF105B">
          <w:rPr>
            <w:rStyle w:val="Hyperlink"/>
            <w:noProof/>
          </w:rPr>
          <w:t>Repair pause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_Toc499122213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12</w:t>
        </w:r>
        <w:r>
          <w:rPr>
            <w:noProof/>
            <w:webHidden/>
          </w:rPr>
          <w:fldChar w:fldCharType="end"/>
        </w:r>
      </w:hyperlink>
    </w:p>
    <w:p w:rsidR="00744C60" w:rsidRDefault="00744C60">
      <w:pPr>
        <w:pStyle w:val="TOC5"/>
        <w:tabs>
          <w:tab w:val="left" w:pos="1920"/>
          <w:tab w:val="right" w:leader="dot" w:pos="9628"/>
        </w:tabs>
        <w:rPr>
          <w:rFonts w:asciiTheme="minorHAnsi" w:eastAsiaTheme="minorEastAsia" w:hAnsiTheme="minorHAnsi" w:cstheme="minorBidi"/>
          <w:noProof/>
          <w:sz w:val="22"/>
          <w:szCs w:val="22"/>
          <w:lang w:val="nl-NL"/>
        </w:rPr>
      </w:pPr>
      <w:hyperlink w:anchor="_Toc499122214" w:history="1">
        <w:r w:rsidRPr="00DF105B">
          <w:rPr>
            <w:rStyle w:val="Hyperlink"/>
            <w:noProof/>
          </w:rPr>
          <w:t>3.3.1.4.1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  <w:lang w:val="nl-NL"/>
          </w:rPr>
          <w:tab/>
        </w:r>
        <w:r w:rsidRPr="00DF105B">
          <w:rPr>
            <w:rStyle w:val="Hyperlink"/>
            <w:noProof/>
          </w:rPr>
          <w:t>Repair paused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_Toc499122214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12</w:t>
        </w:r>
        <w:r>
          <w:rPr>
            <w:noProof/>
            <w:webHidden/>
          </w:rPr>
          <w:fldChar w:fldCharType="end"/>
        </w:r>
      </w:hyperlink>
    </w:p>
    <w:p w:rsidR="00744C60" w:rsidRDefault="00744C60">
      <w:pPr>
        <w:pStyle w:val="TOC2"/>
        <w:tabs>
          <w:tab w:val="left" w:pos="960"/>
          <w:tab w:val="right" w:leader="dot" w:pos="9628"/>
        </w:tabs>
        <w:rPr>
          <w:rFonts w:asciiTheme="minorHAnsi" w:eastAsiaTheme="minorEastAsia" w:hAnsiTheme="minorHAnsi" w:cstheme="minorBidi"/>
          <w:smallCaps w:val="0"/>
          <w:noProof/>
          <w:sz w:val="22"/>
          <w:szCs w:val="22"/>
          <w:lang w:val="nl-NL"/>
        </w:rPr>
      </w:pPr>
      <w:hyperlink w:anchor="_Toc499122215" w:history="1">
        <w:r w:rsidRPr="00DF105B">
          <w:rPr>
            <w:rStyle w:val="Hyperlink"/>
            <w:noProof/>
          </w:rPr>
          <w:t>3.4</w:t>
        </w:r>
        <w:r>
          <w:rPr>
            <w:rFonts w:asciiTheme="minorHAnsi" w:eastAsiaTheme="minorEastAsia" w:hAnsiTheme="minorHAnsi" w:cstheme="minorBidi"/>
            <w:smallCaps w:val="0"/>
            <w:noProof/>
            <w:sz w:val="22"/>
            <w:szCs w:val="22"/>
            <w:lang w:val="nl-NL"/>
          </w:rPr>
          <w:tab/>
        </w:r>
        <w:r w:rsidRPr="00DF105B">
          <w:rPr>
            <w:rStyle w:val="Hyperlink"/>
            <w:noProof/>
          </w:rPr>
          <w:t>Administrator Menu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_Toc499122215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13</w:t>
        </w:r>
        <w:r>
          <w:rPr>
            <w:noProof/>
            <w:webHidden/>
          </w:rPr>
          <w:fldChar w:fldCharType="end"/>
        </w:r>
      </w:hyperlink>
    </w:p>
    <w:p w:rsidR="00744C60" w:rsidRDefault="00744C60">
      <w:pPr>
        <w:pStyle w:val="TOC3"/>
        <w:tabs>
          <w:tab w:val="left" w:pos="1200"/>
          <w:tab w:val="right" w:leader="dot" w:pos="9628"/>
        </w:tabs>
        <w:rPr>
          <w:rFonts w:asciiTheme="minorHAnsi" w:eastAsiaTheme="minorEastAsia" w:hAnsiTheme="minorHAnsi" w:cstheme="minorBidi"/>
          <w:i w:val="0"/>
          <w:noProof/>
          <w:sz w:val="22"/>
          <w:szCs w:val="22"/>
          <w:lang w:val="nl-NL"/>
        </w:rPr>
      </w:pPr>
      <w:hyperlink w:anchor="_Toc499122216" w:history="1">
        <w:r w:rsidRPr="00DF105B">
          <w:rPr>
            <w:rStyle w:val="Hyperlink"/>
            <w:noProof/>
          </w:rPr>
          <w:t>3.4.1</w:t>
        </w:r>
        <w:r>
          <w:rPr>
            <w:rFonts w:asciiTheme="minorHAnsi" w:eastAsiaTheme="minorEastAsia" w:hAnsiTheme="minorHAnsi" w:cstheme="minorBidi"/>
            <w:i w:val="0"/>
            <w:noProof/>
            <w:sz w:val="22"/>
            <w:szCs w:val="22"/>
            <w:lang w:val="nl-NL"/>
          </w:rPr>
          <w:tab/>
        </w:r>
        <w:r w:rsidRPr="00DF105B">
          <w:rPr>
            <w:rStyle w:val="Hyperlink"/>
            <w:noProof/>
          </w:rPr>
          <w:t>Password protection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_Toc499122216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13</w:t>
        </w:r>
        <w:r>
          <w:rPr>
            <w:noProof/>
            <w:webHidden/>
          </w:rPr>
          <w:fldChar w:fldCharType="end"/>
        </w:r>
      </w:hyperlink>
    </w:p>
    <w:p w:rsidR="00744C60" w:rsidRDefault="00744C60">
      <w:pPr>
        <w:pStyle w:val="TOC4"/>
        <w:tabs>
          <w:tab w:val="left" w:pos="1680"/>
          <w:tab w:val="right" w:leader="dot" w:pos="9628"/>
        </w:tabs>
        <w:rPr>
          <w:rFonts w:asciiTheme="minorHAnsi" w:eastAsiaTheme="minorEastAsia" w:hAnsiTheme="minorHAnsi" w:cstheme="minorBidi"/>
          <w:noProof/>
          <w:sz w:val="22"/>
          <w:szCs w:val="22"/>
          <w:lang w:val="nl-NL"/>
        </w:rPr>
      </w:pPr>
      <w:hyperlink w:anchor="_Toc499122217" w:history="1">
        <w:r w:rsidRPr="00DF105B">
          <w:rPr>
            <w:rStyle w:val="Hyperlink"/>
            <w:noProof/>
          </w:rPr>
          <w:t>3.4.1.1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  <w:lang w:val="nl-NL"/>
          </w:rPr>
          <w:tab/>
        </w:r>
        <w:r w:rsidRPr="00DF105B">
          <w:rPr>
            <w:rStyle w:val="Hyperlink"/>
            <w:noProof/>
          </w:rPr>
          <w:t>Password insertion screen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_Toc499122217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13</w:t>
        </w:r>
        <w:r>
          <w:rPr>
            <w:noProof/>
            <w:webHidden/>
          </w:rPr>
          <w:fldChar w:fldCharType="end"/>
        </w:r>
      </w:hyperlink>
    </w:p>
    <w:p w:rsidR="00744C60" w:rsidRDefault="00744C60">
      <w:pPr>
        <w:pStyle w:val="TOC4"/>
        <w:tabs>
          <w:tab w:val="left" w:pos="1680"/>
          <w:tab w:val="right" w:leader="dot" w:pos="9628"/>
        </w:tabs>
        <w:rPr>
          <w:rFonts w:asciiTheme="minorHAnsi" w:eastAsiaTheme="minorEastAsia" w:hAnsiTheme="minorHAnsi" w:cstheme="minorBidi"/>
          <w:noProof/>
          <w:sz w:val="22"/>
          <w:szCs w:val="22"/>
          <w:lang w:val="nl-NL"/>
        </w:rPr>
      </w:pPr>
      <w:hyperlink w:anchor="_Toc499122218" w:history="1">
        <w:r w:rsidRPr="00DF105B">
          <w:rPr>
            <w:rStyle w:val="Hyperlink"/>
            <w:noProof/>
          </w:rPr>
          <w:t>3.4.1.2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  <w:lang w:val="nl-NL"/>
          </w:rPr>
          <w:tab/>
        </w:r>
        <w:r w:rsidRPr="00DF105B">
          <w:rPr>
            <w:rStyle w:val="Hyperlink"/>
            <w:noProof/>
          </w:rPr>
          <w:t>Password accepted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_Toc499122218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13</w:t>
        </w:r>
        <w:r>
          <w:rPr>
            <w:noProof/>
            <w:webHidden/>
          </w:rPr>
          <w:fldChar w:fldCharType="end"/>
        </w:r>
      </w:hyperlink>
    </w:p>
    <w:p w:rsidR="00744C60" w:rsidRDefault="00744C60">
      <w:pPr>
        <w:pStyle w:val="TOC4"/>
        <w:tabs>
          <w:tab w:val="left" w:pos="1680"/>
          <w:tab w:val="right" w:leader="dot" w:pos="9628"/>
        </w:tabs>
        <w:rPr>
          <w:rFonts w:asciiTheme="minorHAnsi" w:eastAsiaTheme="minorEastAsia" w:hAnsiTheme="minorHAnsi" w:cstheme="minorBidi"/>
          <w:noProof/>
          <w:sz w:val="22"/>
          <w:szCs w:val="22"/>
          <w:lang w:val="nl-NL"/>
        </w:rPr>
      </w:pPr>
      <w:hyperlink w:anchor="_Toc499122219" w:history="1">
        <w:r w:rsidRPr="00DF105B">
          <w:rPr>
            <w:rStyle w:val="Hyperlink"/>
            <w:noProof/>
          </w:rPr>
          <w:t>3.4.1.3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  <w:lang w:val="nl-NL"/>
          </w:rPr>
          <w:tab/>
        </w:r>
        <w:r w:rsidRPr="00DF105B">
          <w:rPr>
            <w:rStyle w:val="Hyperlink"/>
            <w:noProof/>
          </w:rPr>
          <w:t>Password denied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_Toc499122219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13</w:t>
        </w:r>
        <w:r>
          <w:rPr>
            <w:noProof/>
            <w:webHidden/>
          </w:rPr>
          <w:fldChar w:fldCharType="end"/>
        </w:r>
      </w:hyperlink>
    </w:p>
    <w:p w:rsidR="00744C60" w:rsidRDefault="00744C60">
      <w:pPr>
        <w:pStyle w:val="TOC3"/>
        <w:tabs>
          <w:tab w:val="left" w:pos="1200"/>
          <w:tab w:val="right" w:leader="dot" w:pos="9628"/>
        </w:tabs>
        <w:rPr>
          <w:rFonts w:asciiTheme="minorHAnsi" w:eastAsiaTheme="minorEastAsia" w:hAnsiTheme="minorHAnsi" w:cstheme="minorBidi"/>
          <w:i w:val="0"/>
          <w:noProof/>
          <w:sz w:val="22"/>
          <w:szCs w:val="22"/>
          <w:lang w:val="nl-NL"/>
        </w:rPr>
      </w:pPr>
      <w:hyperlink w:anchor="_Toc499122220" w:history="1">
        <w:r w:rsidRPr="00DF105B">
          <w:rPr>
            <w:rStyle w:val="Hyperlink"/>
            <w:noProof/>
          </w:rPr>
          <w:t>3.4.2</w:t>
        </w:r>
        <w:r>
          <w:rPr>
            <w:rFonts w:asciiTheme="minorHAnsi" w:eastAsiaTheme="minorEastAsia" w:hAnsiTheme="minorHAnsi" w:cstheme="minorBidi"/>
            <w:i w:val="0"/>
            <w:noProof/>
            <w:sz w:val="22"/>
            <w:szCs w:val="22"/>
            <w:lang w:val="nl-NL"/>
          </w:rPr>
          <w:tab/>
        </w:r>
        <w:r w:rsidRPr="00DF105B">
          <w:rPr>
            <w:rStyle w:val="Hyperlink"/>
            <w:noProof/>
          </w:rPr>
          <w:t>Operator main menu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_Toc499122220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14</w:t>
        </w:r>
        <w:r>
          <w:rPr>
            <w:noProof/>
            <w:webHidden/>
          </w:rPr>
          <w:fldChar w:fldCharType="end"/>
        </w:r>
      </w:hyperlink>
    </w:p>
    <w:p w:rsidR="00744C60" w:rsidRDefault="00744C60">
      <w:pPr>
        <w:pStyle w:val="TOC4"/>
        <w:tabs>
          <w:tab w:val="left" w:pos="1680"/>
          <w:tab w:val="right" w:leader="dot" w:pos="9628"/>
        </w:tabs>
        <w:rPr>
          <w:rFonts w:asciiTheme="minorHAnsi" w:eastAsiaTheme="minorEastAsia" w:hAnsiTheme="minorHAnsi" w:cstheme="minorBidi"/>
          <w:noProof/>
          <w:sz w:val="22"/>
          <w:szCs w:val="22"/>
          <w:lang w:val="nl-NL"/>
        </w:rPr>
      </w:pPr>
      <w:hyperlink w:anchor="_Toc499122221" w:history="1">
        <w:r w:rsidRPr="00DF105B">
          <w:rPr>
            <w:rStyle w:val="Hyperlink"/>
            <w:noProof/>
          </w:rPr>
          <w:t>3.4.2.1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  <w:lang w:val="nl-NL"/>
          </w:rPr>
          <w:tab/>
        </w:r>
        <w:r w:rsidRPr="00DF105B">
          <w:rPr>
            <w:rStyle w:val="Hyperlink"/>
            <w:noProof/>
          </w:rPr>
          <w:t>Change PIN menu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_Toc499122221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15</w:t>
        </w:r>
        <w:r>
          <w:rPr>
            <w:noProof/>
            <w:webHidden/>
          </w:rPr>
          <w:fldChar w:fldCharType="end"/>
        </w:r>
      </w:hyperlink>
    </w:p>
    <w:p w:rsidR="00744C60" w:rsidRDefault="00744C60">
      <w:pPr>
        <w:pStyle w:val="TOC5"/>
        <w:tabs>
          <w:tab w:val="left" w:pos="1920"/>
          <w:tab w:val="right" w:leader="dot" w:pos="9628"/>
        </w:tabs>
        <w:rPr>
          <w:rFonts w:asciiTheme="minorHAnsi" w:eastAsiaTheme="minorEastAsia" w:hAnsiTheme="minorHAnsi" w:cstheme="minorBidi"/>
          <w:noProof/>
          <w:sz w:val="22"/>
          <w:szCs w:val="22"/>
          <w:lang w:val="nl-NL"/>
        </w:rPr>
      </w:pPr>
      <w:hyperlink w:anchor="_Toc499122222" w:history="1">
        <w:r w:rsidRPr="00DF105B">
          <w:rPr>
            <w:rStyle w:val="Hyperlink"/>
            <w:noProof/>
          </w:rPr>
          <w:t>3.4.2.1.1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  <w:lang w:val="nl-NL"/>
          </w:rPr>
          <w:tab/>
        </w:r>
        <w:r w:rsidRPr="00DF105B">
          <w:rPr>
            <w:rStyle w:val="Hyperlink"/>
            <w:noProof/>
          </w:rPr>
          <w:t>Insert new Pin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_Toc499122222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15</w:t>
        </w:r>
        <w:r>
          <w:rPr>
            <w:noProof/>
            <w:webHidden/>
          </w:rPr>
          <w:fldChar w:fldCharType="end"/>
        </w:r>
      </w:hyperlink>
    </w:p>
    <w:p w:rsidR="00744C60" w:rsidRDefault="00744C60">
      <w:pPr>
        <w:pStyle w:val="TOC5"/>
        <w:tabs>
          <w:tab w:val="left" w:pos="1920"/>
          <w:tab w:val="right" w:leader="dot" w:pos="9628"/>
        </w:tabs>
        <w:rPr>
          <w:rFonts w:asciiTheme="minorHAnsi" w:eastAsiaTheme="minorEastAsia" w:hAnsiTheme="minorHAnsi" w:cstheme="minorBidi"/>
          <w:noProof/>
          <w:sz w:val="22"/>
          <w:szCs w:val="22"/>
          <w:lang w:val="nl-NL"/>
        </w:rPr>
      </w:pPr>
      <w:hyperlink w:anchor="_Toc499122223" w:history="1">
        <w:r w:rsidRPr="00DF105B">
          <w:rPr>
            <w:rStyle w:val="Hyperlink"/>
            <w:noProof/>
          </w:rPr>
          <w:t>3.4.2.1.2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  <w:lang w:val="nl-NL"/>
          </w:rPr>
          <w:tab/>
        </w:r>
        <w:r w:rsidRPr="00DF105B">
          <w:rPr>
            <w:rStyle w:val="Hyperlink"/>
            <w:noProof/>
          </w:rPr>
          <w:t>New Pin OK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_Toc499122223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15</w:t>
        </w:r>
        <w:r>
          <w:rPr>
            <w:noProof/>
            <w:webHidden/>
          </w:rPr>
          <w:fldChar w:fldCharType="end"/>
        </w:r>
      </w:hyperlink>
    </w:p>
    <w:p w:rsidR="00744C60" w:rsidRDefault="00744C60">
      <w:pPr>
        <w:pStyle w:val="TOC5"/>
        <w:tabs>
          <w:tab w:val="left" w:pos="1920"/>
          <w:tab w:val="right" w:leader="dot" w:pos="9628"/>
        </w:tabs>
        <w:rPr>
          <w:rFonts w:asciiTheme="minorHAnsi" w:eastAsiaTheme="minorEastAsia" w:hAnsiTheme="minorHAnsi" w:cstheme="minorBidi"/>
          <w:noProof/>
          <w:sz w:val="22"/>
          <w:szCs w:val="22"/>
          <w:lang w:val="nl-NL"/>
        </w:rPr>
      </w:pPr>
      <w:hyperlink w:anchor="_Toc499122224" w:history="1">
        <w:r w:rsidRPr="00DF105B">
          <w:rPr>
            <w:rStyle w:val="Hyperlink"/>
            <w:noProof/>
          </w:rPr>
          <w:t>3.4.2.1.3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  <w:lang w:val="nl-NL"/>
          </w:rPr>
          <w:tab/>
        </w:r>
        <w:r w:rsidRPr="00DF105B">
          <w:rPr>
            <w:rStyle w:val="Hyperlink"/>
            <w:noProof/>
          </w:rPr>
          <w:t>New Pin failed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_Toc499122224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16</w:t>
        </w:r>
        <w:r>
          <w:rPr>
            <w:noProof/>
            <w:webHidden/>
          </w:rPr>
          <w:fldChar w:fldCharType="end"/>
        </w:r>
      </w:hyperlink>
    </w:p>
    <w:p w:rsidR="00744C60" w:rsidRDefault="00744C60">
      <w:pPr>
        <w:pStyle w:val="TOC4"/>
        <w:tabs>
          <w:tab w:val="left" w:pos="1680"/>
          <w:tab w:val="right" w:leader="dot" w:pos="9628"/>
        </w:tabs>
        <w:rPr>
          <w:rFonts w:asciiTheme="minorHAnsi" w:eastAsiaTheme="minorEastAsia" w:hAnsiTheme="minorHAnsi" w:cstheme="minorBidi"/>
          <w:noProof/>
          <w:sz w:val="22"/>
          <w:szCs w:val="22"/>
          <w:lang w:val="nl-NL"/>
        </w:rPr>
      </w:pPr>
      <w:hyperlink w:anchor="_Toc499122225" w:history="1">
        <w:r w:rsidRPr="00DF105B">
          <w:rPr>
            <w:rStyle w:val="Hyperlink"/>
            <w:noProof/>
          </w:rPr>
          <w:t>3.4.2.2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  <w:lang w:val="nl-NL"/>
          </w:rPr>
          <w:tab/>
        </w:r>
        <w:r w:rsidRPr="00DF105B">
          <w:rPr>
            <w:rStyle w:val="Hyperlink"/>
            <w:noProof/>
          </w:rPr>
          <w:t>I/O control menu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_Toc499122225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17</w:t>
        </w:r>
        <w:r>
          <w:rPr>
            <w:noProof/>
            <w:webHidden/>
          </w:rPr>
          <w:fldChar w:fldCharType="end"/>
        </w:r>
      </w:hyperlink>
    </w:p>
    <w:p w:rsidR="00744C60" w:rsidRDefault="00744C60">
      <w:pPr>
        <w:pStyle w:val="TOC5"/>
        <w:tabs>
          <w:tab w:val="left" w:pos="1920"/>
          <w:tab w:val="right" w:leader="dot" w:pos="9628"/>
        </w:tabs>
        <w:rPr>
          <w:rFonts w:asciiTheme="minorHAnsi" w:eastAsiaTheme="minorEastAsia" w:hAnsiTheme="minorHAnsi" w:cstheme="minorBidi"/>
          <w:noProof/>
          <w:sz w:val="22"/>
          <w:szCs w:val="22"/>
          <w:lang w:val="nl-NL"/>
        </w:rPr>
      </w:pPr>
      <w:hyperlink w:anchor="_Toc499122226" w:history="1">
        <w:r w:rsidRPr="00DF105B">
          <w:rPr>
            <w:rStyle w:val="Hyperlink"/>
            <w:noProof/>
          </w:rPr>
          <w:t>3.4.2.2.1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  <w:lang w:val="nl-NL"/>
          </w:rPr>
          <w:tab/>
        </w:r>
        <w:r w:rsidRPr="00DF105B">
          <w:rPr>
            <w:rStyle w:val="Hyperlink"/>
            <w:noProof/>
          </w:rPr>
          <w:t>Read interlock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_Toc499122226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18</w:t>
        </w:r>
        <w:r>
          <w:rPr>
            <w:noProof/>
            <w:webHidden/>
          </w:rPr>
          <w:fldChar w:fldCharType="end"/>
        </w:r>
      </w:hyperlink>
    </w:p>
    <w:p w:rsidR="00744C60" w:rsidRDefault="00744C60">
      <w:pPr>
        <w:pStyle w:val="TOC5"/>
        <w:tabs>
          <w:tab w:val="left" w:pos="1920"/>
          <w:tab w:val="right" w:leader="dot" w:pos="9628"/>
        </w:tabs>
        <w:rPr>
          <w:rFonts w:asciiTheme="minorHAnsi" w:eastAsiaTheme="minorEastAsia" w:hAnsiTheme="minorHAnsi" w:cstheme="minorBidi"/>
          <w:noProof/>
          <w:sz w:val="22"/>
          <w:szCs w:val="22"/>
          <w:lang w:val="nl-NL"/>
        </w:rPr>
      </w:pPr>
      <w:hyperlink w:anchor="_Toc499122227" w:history="1">
        <w:r w:rsidRPr="00DF105B">
          <w:rPr>
            <w:rStyle w:val="Hyperlink"/>
            <w:noProof/>
          </w:rPr>
          <w:t>3.4.2.2.2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  <w:lang w:val="nl-NL"/>
          </w:rPr>
          <w:tab/>
        </w:r>
        <w:r w:rsidRPr="00DF105B">
          <w:rPr>
            <w:rStyle w:val="Hyperlink"/>
            <w:noProof/>
          </w:rPr>
          <w:t>Solenoids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_Toc499122227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19</w:t>
        </w:r>
        <w:r>
          <w:rPr>
            <w:noProof/>
            <w:webHidden/>
          </w:rPr>
          <w:fldChar w:fldCharType="end"/>
        </w:r>
      </w:hyperlink>
    </w:p>
    <w:p w:rsidR="00744C60" w:rsidRDefault="00744C60">
      <w:pPr>
        <w:pStyle w:val="TOC5"/>
        <w:tabs>
          <w:tab w:val="left" w:pos="1920"/>
          <w:tab w:val="right" w:leader="dot" w:pos="9628"/>
        </w:tabs>
        <w:rPr>
          <w:rFonts w:asciiTheme="minorHAnsi" w:eastAsiaTheme="minorEastAsia" w:hAnsiTheme="minorHAnsi" w:cstheme="minorBidi"/>
          <w:noProof/>
          <w:sz w:val="22"/>
          <w:szCs w:val="22"/>
          <w:lang w:val="nl-NL"/>
        </w:rPr>
      </w:pPr>
      <w:hyperlink w:anchor="_Toc499122228" w:history="1">
        <w:r w:rsidRPr="00DF105B">
          <w:rPr>
            <w:rStyle w:val="Hyperlink"/>
            <w:noProof/>
          </w:rPr>
          <w:t>3.4.2.2.3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  <w:lang w:val="nl-NL"/>
          </w:rPr>
          <w:tab/>
        </w:r>
        <w:r w:rsidRPr="00DF105B">
          <w:rPr>
            <w:rStyle w:val="Hyperlink"/>
            <w:noProof/>
          </w:rPr>
          <w:t>Get voltage in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_Toc499122228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20</w:t>
        </w:r>
        <w:r>
          <w:rPr>
            <w:noProof/>
            <w:webHidden/>
          </w:rPr>
          <w:fldChar w:fldCharType="end"/>
        </w:r>
      </w:hyperlink>
    </w:p>
    <w:p w:rsidR="00744C60" w:rsidRDefault="00744C60">
      <w:pPr>
        <w:pStyle w:val="TOC5"/>
        <w:tabs>
          <w:tab w:val="left" w:pos="1920"/>
          <w:tab w:val="right" w:leader="dot" w:pos="9628"/>
        </w:tabs>
        <w:rPr>
          <w:rFonts w:asciiTheme="minorHAnsi" w:eastAsiaTheme="minorEastAsia" w:hAnsiTheme="minorHAnsi" w:cstheme="minorBidi"/>
          <w:noProof/>
          <w:sz w:val="22"/>
          <w:szCs w:val="22"/>
          <w:lang w:val="nl-NL"/>
        </w:rPr>
      </w:pPr>
      <w:hyperlink w:anchor="_Toc499122229" w:history="1">
        <w:r w:rsidRPr="00DF105B">
          <w:rPr>
            <w:rStyle w:val="Hyperlink"/>
            <w:noProof/>
          </w:rPr>
          <w:t>3.4.2.2.4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  <w:lang w:val="nl-NL"/>
          </w:rPr>
          <w:tab/>
        </w:r>
        <w:r w:rsidRPr="00DF105B">
          <w:rPr>
            <w:rStyle w:val="Hyperlink"/>
            <w:noProof/>
          </w:rPr>
          <w:t>Set voltage out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_Toc499122229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21</w:t>
        </w:r>
        <w:r>
          <w:rPr>
            <w:noProof/>
            <w:webHidden/>
          </w:rPr>
          <w:fldChar w:fldCharType="end"/>
        </w:r>
      </w:hyperlink>
    </w:p>
    <w:p w:rsidR="00744C60" w:rsidRDefault="00744C60">
      <w:pPr>
        <w:pStyle w:val="TOC4"/>
        <w:tabs>
          <w:tab w:val="left" w:pos="1680"/>
          <w:tab w:val="right" w:leader="dot" w:pos="9628"/>
        </w:tabs>
        <w:rPr>
          <w:rFonts w:asciiTheme="minorHAnsi" w:eastAsiaTheme="minorEastAsia" w:hAnsiTheme="minorHAnsi" w:cstheme="minorBidi"/>
          <w:noProof/>
          <w:sz w:val="22"/>
          <w:szCs w:val="22"/>
          <w:lang w:val="nl-NL"/>
        </w:rPr>
      </w:pPr>
      <w:hyperlink w:anchor="_Toc499122230" w:history="1">
        <w:r w:rsidRPr="00DF105B">
          <w:rPr>
            <w:rStyle w:val="Hyperlink"/>
            <w:noProof/>
          </w:rPr>
          <w:t>3.4.2.3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  <w:lang w:val="nl-NL"/>
          </w:rPr>
          <w:tab/>
        </w:r>
        <w:r w:rsidRPr="00DF105B">
          <w:rPr>
            <w:rStyle w:val="Hyperlink"/>
            <w:noProof/>
          </w:rPr>
          <w:t>Preset config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_Toc499122230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21</w:t>
        </w:r>
        <w:r>
          <w:rPr>
            <w:noProof/>
            <w:webHidden/>
          </w:rPr>
          <w:fldChar w:fldCharType="end"/>
        </w:r>
      </w:hyperlink>
    </w:p>
    <w:p w:rsidR="00744C60" w:rsidRDefault="00744C60">
      <w:pPr>
        <w:pStyle w:val="TOC4"/>
        <w:tabs>
          <w:tab w:val="left" w:pos="1680"/>
          <w:tab w:val="right" w:leader="dot" w:pos="9628"/>
        </w:tabs>
        <w:rPr>
          <w:rFonts w:asciiTheme="minorHAnsi" w:eastAsiaTheme="minorEastAsia" w:hAnsiTheme="minorHAnsi" w:cstheme="minorBidi"/>
          <w:noProof/>
          <w:sz w:val="22"/>
          <w:szCs w:val="22"/>
          <w:lang w:val="nl-NL"/>
        </w:rPr>
      </w:pPr>
      <w:hyperlink w:anchor="_Toc499122231" w:history="1">
        <w:r w:rsidRPr="00DF105B">
          <w:rPr>
            <w:rStyle w:val="Hyperlink"/>
            <w:noProof/>
          </w:rPr>
          <w:t>3.4.2.4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  <w:lang w:val="nl-NL"/>
          </w:rPr>
          <w:tab/>
        </w:r>
        <w:r w:rsidRPr="00DF105B">
          <w:rPr>
            <w:rStyle w:val="Hyperlink"/>
            <w:noProof/>
          </w:rPr>
          <w:t>Information and version screen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_Toc499122231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23</w:t>
        </w:r>
        <w:r>
          <w:rPr>
            <w:noProof/>
            <w:webHidden/>
          </w:rPr>
          <w:fldChar w:fldCharType="end"/>
        </w:r>
      </w:hyperlink>
    </w:p>
    <w:p w:rsidR="00744C60" w:rsidRDefault="00744C60">
      <w:pPr>
        <w:pStyle w:val="TOC2"/>
        <w:tabs>
          <w:tab w:val="left" w:pos="960"/>
          <w:tab w:val="right" w:leader="dot" w:pos="9628"/>
        </w:tabs>
        <w:rPr>
          <w:rFonts w:asciiTheme="minorHAnsi" w:eastAsiaTheme="minorEastAsia" w:hAnsiTheme="minorHAnsi" w:cstheme="minorBidi"/>
          <w:smallCaps w:val="0"/>
          <w:noProof/>
          <w:sz w:val="22"/>
          <w:szCs w:val="22"/>
          <w:lang w:val="nl-NL"/>
        </w:rPr>
      </w:pPr>
      <w:hyperlink w:anchor="_Toc499122232" w:history="1">
        <w:r w:rsidRPr="00DF105B">
          <w:rPr>
            <w:rStyle w:val="Hyperlink"/>
            <w:noProof/>
          </w:rPr>
          <w:t>3.5</w:t>
        </w:r>
        <w:r>
          <w:rPr>
            <w:rFonts w:asciiTheme="minorHAnsi" w:eastAsiaTheme="minorEastAsia" w:hAnsiTheme="minorHAnsi" w:cstheme="minorBidi"/>
            <w:smallCaps w:val="0"/>
            <w:noProof/>
            <w:sz w:val="22"/>
            <w:szCs w:val="22"/>
            <w:lang w:val="nl-NL"/>
          </w:rPr>
          <w:tab/>
        </w:r>
        <w:r w:rsidRPr="00DF105B">
          <w:rPr>
            <w:rStyle w:val="Hyperlink"/>
            <w:noProof/>
          </w:rPr>
          <w:t>Calibration menu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_Toc499122232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24</w:t>
        </w:r>
        <w:r>
          <w:rPr>
            <w:noProof/>
            <w:webHidden/>
          </w:rPr>
          <w:fldChar w:fldCharType="end"/>
        </w:r>
      </w:hyperlink>
    </w:p>
    <w:p w:rsidR="00744C60" w:rsidRDefault="00744C60">
      <w:pPr>
        <w:pStyle w:val="TOC3"/>
        <w:tabs>
          <w:tab w:val="left" w:pos="1200"/>
          <w:tab w:val="right" w:leader="dot" w:pos="9628"/>
        </w:tabs>
        <w:rPr>
          <w:rFonts w:asciiTheme="minorHAnsi" w:eastAsiaTheme="minorEastAsia" w:hAnsiTheme="minorHAnsi" w:cstheme="minorBidi"/>
          <w:i w:val="0"/>
          <w:noProof/>
          <w:sz w:val="22"/>
          <w:szCs w:val="22"/>
          <w:lang w:val="nl-NL"/>
        </w:rPr>
      </w:pPr>
      <w:hyperlink w:anchor="_Toc499122233" w:history="1">
        <w:r w:rsidRPr="00DF105B">
          <w:rPr>
            <w:rStyle w:val="Hyperlink"/>
            <w:noProof/>
          </w:rPr>
          <w:t>3.5.1</w:t>
        </w:r>
        <w:r>
          <w:rPr>
            <w:rFonts w:asciiTheme="minorHAnsi" w:eastAsiaTheme="minorEastAsia" w:hAnsiTheme="minorHAnsi" w:cstheme="minorBidi"/>
            <w:i w:val="0"/>
            <w:noProof/>
            <w:sz w:val="22"/>
            <w:szCs w:val="22"/>
            <w:lang w:val="nl-NL"/>
          </w:rPr>
          <w:tab/>
        </w:r>
        <w:r w:rsidRPr="00DF105B">
          <w:rPr>
            <w:rStyle w:val="Hyperlink"/>
            <w:noProof/>
          </w:rPr>
          <w:t>Password protection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_Toc499122233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24</w:t>
        </w:r>
        <w:r>
          <w:rPr>
            <w:noProof/>
            <w:webHidden/>
          </w:rPr>
          <w:fldChar w:fldCharType="end"/>
        </w:r>
      </w:hyperlink>
    </w:p>
    <w:p w:rsidR="00744C60" w:rsidRDefault="00744C60">
      <w:pPr>
        <w:pStyle w:val="TOC4"/>
        <w:tabs>
          <w:tab w:val="left" w:pos="1680"/>
          <w:tab w:val="right" w:leader="dot" w:pos="9628"/>
        </w:tabs>
        <w:rPr>
          <w:rFonts w:asciiTheme="minorHAnsi" w:eastAsiaTheme="minorEastAsia" w:hAnsiTheme="minorHAnsi" w:cstheme="minorBidi"/>
          <w:noProof/>
          <w:sz w:val="22"/>
          <w:szCs w:val="22"/>
          <w:lang w:val="nl-NL"/>
        </w:rPr>
      </w:pPr>
      <w:hyperlink w:anchor="_Toc499122234" w:history="1">
        <w:r w:rsidRPr="00DF105B">
          <w:rPr>
            <w:rStyle w:val="Hyperlink"/>
            <w:noProof/>
          </w:rPr>
          <w:t>3.5.1.1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  <w:lang w:val="nl-NL"/>
          </w:rPr>
          <w:tab/>
        </w:r>
        <w:r w:rsidRPr="00DF105B">
          <w:rPr>
            <w:rStyle w:val="Hyperlink"/>
            <w:noProof/>
          </w:rPr>
          <w:t>Password insertion screen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_Toc499122234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24</w:t>
        </w:r>
        <w:r>
          <w:rPr>
            <w:noProof/>
            <w:webHidden/>
          </w:rPr>
          <w:fldChar w:fldCharType="end"/>
        </w:r>
      </w:hyperlink>
    </w:p>
    <w:p w:rsidR="00744C60" w:rsidRDefault="00744C60">
      <w:pPr>
        <w:pStyle w:val="TOC4"/>
        <w:tabs>
          <w:tab w:val="left" w:pos="1680"/>
          <w:tab w:val="right" w:leader="dot" w:pos="9628"/>
        </w:tabs>
        <w:rPr>
          <w:rFonts w:asciiTheme="minorHAnsi" w:eastAsiaTheme="minorEastAsia" w:hAnsiTheme="minorHAnsi" w:cstheme="minorBidi"/>
          <w:noProof/>
          <w:sz w:val="22"/>
          <w:szCs w:val="22"/>
          <w:lang w:val="nl-NL"/>
        </w:rPr>
      </w:pPr>
      <w:hyperlink w:anchor="_Toc499122235" w:history="1">
        <w:r w:rsidRPr="00DF105B">
          <w:rPr>
            <w:rStyle w:val="Hyperlink"/>
            <w:noProof/>
          </w:rPr>
          <w:t>3.5.1.2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  <w:lang w:val="nl-NL"/>
          </w:rPr>
          <w:tab/>
        </w:r>
        <w:r w:rsidRPr="00DF105B">
          <w:rPr>
            <w:rStyle w:val="Hyperlink"/>
            <w:noProof/>
          </w:rPr>
          <w:t>Password accepted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_Toc499122235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24</w:t>
        </w:r>
        <w:r>
          <w:rPr>
            <w:noProof/>
            <w:webHidden/>
          </w:rPr>
          <w:fldChar w:fldCharType="end"/>
        </w:r>
      </w:hyperlink>
    </w:p>
    <w:p w:rsidR="00744C60" w:rsidRDefault="00744C60">
      <w:pPr>
        <w:pStyle w:val="TOC4"/>
        <w:tabs>
          <w:tab w:val="left" w:pos="1680"/>
          <w:tab w:val="right" w:leader="dot" w:pos="9628"/>
        </w:tabs>
        <w:rPr>
          <w:rFonts w:asciiTheme="minorHAnsi" w:eastAsiaTheme="minorEastAsia" w:hAnsiTheme="minorHAnsi" w:cstheme="minorBidi"/>
          <w:noProof/>
          <w:sz w:val="22"/>
          <w:szCs w:val="22"/>
          <w:lang w:val="nl-NL"/>
        </w:rPr>
      </w:pPr>
      <w:hyperlink w:anchor="_Toc499122236" w:history="1">
        <w:r w:rsidRPr="00DF105B">
          <w:rPr>
            <w:rStyle w:val="Hyperlink"/>
            <w:noProof/>
          </w:rPr>
          <w:t>3.5.1.3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  <w:lang w:val="nl-NL"/>
          </w:rPr>
          <w:tab/>
        </w:r>
        <w:r w:rsidRPr="00DF105B">
          <w:rPr>
            <w:rStyle w:val="Hyperlink"/>
            <w:noProof/>
          </w:rPr>
          <w:t>Password denied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_Toc499122236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24</w:t>
        </w:r>
        <w:r>
          <w:rPr>
            <w:noProof/>
            <w:webHidden/>
          </w:rPr>
          <w:fldChar w:fldCharType="end"/>
        </w:r>
      </w:hyperlink>
    </w:p>
    <w:p w:rsidR="00744C60" w:rsidRDefault="00744C60">
      <w:pPr>
        <w:pStyle w:val="TOC3"/>
        <w:tabs>
          <w:tab w:val="left" w:pos="1200"/>
          <w:tab w:val="right" w:leader="dot" w:pos="9628"/>
        </w:tabs>
        <w:rPr>
          <w:rFonts w:asciiTheme="minorHAnsi" w:eastAsiaTheme="minorEastAsia" w:hAnsiTheme="minorHAnsi" w:cstheme="minorBidi"/>
          <w:i w:val="0"/>
          <w:noProof/>
          <w:sz w:val="22"/>
          <w:szCs w:val="22"/>
          <w:lang w:val="nl-NL"/>
        </w:rPr>
      </w:pPr>
      <w:hyperlink w:anchor="_Toc499122237" w:history="1">
        <w:r w:rsidRPr="00DF105B">
          <w:rPr>
            <w:rStyle w:val="Hyperlink"/>
            <w:noProof/>
          </w:rPr>
          <w:t>3.5.2</w:t>
        </w:r>
        <w:r>
          <w:rPr>
            <w:rFonts w:asciiTheme="minorHAnsi" w:eastAsiaTheme="minorEastAsia" w:hAnsiTheme="minorHAnsi" w:cstheme="minorBidi"/>
            <w:i w:val="0"/>
            <w:noProof/>
            <w:sz w:val="22"/>
            <w:szCs w:val="22"/>
            <w:lang w:val="nl-NL"/>
          </w:rPr>
          <w:tab/>
        </w:r>
        <w:r w:rsidRPr="00DF105B">
          <w:rPr>
            <w:rStyle w:val="Hyperlink"/>
            <w:noProof/>
          </w:rPr>
          <w:t>Calibration main menu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_Toc499122237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25</w:t>
        </w:r>
        <w:r>
          <w:rPr>
            <w:noProof/>
            <w:webHidden/>
          </w:rPr>
          <w:fldChar w:fldCharType="end"/>
        </w:r>
      </w:hyperlink>
    </w:p>
    <w:p w:rsidR="00744C60" w:rsidRDefault="00744C60">
      <w:pPr>
        <w:pStyle w:val="TOC4"/>
        <w:tabs>
          <w:tab w:val="left" w:pos="1680"/>
          <w:tab w:val="right" w:leader="dot" w:pos="9628"/>
        </w:tabs>
        <w:rPr>
          <w:rFonts w:asciiTheme="minorHAnsi" w:eastAsiaTheme="minorEastAsia" w:hAnsiTheme="minorHAnsi" w:cstheme="minorBidi"/>
          <w:noProof/>
          <w:sz w:val="22"/>
          <w:szCs w:val="22"/>
          <w:lang w:val="nl-NL"/>
        </w:rPr>
      </w:pPr>
      <w:hyperlink w:anchor="_Toc499122238" w:history="1">
        <w:r w:rsidRPr="00DF105B">
          <w:rPr>
            <w:rStyle w:val="Hyperlink"/>
            <w:noProof/>
          </w:rPr>
          <w:t>3.5.2.1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  <w:lang w:val="nl-NL"/>
          </w:rPr>
          <w:tab/>
        </w:r>
        <w:r w:rsidRPr="00DF105B">
          <w:rPr>
            <w:rStyle w:val="Hyperlink"/>
            <w:noProof/>
          </w:rPr>
          <w:t>Calibrate ADCs menu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_Toc499122238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25</w:t>
        </w:r>
        <w:r>
          <w:rPr>
            <w:noProof/>
            <w:webHidden/>
          </w:rPr>
          <w:fldChar w:fldCharType="end"/>
        </w:r>
      </w:hyperlink>
    </w:p>
    <w:p w:rsidR="00744C60" w:rsidRDefault="00744C60">
      <w:pPr>
        <w:pStyle w:val="TOC5"/>
        <w:tabs>
          <w:tab w:val="left" w:pos="1920"/>
          <w:tab w:val="right" w:leader="dot" w:pos="9628"/>
        </w:tabs>
        <w:rPr>
          <w:rFonts w:asciiTheme="minorHAnsi" w:eastAsiaTheme="minorEastAsia" w:hAnsiTheme="minorHAnsi" w:cstheme="minorBidi"/>
          <w:noProof/>
          <w:sz w:val="22"/>
          <w:szCs w:val="22"/>
          <w:lang w:val="nl-NL"/>
        </w:rPr>
      </w:pPr>
      <w:hyperlink w:anchor="_Toc499122239" w:history="1">
        <w:r w:rsidRPr="00DF105B">
          <w:rPr>
            <w:rStyle w:val="Hyperlink"/>
            <w:noProof/>
          </w:rPr>
          <w:t>3.5.2.1.1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  <w:lang w:val="nl-NL"/>
          </w:rPr>
          <w:tab/>
        </w:r>
        <w:r w:rsidRPr="00DF105B">
          <w:rPr>
            <w:rStyle w:val="Hyperlink"/>
            <w:noProof/>
          </w:rPr>
          <w:t>Calibration procedure for an ADC channel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_Toc499122239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26</w:t>
        </w:r>
        <w:r>
          <w:rPr>
            <w:noProof/>
            <w:webHidden/>
          </w:rPr>
          <w:fldChar w:fldCharType="end"/>
        </w:r>
      </w:hyperlink>
    </w:p>
    <w:p w:rsidR="00744C60" w:rsidRDefault="00744C60">
      <w:pPr>
        <w:tabs>
          <w:tab w:val="left" w:pos="1134"/>
        </w:tabs>
      </w:pPr>
      <w:r>
        <w:rPr>
          <w:sz w:val="20"/>
        </w:rPr>
        <w:fldChar w:fldCharType="end"/>
      </w:r>
    </w:p>
    <w:p w:rsidR="00744C60" w:rsidRDefault="00744C60" w:rsidP="00B5392C">
      <w:pPr>
        <w:pStyle w:val="Heading1"/>
      </w:pPr>
      <w:bookmarkStart w:id="14" w:name="_Toc278276206"/>
      <w:bookmarkStart w:id="15" w:name="_Toc423336436"/>
      <w:bookmarkStart w:id="16" w:name="_Toc423755666"/>
      <w:bookmarkStart w:id="17" w:name="_Toc423937427"/>
      <w:bookmarkStart w:id="18" w:name="_Toc424636562"/>
      <w:bookmarkStart w:id="19" w:name="_Toc425729356"/>
      <w:bookmarkStart w:id="20" w:name="_Toc425729673"/>
      <w:bookmarkStart w:id="21" w:name="_Toc432388307"/>
      <w:bookmarkStart w:id="22" w:name="_Toc434219071"/>
      <w:bookmarkStart w:id="23" w:name="_Toc434308729"/>
      <w:bookmarkStart w:id="24" w:name="_Toc446839437"/>
      <w:bookmarkStart w:id="25" w:name="_Toc499122196"/>
      <w:r>
        <w:t>Introduction</w:t>
      </w:r>
      <w:bookmarkEnd w:id="14"/>
      <w:bookmarkEnd w:id="25"/>
    </w:p>
    <w:p w:rsidR="00744C60" w:rsidRDefault="00744C60" w:rsidP="00B5392C">
      <w:pPr>
        <w:pStyle w:val="Heading2"/>
      </w:pPr>
      <w:bookmarkStart w:id="26" w:name="_Toc278276207"/>
      <w:bookmarkStart w:id="27" w:name="_Toc499122197"/>
      <w:r>
        <w:t>Scope</w:t>
      </w:r>
      <w:bookmarkEnd w:id="26"/>
      <w:bookmarkEnd w:id="27"/>
    </w:p>
    <w:p w:rsidR="00744C60" w:rsidRPr="007140BC" w:rsidRDefault="00744C60" w:rsidP="00B5392C">
      <w:pPr>
        <w:rPr>
          <w:rFonts w:ascii="Arial (W1)" w:hAnsi="Arial (W1)" w:cs="Arial"/>
          <w:vanish/>
          <w:szCs w:val="22"/>
        </w:rPr>
      </w:pPr>
      <w:r>
        <w:rPr>
          <w:rFonts w:cs="Arial"/>
          <w:szCs w:val="22"/>
        </w:rPr>
        <w:t>This document describes the end-user functionality of the Photonis HSB module repair test set. It gives detailed overview over the menu structure and explains the interactivity between user and device.</w:t>
      </w:r>
      <w:r w:rsidRPr="007140BC">
        <w:rPr>
          <w:rFonts w:ascii="Arial (W1)" w:hAnsi="Arial (W1)" w:cs="Arial"/>
          <w:vanish/>
          <w:szCs w:val="22"/>
        </w:rPr>
        <w:t xml:space="preserve">The initial status of this document will be </w:t>
      </w:r>
      <w:r w:rsidRPr="007140BC">
        <w:rPr>
          <w:rFonts w:ascii="Arial (W1)" w:hAnsi="Arial (W1)" w:cs="Arial"/>
          <w:i/>
          <w:vanish/>
          <w:szCs w:val="22"/>
        </w:rPr>
        <w:t>Preliminary</w:t>
      </w:r>
      <w:r w:rsidRPr="007140BC">
        <w:rPr>
          <w:rFonts w:ascii="Arial (W1)" w:hAnsi="Arial (W1)" w:cs="Arial"/>
          <w:vanish/>
          <w:szCs w:val="22"/>
        </w:rPr>
        <w:t xml:space="preserve">, when it acts as an internal and external discussion document. The first formal and complete document, which will be send to the customer, will be marked as </w:t>
      </w:r>
      <w:r w:rsidRPr="007140BC">
        <w:rPr>
          <w:rFonts w:ascii="Arial (W1)" w:hAnsi="Arial (W1)" w:cs="Arial"/>
          <w:i/>
          <w:vanish/>
          <w:szCs w:val="22"/>
        </w:rPr>
        <w:t>Draft</w:t>
      </w:r>
      <w:r w:rsidRPr="007140BC">
        <w:rPr>
          <w:rFonts w:ascii="Arial (W1)" w:hAnsi="Arial (W1)" w:cs="Arial"/>
          <w:vanish/>
          <w:szCs w:val="22"/>
        </w:rPr>
        <w:t xml:space="preserve">, and will have revision level 1.0. This document will serve as formal document for review purposes. If both Micro-key and the customer approve of the contents of the document, it will be marked as </w:t>
      </w:r>
      <w:r w:rsidRPr="007140BC">
        <w:rPr>
          <w:rFonts w:ascii="Arial (W1)" w:hAnsi="Arial (W1)" w:cs="Arial"/>
          <w:i/>
          <w:vanish/>
          <w:szCs w:val="22"/>
        </w:rPr>
        <w:t>Final</w:t>
      </w:r>
      <w:r w:rsidRPr="007140BC">
        <w:rPr>
          <w:rFonts w:ascii="Arial (W1)" w:hAnsi="Arial (W1)" w:cs="Arial"/>
          <w:vanish/>
          <w:szCs w:val="22"/>
        </w:rPr>
        <w:t>.</w:t>
      </w:r>
      <w:bookmarkEnd w:id="15"/>
      <w:bookmarkEnd w:id="16"/>
      <w:bookmarkEnd w:id="17"/>
      <w:bookmarkEnd w:id="18"/>
      <w:bookmarkEnd w:id="19"/>
      <w:bookmarkEnd w:id="20"/>
      <w:bookmarkEnd w:id="21"/>
      <w:bookmarkEnd w:id="22"/>
      <w:bookmarkEnd w:id="23"/>
      <w:bookmarkEnd w:id="24"/>
    </w:p>
    <w:p w:rsidR="00744C60" w:rsidRDefault="00744C60" w:rsidP="00B5392C"/>
    <w:p w:rsidR="00744C60" w:rsidRDefault="00744C60" w:rsidP="00B5392C"/>
    <w:p w:rsidR="00744C60" w:rsidRDefault="00744C60" w:rsidP="00B5392C">
      <w:pPr>
        <w:pStyle w:val="Heading2"/>
      </w:pPr>
      <w:bookmarkStart w:id="28" w:name="_Toc417801238"/>
      <w:bookmarkStart w:id="29" w:name="_Toc417874114"/>
      <w:bookmarkStart w:id="30" w:name="_Toc417964490"/>
      <w:bookmarkStart w:id="31" w:name="_Toc417968044"/>
      <w:bookmarkStart w:id="32" w:name="_Toc417973419"/>
      <w:bookmarkStart w:id="33" w:name="_Toc417973477"/>
      <w:bookmarkStart w:id="34" w:name="_Toc418298388"/>
      <w:bookmarkStart w:id="35" w:name="_Toc423318546"/>
      <w:bookmarkStart w:id="36" w:name="_Toc423322577"/>
      <w:bookmarkStart w:id="37" w:name="_Toc423322604"/>
      <w:bookmarkStart w:id="38" w:name="_Toc423336437"/>
      <w:bookmarkStart w:id="39" w:name="_Toc423755667"/>
      <w:bookmarkStart w:id="40" w:name="_Toc423937428"/>
      <w:bookmarkStart w:id="41" w:name="_Toc424636563"/>
      <w:bookmarkStart w:id="42" w:name="_Toc425729357"/>
      <w:bookmarkStart w:id="43" w:name="_Toc425729674"/>
      <w:bookmarkStart w:id="44" w:name="_Toc432388308"/>
      <w:bookmarkStart w:id="45" w:name="_Toc434219072"/>
      <w:bookmarkStart w:id="46" w:name="_Toc434308730"/>
      <w:bookmarkStart w:id="47" w:name="_Toc446839438"/>
      <w:bookmarkStart w:id="48" w:name="_Toc446917798"/>
      <w:bookmarkStart w:id="49" w:name="_Toc447073771"/>
      <w:bookmarkStart w:id="50" w:name="_Toc447440984"/>
      <w:bookmarkStart w:id="51" w:name="_Toc448893545"/>
      <w:bookmarkStart w:id="52" w:name="_Toc449244339"/>
      <w:bookmarkStart w:id="53" w:name="_Toc451915297"/>
      <w:bookmarkStart w:id="54" w:name="_Toc63611291"/>
      <w:bookmarkStart w:id="55" w:name="_Toc63611664"/>
      <w:bookmarkStart w:id="56" w:name="_Toc63611778"/>
      <w:bookmarkStart w:id="57" w:name="_Toc63612635"/>
      <w:bookmarkStart w:id="58" w:name="_Toc63695562"/>
      <w:bookmarkStart w:id="59" w:name="_Toc63703796"/>
      <w:bookmarkStart w:id="60" w:name="_Toc63703969"/>
      <w:bookmarkStart w:id="61" w:name="_Toc182382140"/>
      <w:bookmarkStart w:id="62" w:name="_Toc182382388"/>
      <w:bookmarkStart w:id="63" w:name="_Toc182383103"/>
      <w:bookmarkStart w:id="64" w:name="_Ref190049867"/>
      <w:bookmarkStart w:id="65" w:name="_Toc278276208"/>
      <w:bookmarkStart w:id="66" w:name="_Toc499122198"/>
      <w:r>
        <w:t>References</w:t>
      </w:r>
      <w:bookmarkEnd w:id="28"/>
      <w:bookmarkEnd w:id="29"/>
      <w:bookmarkEnd w:id="30"/>
      <w:bookmarkEnd w:id="31"/>
      <w:bookmarkEnd w:id="32"/>
      <w:bookmarkEnd w:id="33"/>
      <w:bookmarkEnd w:id="34"/>
      <w:bookmarkEnd w:id="35"/>
      <w:bookmarkEnd w:id="36"/>
      <w:bookmarkEnd w:id="37"/>
      <w:bookmarkEnd w:id="38"/>
      <w:bookmarkEnd w:id="39"/>
      <w:bookmarkEnd w:id="40"/>
      <w:bookmarkEnd w:id="41"/>
      <w:bookmarkEnd w:id="42"/>
      <w:bookmarkEnd w:id="43"/>
      <w:bookmarkEnd w:id="44"/>
      <w:bookmarkEnd w:id="45"/>
      <w:bookmarkEnd w:id="46"/>
      <w:bookmarkEnd w:id="47"/>
      <w:bookmarkEnd w:id="48"/>
      <w:bookmarkEnd w:id="49"/>
      <w:bookmarkEnd w:id="50"/>
      <w:bookmarkEnd w:id="51"/>
      <w:bookmarkEnd w:id="52"/>
      <w:bookmarkEnd w:id="53"/>
      <w:bookmarkEnd w:id="54"/>
      <w:bookmarkEnd w:id="55"/>
      <w:bookmarkEnd w:id="56"/>
      <w:bookmarkEnd w:id="57"/>
      <w:bookmarkEnd w:id="58"/>
      <w:bookmarkEnd w:id="59"/>
      <w:bookmarkEnd w:id="60"/>
      <w:bookmarkEnd w:id="61"/>
      <w:bookmarkEnd w:id="62"/>
      <w:bookmarkEnd w:id="63"/>
      <w:bookmarkEnd w:id="64"/>
      <w:bookmarkEnd w:id="65"/>
      <w:bookmarkEnd w:id="66"/>
    </w:p>
    <w:p w:rsidR="00744C60" w:rsidRPr="00086EE6" w:rsidRDefault="00744C60" w:rsidP="00B5392C">
      <w:pPr>
        <w:pStyle w:val="TableofAuthorities"/>
        <w:rPr>
          <w:lang w:val="nl-NL"/>
        </w:rPr>
      </w:pPr>
      <w:bookmarkStart w:id="67" w:name="_Ref422621367"/>
      <w:bookmarkStart w:id="68" w:name="_Ref424692918"/>
      <w:r w:rsidRPr="005858C9">
        <w:t>Document somename, v</w:t>
      </w:r>
      <w:r>
        <w:rPr>
          <w:lang w:val="nl-NL"/>
        </w:rPr>
        <w:t>vv</w:t>
      </w:r>
      <w:r w:rsidRPr="00086EE6">
        <w:rPr>
          <w:lang w:val="nl-NL"/>
        </w:rPr>
        <w:br/>
        <w:t>Micro-Key, d</w:t>
      </w:r>
      <w:r>
        <w:rPr>
          <w:lang w:val="nl-NL"/>
        </w:rPr>
        <w:t>d</w:t>
      </w:r>
      <w:r w:rsidRPr="00086EE6">
        <w:rPr>
          <w:lang w:val="nl-NL"/>
        </w:rPr>
        <w:t>-</w:t>
      </w:r>
      <w:r>
        <w:rPr>
          <w:lang w:val="nl-NL"/>
        </w:rPr>
        <w:t>mm</w:t>
      </w:r>
      <w:r w:rsidRPr="00086EE6">
        <w:rPr>
          <w:lang w:val="nl-NL"/>
        </w:rPr>
        <w:t>-</w:t>
      </w:r>
      <w:bookmarkEnd w:id="67"/>
      <w:r>
        <w:rPr>
          <w:lang w:val="nl-NL"/>
        </w:rPr>
        <w:t>yyyy</w:t>
      </w:r>
    </w:p>
    <w:bookmarkEnd w:id="68"/>
    <w:p w:rsidR="00744C60" w:rsidRPr="00086EE6" w:rsidRDefault="00744C60" w:rsidP="00B5392C">
      <w:pPr>
        <w:keepNext/>
        <w:rPr>
          <w:lang w:val="nl-NL"/>
        </w:rPr>
      </w:pPr>
    </w:p>
    <w:p w:rsidR="00744C60" w:rsidRDefault="00744C60" w:rsidP="00B5392C">
      <w:pPr>
        <w:pStyle w:val="Heading2"/>
      </w:pPr>
      <w:bookmarkStart w:id="69" w:name="_Toc278276209"/>
      <w:bookmarkStart w:id="70" w:name="_Toc499122199"/>
      <w:r>
        <w:t>Definitions</w:t>
      </w:r>
      <w:bookmarkEnd w:id="69"/>
      <w:bookmarkEnd w:id="70"/>
    </w:p>
    <w:p w:rsidR="00744C60" w:rsidRDefault="00744C60" w:rsidP="00B5392C">
      <w:pPr>
        <w:keepNext/>
      </w:pPr>
      <w:r>
        <w:t>TBD</w:t>
      </w:r>
      <w:r>
        <w:tab/>
      </w:r>
      <w:r>
        <w:tab/>
        <w:t>To Be Defined</w:t>
      </w:r>
    </w:p>
    <w:p w:rsidR="00744C60" w:rsidRDefault="00744C60" w:rsidP="00B5392C">
      <w:pPr>
        <w:keepNext/>
      </w:pPr>
    </w:p>
    <w:p w:rsidR="00744C60" w:rsidRDefault="00744C60" w:rsidP="008B589C"/>
    <w:p w:rsidR="00744C60" w:rsidRDefault="00744C60">
      <w:pPr>
        <w:jc w:val="left"/>
      </w:pPr>
      <w:r>
        <w:br w:type="page"/>
      </w:r>
    </w:p>
    <w:p w:rsidR="00744C60" w:rsidRDefault="00744C60" w:rsidP="004C7533">
      <w:pPr>
        <w:pStyle w:val="Heading1"/>
      </w:pPr>
      <w:bookmarkStart w:id="71" w:name="_Toc499122200"/>
      <w:r>
        <w:t>System overview</w:t>
      </w:r>
      <w:bookmarkEnd w:id="71"/>
    </w:p>
    <w:p w:rsidR="00744C60" w:rsidRDefault="00744C60" w:rsidP="004C7533">
      <w:r>
        <w:t xml:space="preserve">Interaction between user and system occurs via two devices which are part of the HSB module repair test set. </w:t>
      </w:r>
    </w:p>
    <w:p w:rsidR="00744C60" w:rsidRDefault="00744C60" w:rsidP="004C7533"/>
    <w:p w:rsidR="00744C60" w:rsidRDefault="00744C60" w:rsidP="004C7533">
      <w:pPr>
        <w:pStyle w:val="Heading2"/>
      </w:pPr>
      <w:bookmarkStart w:id="72" w:name="_Toc499122201"/>
      <w:r>
        <w:t>Display</w:t>
      </w:r>
      <w:bookmarkEnd w:id="72"/>
    </w:p>
    <w:p w:rsidR="00744C60" w:rsidRDefault="00744C60" w:rsidP="004C7533">
      <w:r>
        <w:t xml:space="preserve">Visual feedback and information is provided to the user through a display. It contains four rows with 20 characters each. </w:t>
      </w:r>
    </w:p>
    <w:p w:rsidR="00744C60" w:rsidRDefault="00744C60" w:rsidP="00E27D8C">
      <w:pPr>
        <w:keepNext/>
        <w:jc w:val="center"/>
      </w:pPr>
      <w:r>
        <w:rPr>
          <w:noProof/>
        </w:rPr>
        <w:drawing>
          <wp:inline distT="0" distB="0" distL="0" distR="0" wp14:anchorId="0F4381F4" wp14:editId="2BDD2923">
            <wp:extent cx="6120130" cy="3764579"/>
            <wp:effectExtent l="0" t="0" r="0" b="7620"/>
            <wp:docPr id="73" name="Picture 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" name="display.jpg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37645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44C60" w:rsidRDefault="00744C60" w:rsidP="00E27D8C">
      <w:pPr>
        <w:pStyle w:val="Caption"/>
      </w:pPr>
      <w:bookmarkStart w:id="73" w:name="_Ref491850100"/>
      <w:r>
        <w:t xml:space="preserve">Figure </w:t>
      </w:r>
      <w:r>
        <w:fldChar w:fldCharType="begin"/>
      </w:r>
      <w:r>
        <w:instrText xml:space="preserve"> SEQ Figure \* ARABIC </w:instrText>
      </w:r>
      <w:r>
        <w:fldChar w:fldCharType="separate"/>
      </w:r>
      <w:r>
        <w:rPr>
          <w:noProof/>
        </w:rPr>
        <w:t>1</w:t>
      </w:r>
      <w:r>
        <w:fldChar w:fldCharType="end"/>
      </w:r>
      <w:bookmarkEnd w:id="73"/>
      <w:r>
        <w:t>: New heaven display NHD-0420D3Z-FL-GBW-V3</w:t>
      </w:r>
    </w:p>
    <w:p w:rsidR="00744C60" w:rsidRDefault="00744C60" w:rsidP="004C7533">
      <w:pPr>
        <w:pStyle w:val="NoSpacing"/>
        <w:rPr>
          <w:lang w:val="en-GB"/>
        </w:rPr>
      </w:pPr>
    </w:p>
    <w:p w:rsidR="00744C60" w:rsidRDefault="00744C60" w:rsidP="004C7533">
      <w:pPr>
        <w:pStyle w:val="NoSpacing"/>
        <w:rPr>
          <w:lang w:val="en-GB"/>
        </w:rPr>
      </w:pPr>
    </w:p>
    <w:p w:rsidR="00744C60" w:rsidRDefault="00744C60" w:rsidP="004C7533">
      <w:pPr>
        <w:pStyle w:val="NoSpacing"/>
        <w:rPr>
          <w:lang w:val="en-GB"/>
        </w:rPr>
      </w:pPr>
      <w:r w:rsidRPr="004C7533">
        <w:rPr>
          <w:lang w:val="en-GB"/>
        </w:rPr>
        <w:t xml:space="preserve">Within this document the display content is related to by a table. </w:t>
      </w:r>
      <w:r>
        <w:rPr>
          <w:lang w:val="en-GB"/>
        </w:rPr>
        <w:t>Below represents the display seen from left to right and up to down as a matrix of 4x20.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23"/>
        <w:gridCol w:w="422"/>
        <w:gridCol w:w="423"/>
        <w:gridCol w:w="423"/>
        <w:gridCol w:w="422"/>
        <w:gridCol w:w="422"/>
        <w:gridCol w:w="422"/>
        <w:gridCol w:w="422"/>
        <w:gridCol w:w="422"/>
        <w:gridCol w:w="421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</w:tblGrid>
      <w:tr w:rsidR="00744C60" w:rsidTr="00FA0C33">
        <w:tc>
          <w:tcPr>
            <w:tcW w:w="423" w:type="dxa"/>
            <w:shd w:val="clear" w:color="auto" w:fill="BFBFBF" w:themeFill="background1" w:themeFillShade="BF"/>
          </w:tcPr>
          <w:p w:rsidR="00744C60" w:rsidRDefault="00744C60" w:rsidP="00FA0C33">
            <w:pPr>
              <w:pStyle w:val="NoSpacing"/>
            </w:pPr>
            <w:bookmarkStart w:id="74" w:name="_Hlk491849877"/>
            <w:r>
              <w:t>/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744C60" w:rsidRDefault="00744C60" w:rsidP="00FA0C33">
            <w:pPr>
              <w:pStyle w:val="NoSpacing"/>
            </w:pPr>
            <w:r>
              <w:t>1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744C60" w:rsidRDefault="00744C60" w:rsidP="00FA0C33">
            <w:pPr>
              <w:pStyle w:val="NoSpacing"/>
            </w:pPr>
            <w:r>
              <w:t>2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744C60" w:rsidRDefault="00744C60" w:rsidP="00FA0C33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744C60" w:rsidRDefault="00744C60" w:rsidP="00FA0C33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744C60" w:rsidRDefault="00744C60" w:rsidP="00FA0C33">
            <w:pPr>
              <w:pStyle w:val="NoSpacing"/>
            </w:pPr>
            <w:r>
              <w:t>5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744C60" w:rsidRDefault="00744C60" w:rsidP="00FA0C33">
            <w:pPr>
              <w:pStyle w:val="NoSpacing"/>
            </w:pPr>
            <w:r>
              <w:t>6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744C60" w:rsidRDefault="00744C60" w:rsidP="00FA0C33">
            <w:pPr>
              <w:pStyle w:val="NoSpacing"/>
            </w:pPr>
            <w:r>
              <w:t>7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744C60" w:rsidRDefault="00744C60" w:rsidP="00FA0C33">
            <w:pPr>
              <w:pStyle w:val="NoSpacing"/>
            </w:pPr>
            <w:r>
              <w:t>8</w:t>
            </w:r>
          </w:p>
        </w:tc>
        <w:tc>
          <w:tcPr>
            <w:tcW w:w="421" w:type="dxa"/>
            <w:shd w:val="clear" w:color="auto" w:fill="BFBFBF" w:themeFill="background1" w:themeFillShade="BF"/>
          </w:tcPr>
          <w:p w:rsidR="00744C60" w:rsidRDefault="00744C60" w:rsidP="00FA0C33">
            <w:pPr>
              <w:pStyle w:val="NoSpacing"/>
            </w:pPr>
            <w:r>
              <w:t>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744C60" w:rsidRDefault="00744C60" w:rsidP="00FA0C33">
            <w:pPr>
              <w:pStyle w:val="NoSpacing"/>
            </w:pPr>
            <w:r>
              <w:t>10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744C60" w:rsidRDefault="00744C60" w:rsidP="00FA0C33">
            <w:pPr>
              <w:pStyle w:val="NoSpacing"/>
            </w:pPr>
            <w:r>
              <w:t>11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744C60" w:rsidRDefault="00744C60" w:rsidP="00FA0C33">
            <w:pPr>
              <w:pStyle w:val="NoSpacing"/>
            </w:pPr>
            <w:r>
              <w:t>12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744C60" w:rsidRDefault="00744C60" w:rsidP="00FA0C33">
            <w:pPr>
              <w:pStyle w:val="NoSpacing"/>
            </w:pPr>
            <w:r>
              <w:t>13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744C60" w:rsidRDefault="00744C60" w:rsidP="00FA0C33">
            <w:pPr>
              <w:pStyle w:val="NoSpacing"/>
            </w:pPr>
            <w:r>
              <w:t>14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744C60" w:rsidRDefault="00744C60" w:rsidP="00FA0C33">
            <w:pPr>
              <w:pStyle w:val="NoSpacing"/>
            </w:pPr>
            <w:r>
              <w:t>15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744C60" w:rsidRDefault="00744C60" w:rsidP="00FA0C33">
            <w:pPr>
              <w:pStyle w:val="NoSpacing"/>
            </w:pPr>
            <w:r>
              <w:t>16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744C60" w:rsidRDefault="00744C60" w:rsidP="00FA0C33">
            <w:pPr>
              <w:pStyle w:val="NoSpacing"/>
            </w:pPr>
            <w:r>
              <w:t>17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744C60" w:rsidRDefault="00744C60" w:rsidP="00FA0C33">
            <w:pPr>
              <w:pStyle w:val="NoSpacing"/>
            </w:pPr>
            <w:r>
              <w:t>18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744C60" w:rsidRDefault="00744C60" w:rsidP="00FA0C33">
            <w:pPr>
              <w:pStyle w:val="NoSpacing"/>
            </w:pPr>
            <w:r>
              <w:t>19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744C60" w:rsidRDefault="00744C60" w:rsidP="00FA0C33">
            <w:pPr>
              <w:pStyle w:val="NoSpacing"/>
            </w:pPr>
            <w:r>
              <w:t>20</w:t>
            </w:r>
          </w:p>
        </w:tc>
      </w:tr>
      <w:tr w:rsidR="00744C60" w:rsidTr="00FA0C33">
        <w:tc>
          <w:tcPr>
            <w:tcW w:w="423" w:type="dxa"/>
            <w:shd w:val="clear" w:color="auto" w:fill="BFBFBF" w:themeFill="background1" w:themeFillShade="BF"/>
          </w:tcPr>
          <w:p w:rsidR="00744C60" w:rsidRDefault="00744C60" w:rsidP="00FA0C33">
            <w:pPr>
              <w:pStyle w:val="NoSpacing"/>
            </w:pPr>
            <w:r>
              <w:t>1</w:t>
            </w:r>
          </w:p>
        </w:tc>
        <w:tc>
          <w:tcPr>
            <w:tcW w:w="422" w:type="dxa"/>
            <w:shd w:val="clear" w:color="auto" w:fill="CCFF66"/>
          </w:tcPr>
          <w:p w:rsidR="00744C60" w:rsidRPr="00C928FC" w:rsidRDefault="00744C60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744C60" w:rsidRPr="00C928FC" w:rsidRDefault="00744C60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744C60" w:rsidRPr="00C928FC" w:rsidRDefault="00744C60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744C60" w:rsidRPr="00C928FC" w:rsidRDefault="00744C60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744C60" w:rsidRPr="00C928FC" w:rsidRDefault="00744C60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744C60" w:rsidRPr="00C928FC" w:rsidRDefault="00744C60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744C60" w:rsidRPr="00C928FC" w:rsidRDefault="00744C60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744C60" w:rsidRPr="00C928FC" w:rsidRDefault="00744C60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744C60" w:rsidRPr="00C928FC" w:rsidRDefault="00744C60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744C60" w:rsidRPr="00C928FC" w:rsidRDefault="00744C60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744C60" w:rsidRPr="00C928FC" w:rsidRDefault="00744C60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744C60" w:rsidRPr="00C928FC" w:rsidRDefault="00744C60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744C60" w:rsidRPr="00C928FC" w:rsidRDefault="00744C60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744C60" w:rsidRPr="00C928FC" w:rsidRDefault="00744C60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744C60" w:rsidRPr="00C928FC" w:rsidRDefault="00744C60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744C60" w:rsidRPr="00C928FC" w:rsidRDefault="00744C60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744C60" w:rsidRPr="00C928FC" w:rsidRDefault="00744C60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744C60" w:rsidRPr="00C928FC" w:rsidRDefault="00744C60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744C60" w:rsidRPr="00C928FC" w:rsidRDefault="00744C60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744C60" w:rsidRPr="00C928FC" w:rsidRDefault="00744C60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744C60" w:rsidTr="00FA0C33">
        <w:tc>
          <w:tcPr>
            <w:tcW w:w="423" w:type="dxa"/>
            <w:shd w:val="clear" w:color="auto" w:fill="BFBFBF" w:themeFill="background1" w:themeFillShade="BF"/>
          </w:tcPr>
          <w:p w:rsidR="00744C60" w:rsidRDefault="00744C60" w:rsidP="00FA0C33">
            <w:pPr>
              <w:pStyle w:val="NoSpacing"/>
            </w:pPr>
            <w:r>
              <w:t>2</w:t>
            </w:r>
          </w:p>
        </w:tc>
        <w:tc>
          <w:tcPr>
            <w:tcW w:w="422" w:type="dxa"/>
            <w:shd w:val="clear" w:color="auto" w:fill="CCFF66"/>
          </w:tcPr>
          <w:p w:rsidR="00744C60" w:rsidRPr="00C928FC" w:rsidRDefault="00744C60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744C60" w:rsidRPr="00C928FC" w:rsidRDefault="00744C60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744C60" w:rsidRPr="00C928FC" w:rsidRDefault="00744C60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744C60" w:rsidRPr="00C928FC" w:rsidRDefault="00744C60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744C60" w:rsidRPr="00C928FC" w:rsidRDefault="00744C60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744C60" w:rsidRPr="00C928FC" w:rsidRDefault="00744C60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744C60" w:rsidRPr="00C928FC" w:rsidRDefault="00744C60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744C60" w:rsidRPr="00C928FC" w:rsidRDefault="00744C60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744C60" w:rsidRPr="00C928FC" w:rsidRDefault="00744C60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744C60" w:rsidRPr="00C928FC" w:rsidRDefault="00744C60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744C60" w:rsidRPr="00C928FC" w:rsidRDefault="00744C60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744C60" w:rsidRPr="00C928FC" w:rsidRDefault="00744C60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744C60" w:rsidRPr="00C928FC" w:rsidRDefault="00744C60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744C60" w:rsidRPr="00C928FC" w:rsidRDefault="00744C60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744C60" w:rsidRPr="00C928FC" w:rsidRDefault="00744C60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744C60" w:rsidRPr="00C928FC" w:rsidRDefault="00744C60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744C60" w:rsidRPr="00C928FC" w:rsidRDefault="00744C60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744C60" w:rsidRPr="00C928FC" w:rsidRDefault="00744C60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744C60" w:rsidRPr="00C928FC" w:rsidRDefault="00744C60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744C60" w:rsidRPr="00C928FC" w:rsidRDefault="00744C60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744C60" w:rsidTr="00FA0C33">
        <w:tc>
          <w:tcPr>
            <w:tcW w:w="423" w:type="dxa"/>
            <w:shd w:val="clear" w:color="auto" w:fill="BFBFBF" w:themeFill="background1" w:themeFillShade="BF"/>
          </w:tcPr>
          <w:p w:rsidR="00744C60" w:rsidRDefault="00744C60" w:rsidP="00FA0C33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CCFF66"/>
          </w:tcPr>
          <w:p w:rsidR="00744C60" w:rsidRPr="00C928FC" w:rsidRDefault="00744C60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744C60" w:rsidRPr="00C928FC" w:rsidRDefault="00744C60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744C60" w:rsidRPr="00C928FC" w:rsidRDefault="00744C60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744C60" w:rsidRPr="00C928FC" w:rsidRDefault="00744C60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744C60" w:rsidRPr="00C928FC" w:rsidRDefault="00744C60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744C60" w:rsidRPr="00C928FC" w:rsidRDefault="00744C60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744C60" w:rsidRPr="00C928FC" w:rsidRDefault="00744C60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744C60" w:rsidRPr="00C928FC" w:rsidRDefault="00744C60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744C60" w:rsidRPr="00C928FC" w:rsidRDefault="00744C60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744C60" w:rsidRPr="00C928FC" w:rsidRDefault="00744C60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744C60" w:rsidRPr="00C928FC" w:rsidRDefault="00744C60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744C60" w:rsidRPr="00C928FC" w:rsidRDefault="00744C60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744C60" w:rsidRPr="00C928FC" w:rsidRDefault="00744C60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744C60" w:rsidRPr="00C928FC" w:rsidRDefault="00744C60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744C60" w:rsidRPr="00C928FC" w:rsidRDefault="00744C60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744C60" w:rsidRPr="00C928FC" w:rsidRDefault="00744C60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744C60" w:rsidRPr="00C928FC" w:rsidRDefault="00744C60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744C60" w:rsidRPr="00C928FC" w:rsidRDefault="00744C60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744C60" w:rsidRPr="00C928FC" w:rsidRDefault="00744C60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744C60" w:rsidRPr="00C928FC" w:rsidRDefault="00744C60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744C60" w:rsidTr="00FA0C33">
        <w:tc>
          <w:tcPr>
            <w:tcW w:w="423" w:type="dxa"/>
            <w:shd w:val="clear" w:color="auto" w:fill="BFBFBF" w:themeFill="background1" w:themeFillShade="BF"/>
          </w:tcPr>
          <w:p w:rsidR="00744C60" w:rsidRDefault="00744C60" w:rsidP="00FA0C33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CCFF66"/>
          </w:tcPr>
          <w:p w:rsidR="00744C60" w:rsidRPr="00C928FC" w:rsidRDefault="00744C60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744C60" w:rsidRPr="00C928FC" w:rsidRDefault="00744C60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744C60" w:rsidRPr="00C928FC" w:rsidRDefault="00744C60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744C60" w:rsidRPr="00C928FC" w:rsidRDefault="00744C60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744C60" w:rsidRPr="00C928FC" w:rsidRDefault="00744C60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744C60" w:rsidRPr="00C928FC" w:rsidRDefault="00744C60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744C60" w:rsidRPr="00C928FC" w:rsidRDefault="00744C60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744C60" w:rsidRPr="00C928FC" w:rsidRDefault="00744C60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744C60" w:rsidRPr="00C928FC" w:rsidRDefault="00744C60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744C60" w:rsidRPr="00C928FC" w:rsidRDefault="00744C60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744C60" w:rsidRPr="00C928FC" w:rsidRDefault="00744C60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744C60" w:rsidRPr="00C928FC" w:rsidRDefault="00744C60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744C60" w:rsidRPr="00C928FC" w:rsidRDefault="00744C60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744C60" w:rsidRPr="00C928FC" w:rsidRDefault="00744C60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744C60" w:rsidRPr="00C928FC" w:rsidRDefault="00744C60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744C60" w:rsidRPr="00C928FC" w:rsidRDefault="00744C60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744C60" w:rsidRPr="00C928FC" w:rsidRDefault="00744C60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744C60" w:rsidRPr="00C928FC" w:rsidRDefault="00744C60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744C60" w:rsidRPr="00C928FC" w:rsidRDefault="00744C60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744C60" w:rsidRPr="00C928FC" w:rsidRDefault="00744C60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bookmarkEnd w:id="74"/>
    </w:tbl>
    <w:p w:rsidR="00744C60" w:rsidRPr="008753A8" w:rsidRDefault="00744C60" w:rsidP="004C7533">
      <w:pPr>
        <w:pStyle w:val="NoSpacing"/>
        <w:rPr>
          <w:lang w:val="en-GB"/>
        </w:rPr>
      </w:pPr>
    </w:p>
    <w:p w:rsidR="00744C60" w:rsidRDefault="00744C60" w:rsidP="004C7533">
      <w:r>
        <w:t xml:space="preserve">As example, the table below represents the same display content as in </w:t>
      </w:r>
      <w:r w:rsidRPr="004C7533">
        <w:rPr>
          <w:i/>
        </w:rPr>
        <w:fldChar w:fldCharType="begin"/>
      </w:r>
      <w:r w:rsidRPr="004C7533">
        <w:rPr>
          <w:i/>
        </w:rPr>
        <w:instrText xml:space="preserve"> REF _Ref491850100 \h </w:instrText>
      </w:r>
      <w:r>
        <w:rPr>
          <w:i/>
        </w:rPr>
        <w:instrText xml:space="preserve"> \* MERGEFORMAT </w:instrText>
      </w:r>
      <w:r w:rsidRPr="004C7533">
        <w:rPr>
          <w:i/>
        </w:rPr>
      </w:r>
      <w:r w:rsidRPr="004C7533">
        <w:rPr>
          <w:i/>
        </w:rPr>
        <w:fldChar w:fldCharType="separate"/>
      </w:r>
      <w:r w:rsidRPr="00744C60">
        <w:rPr>
          <w:i/>
        </w:rPr>
        <w:t xml:space="preserve">Figure </w:t>
      </w:r>
      <w:r w:rsidRPr="00744C60">
        <w:rPr>
          <w:i/>
          <w:noProof/>
        </w:rPr>
        <w:t>1</w:t>
      </w:r>
      <w:r w:rsidRPr="004C7533">
        <w:rPr>
          <w:i/>
        </w:rPr>
        <w:fldChar w:fldCharType="end"/>
      </w:r>
      <w:r>
        <w:t>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23"/>
        <w:gridCol w:w="422"/>
        <w:gridCol w:w="423"/>
        <w:gridCol w:w="423"/>
        <w:gridCol w:w="422"/>
        <w:gridCol w:w="422"/>
        <w:gridCol w:w="422"/>
        <w:gridCol w:w="422"/>
        <w:gridCol w:w="422"/>
        <w:gridCol w:w="421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</w:tblGrid>
      <w:tr w:rsidR="00744C60" w:rsidTr="00FA0C33">
        <w:tc>
          <w:tcPr>
            <w:tcW w:w="423" w:type="dxa"/>
            <w:shd w:val="clear" w:color="auto" w:fill="BFBFBF" w:themeFill="background1" w:themeFillShade="BF"/>
          </w:tcPr>
          <w:p w:rsidR="00744C60" w:rsidRDefault="00744C60" w:rsidP="00FA0C33">
            <w:pPr>
              <w:pStyle w:val="NoSpacing"/>
            </w:pPr>
            <w:r>
              <w:t>/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744C60" w:rsidRDefault="00744C60" w:rsidP="00FA0C33">
            <w:pPr>
              <w:pStyle w:val="NoSpacing"/>
            </w:pPr>
            <w:r>
              <w:t>1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744C60" w:rsidRDefault="00744C60" w:rsidP="00FA0C33">
            <w:pPr>
              <w:pStyle w:val="NoSpacing"/>
            </w:pPr>
            <w:r>
              <w:t>2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744C60" w:rsidRDefault="00744C60" w:rsidP="00FA0C33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744C60" w:rsidRDefault="00744C60" w:rsidP="00FA0C33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744C60" w:rsidRDefault="00744C60" w:rsidP="00FA0C33">
            <w:pPr>
              <w:pStyle w:val="NoSpacing"/>
            </w:pPr>
            <w:r>
              <w:t>5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744C60" w:rsidRDefault="00744C60" w:rsidP="00FA0C33">
            <w:pPr>
              <w:pStyle w:val="NoSpacing"/>
            </w:pPr>
            <w:r>
              <w:t>6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744C60" w:rsidRDefault="00744C60" w:rsidP="00FA0C33">
            <w:pPr>
              <w:pStyle w:val="NoSpacing"/>
            </w:pPr>
            <w:r>
              <w:t>7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744C60" w:rsidRDefault="00744C60" w:rsidP="00FA0C33">
            <w:pPr>
              <w:pStyle w:val="NoSpacing"/>
            </w:pPr>
            <w:r>
              <w:t>8</w:t>
            </w:r>
          </w:p>
        </w:tc>
        <w:tc>
          <w:tcPr>
            <w:tcW w:w="421" w:type="dxa"/>
            <w:shd w:val="clear" w:color="auto" w:fill="BFBFBF" w:themeFill="background1" w:themeFillShade="BF"/>
          </w:tcPr>
          <w:p w:rsidR="00744C60" w:rsidRDefault="00744C60" w:rsidP="00FA0C33">
            <w:pPr>
              <w:pStyle w:val="NoSpacing"/>
            </w:pPr>
            <w:r>
              <w:t>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744C60" w:rsidRDefault="00744C60" w:rsidP="00FA0C33">
            <w:pPr>
              <w:pStyle w:val="NoSpacing"/>
            </w:pPr>
            <w:r>
              <w:t>10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744C60" w:rsidRDefault="00744C60" w:rsidP="00FA0C33">
            <w:pPr>
              <w:pStyle w:val="NoSpacing"/>
            </w:pPr>
            <w:r>
              <w:t>11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744C60" w:rsidRDefault="00744C60" w:rsidP="00FA0C33">
            <w:pPr>
              <w:pStyle w:val="NoSpacing"/>
            </w:pPr>
            <w:r>
              <w:t>12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744C60" w:rsidRDefault="00744C60" w:rsidP="00FA0C33">
            <w:pPr>
              <w:pStyle w:val="NoSpacing"/>
            </w:pPr>
            <w:r>
              <w:t>13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744C60" w:rsidRDefault="00744C60" w:rsidP="00FA0C33">
            <w:pPr>
              <w:pStyle w:val="NoSpacing"/>
            </w:pPr>
            <w:r>
              <w:t>14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744C60" w:rsidRDefault="00744C60" w:rsidP="00FA0C33">
            <w:pPr>
              <w:pStyle w:val="NoSpacing"/>
            </w:pPr>
            <w:r>
              <w:t>15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744C60" w:rsidRDefault="00744C60" w:rsidP="00FA0C33">
            <w:pPr>
              <w:pStyle w:val="NoSpacing"/>
            </w:pPr>
            <w:r>
              <w:t>16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744C60" w:rsidRDefault="00744C60" w:rsidP="00FA0C33">
            <w:pPr>
              <w:pStyle w:val="NoSpacing"/>
            </w:pPr>
            <w:r>
              <w:t>17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744C60" w:rsidRDefault="00744C60" w:rsidP="00FA0C33">
            <w:pPr>
              <w:pStyle w:val="NoSpacing"/>
            </w:pPr>
            <w:r>
              <w:t>18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744C60" w:rsidRDefault="00744C60" w:rsidP="00FA0C33">
            <w:pPr>
              <w:pStyle w:val="NoSpacing"/>
            </w:pPr>
            <w:r>
              <w:t>19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744C60" w:rsidRDefault="00744C60" w:rsidP="00FA0C33">
            <w:pPr>
              <w:pStyle w:val="NoSpacing"/>
            </w:pPr>
            <w:r>
              <w:t>20</w:t>
            </w:r>
          </w:p>
        </w:tc>
      </w:tr>
      <w:tr w:rsidR="00744C60" w:rsidTr="00FA0C33">
        <w:tc>
          <w:tcPr>
            <w:tcW w:w="423" w:type="dxa"/>
            <w:shd w:val="clear" w:color="auto" w:fill="BFBFBF" w:themeFill="background1" w:themeFillShade="BF"/>
          </w:tcPr>
          <w:p w:rsidR="00744C60" w:rsidRDefault="00744C60" w:rsidP="00FA0C33">
            <w:pPr>
              <w:pStyle w:val="NoSpacing"/>
            </w:pPr>
            <w:r>
              <w:t>1</w:t>
            </w:r>
          </w:p>
        </w:tc>
        <w:tc>
          <w:tcPr>
            <w:tcW w:w="422" w:type="dxa"/>
            <w:shd w:val="clear" w:color="auto" w:fill="CCFF66"/>
          </w:tcPr>
          <w:p w:rsidR="00744C60" w:rsidRPr="00C928FC" w:rsidRDefault="00744C60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S</w:t>
            </w:r>
          </w:p>
        </w:tc>
        <w:tc>
          <w:tcPr>
            <w:tcW w:w="423" w:type="dxa"/>
            <w:shd w:val="clear" w:color="auto" w:fill="CCFF66"/>
          </w:tcPr>
          <w:p w:rsidR="00744C60" w:rsidRPr="00C928FC" w:rsidRDefault="00744C60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c</w:t>
            </w:r>
          </w:p>
        </w:tc>
        <w:tc>
          <w:tcPr>
            <w:tcW w:w="423" w:type="dxa"/>
            <w:shd w:val="clear" w:color="auto" w:fill="CCFF66"/>
          </w:tcPr>
          <w:p w:rsidR="00744C60" w:rsidRPr="00C928FC" w:rsidRDefault="00744C60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h</w:t>
            </w:r>
          </w:p>
        </w:tc>
        <w:tc>
          <w:tcPr>
            <w:tcW w:w="422" w:type="dxa"/>
            <w:shd w:val="clear" w:color="auto" w:fill="CCFF66"/>
          </w:tcPr>
          <w:p w:rsidR="00744C60" w:rsidRPr="00C928FC" w:rsidRDefault="00744C60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22" w:type="dxa"/>
            <w:shd w:val="clear" w:color="auto" w:fill="CCFF66"/>
          </w:tcPr>
          <w:p w:rsidR="00744C60" w:rsidRPr="00C928FC" w:rsidRDefault="00744C60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d</w:t>
            </w:r>
          </w:p>
        </w:tc>
        <w:tc>
          <w:tcPr>
            <w:tcW w:w="422" w:type="dxa"/>
            <w:shd w:val="clear" w:color="auto" w:fill="CCFF66"/>
          </w:tcPr>
          <w:p w:rsidR="00744C60" w:rsidRPr="00C928FC" w:rsidRDefault="00744C60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u</w:t>
            </w:r>
          </w:p>
        </w:tc>
        <w:tc>
          <w:tcPr>
            <w:tcW w:w="422" w:type="dxa"/>
            <w:shd w:val="clear" w:color="auto" w:fill="CCFF66"/>
          </w:tcPr>
          <w:p w:rsidR="00744C60" w:rsidRPr="00C928FC" w:rsidRDefault="00744C60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l</w:t>
            </w:r>
          </w:p>
        </w:tc>
        <w:tc>
          <w:tcPr>
            <w:tcW w:w="422" w:type="dxa"/>
            <w:shd w:val="clear" w:color="auto" w:fill="CCFF66"/>
          </w:tcPr>
          <w:p w:rsidR="00744C60" w:rsidRPr="00C928FC" w:rsidRDefault="00744C60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21" w:type="dxa"/>
            <w:shd w:val="clear" w:color="auto" w:fill="CCFF66"/>
          </w:tcPr>
          <w:p w:rsidR="00744C60" w:rsidRPr="00C928FC" w:rsidRDefault="00744C60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:</w:t>
            </w:r>
          </w:p>
        </w:tc>
        <w:tc>
          <w:tcPr>
            <w:tcW w:w="440" w:type="dxa"/>
            <w:shd w:val="clear" w:color="auto" w:fill="CCFF66"/>
          </w:tcPr>
          <w:p w:rsidR="00744C60" w:rsidRPr="00C928FC" w:rsidRDefault="00744C60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744C60" w:rsidRPr="00C928FC" w:rsidRDefault="00744C60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M</w:t>
            </w:r>
          </w:p>
        </w:tc>
        <w:tc>
          <w:tcPr>
            <w:tcW w:w="440" w:type="dxa"/>
            <w:shd w:val="clear" w:color="auto" w:fill="CCFF66"/>
          </w:tcPr>
          <w:p w:rsidR="00744C60" w:rsidRPr="00C928FC" w:rsidRDefault="00744C60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40" w:type="dxa"/>
            <w:shd w:val="clear" w:color="auto" w:fill="CCFF66"/>
          </w:tcPr>
          <w:p w:rsidR="00744C60" w:rsidRPr="00C928FC" w:rsidRDefault="00744C60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40" w:type="dxa"/>
            <w:shd w:val="clear" w:color="auto" w:fill="CCFF66"/>
          </w:tcPr>
          <w:p w:rsidR="00744C60" w:rsidRPr="00C928FC" w:rsidRDefault="00744C60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.</w:t>
            </w:r>
          </w:p>
        </w:tc>
        <w:tc>
          <w:tcPr>
            <w:tcW w:w="440" w:type="dxa"/>
            <w:shd w:val="clear" w:color="auto" w:fill="CCFF66"/>
          </w:tcPr>
          <w:p w:rsidR="00744C60" w:rsidRPr="00C928FC" w:rsidRDefault="00744C60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-</w:t>
            </w:r>
          </w:p>
        </w:tc>
        <w:tc>
          <w:tcPr>
            <w:tcW w:w="440" w:type="dxa"/>
            <w:shd w:val="clear" w:color="auto" w:fill="CCFF66"/>
          </w:tcPr>
          <w:p w:rsidR="00744C60" w:rsidRPr="00C928FC" w:rsidRDefault="00744C60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744C60" w:rsidRPr="00C928FC" w:rsidRDefault="00744C60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F</w:t>
            </w:r>
          </w:p>
        </w:tc>
        <w:tc>
          <w:tcPr>
            <w:tcW w:w="440" w:type="dxa"/>
            <w:shd w:val="clear" w:color="auto" w:fill="CCFF66"/>
          </w:tcPr>
          <w:p w:rsidR="00744C60" w:rsidRPr="00C928FC" w:rsidRDefault="00744C60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r</w:t>
            </w:r>
          </w:p>
        </w:tc>
        <w:tc>
          <w:tcPr>
            <w:tcW w:w="440" w:type="dxa"/>
            <w:shd w:val="clear" w:color="auto" w:fill="CCFF66"/>
          </w:tcPr>
          <w:p w:rsidR="00744C60" w:rsidRPr="00C928FC" w:rsidRDefault="00744C60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40" w:type="dxa"/>
            <w:shd w:val="clear" w:color="auto" w:fill="CCFF66"/>
          </w:tcPr>
          <w:p w:rsidR="00744C60" w:rsidRPr="00C928FC" w:rsidRDefault="00744C60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.</w:t>
            </w:r>
          </w:p>
        </w:tc>
      </w:tr>
      <w:tr w:rsidR="00744C60" w:rsidTr="00FA0C33">
        <w:tc>
          <w:tcPr>
            <w:tcW w:w="423" w:type="dxa"/>
            <w:shd w:val="clear" w:color="auto" w:fill="BFBFBF" w:themeFill="background1" w:themeFillShade="BF"/>
          </w:tcPr>
          <w:p w:rsidR="00744C60" w:rsidRDefault="00744C60" w:rsidP="00FA0C33">
            <w:pPr>
              <w:pStyle w:val="NoSpacing"/>
            </w:pPr>
            <w:r>
              <w:t>2</w:t>
            </w:r>
          </w:p>
        </w:tc>
        <w:tc>
          <w:tcPr>
            <w:tcW w:w="422" w:type="dxa"/>
            <w:shd w:val="clear" w:color="auto" w:fill="CCFF66"/>
          </w:tcPr>
          <w:p w:rsidR="00744C60" w:rsidRPr="00C928FC" w:rsidRDefault="00744C60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23" w:type="dxa"/>
            <w:shd w:val="clear" w:color="auto" w:fill="CCFF66"/>
          </w:tcPr>
          <w:p w:rsidR="00744C60" w:rsidRPr="00C928FC" w:rsidRDefault="00744C60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p</w:t>
            </w:r>
          </w:p>
        </w:tc>
        <w:tc>
          <w:tcPr>
            <w:tcW w:w="423" w:type="dxa"/>
            <w:shd w:val="clear" w:color="auto" w:fill="CCFF66"/>
          </w:tcPr>
          <w:p w:rsidR="00744C60" w:rsidRPr="00C928FC" w:rsidRDefault="00744C60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22" w:type="dxa"/>
            <w:shd w:val="clear" w:color="auto" w:fill="CCFF66"/>
          </w:tcPr>
          <w:p w:rsidR="00744C60" w:rsidRPr="00C928FC" w:rsidRDefault="00744C60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22" w:type="dxa"/>
            <w:shd w:val="clear" w:color="auto" w:fill="CCFF66"/>
          </w:tcPr>
          <w:p w:rsidR="00744C60" w:rsidRPr="00C928FC" w:rsidRDefault="00744C60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22" w:type="dxa"/>
            <w:shd w:val="clear" w:color="auto" w:fill="CCFF66"/>
          </w:tcPr>
          <w:p w:rsidR="00744C60" w:rsidRPr="00C928FC" w:rsidRDefault="00744C60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22" w:type="dxa"/>
            <w:shd w:val="clear" w:color="auto" w:fill="CCFF66"/>
          </w:tcPr>
          <w:p w:rsidR="00744C60" w:rsidRPr="00C928FC" w:rsidRDefault="00744C60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s</w:t>
            </w:r>
          </w:p>
        </w:tc>
        <w:tc>
          <w:tcPr>
            <w:tcW w:w="422" w:type="dxa"/>
            <w:shd w:val="clear" w:color="auto" w:fill="CCFF66"/>
          </w:tcPr>
          <w:p w:rsidR="00744C60" w:rsidRPr="00C928FC" w:rsidRDefault="00744C60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744C60" w:rsidRPr="00C928FC" w:rsidRDefault="00744C60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P</w:t>
            </w:r>
          </w:p>
        </w:tc>
        <w:tc>
          <w:tcPr>
            <w:tcW w:w="440" w:type="dxa"/>
            <w:shd w:val="clear" w:color="auto" w:fill="CCFF66"/>
          </w:tcPr>
          <w:p w:rsidR="00744C60" w:rsidRPr="00C928FC" w:rsidRDefault="00744C60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r</w:t>
            </w:r>
          </w:p>
        </w:tc>
        <w:tc>
          <w:tcPr>
            <w:tcW w:w="440" w:type="dxa"/>
            <w:shd w:val="clear" w:color="auto" w:fill="CCFF66"/>
          </w:tcPr>
          <w:p w:rsidR="00744C60" w:rsidRPr="00C928FC" w:rsidRDefault="00744C60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40" w:type="dxa"/>
            <w:shd w:val="clear" w:color="auto" w:fill="CCFF66"/>
          </w:tcPr>
          <w:p w:rsidR="00744C60" w:rsidRPr="00C928FC" w:rsidRDefault="00744C60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s</w:t>
            </w:r>
          </w:p>
        </w:tc>
        <w:tc>
          <w:tcPr>
            <w:tcW w:w="440" w:type="dxa"/>
            <w:shd w:val="clear" w:color="auto" w:fill="CCFF66"/>
          </w:tcPr>
          <w:p w:rsidR="00744C60" w:rsidRPr="00C928FC" w:rsidRDefault="00744C60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40" w:type="dxa"/>
            <w:shd w:val="clear" w:color="auto" w:fill="CCFF66"/>
          </w:tcPr>
          <w:p w:rsidR="00744C60" w:rsidRPr="00C928FC" w:rsidRDefault="00744C60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40" w:type="dxa"/>
            <w:shd w:val="clear" w:color="auto" w:fill="CCFF66"/>
          </w:tcPr>
          <w:p w:rsidR="00744C60" w:rsidRPr="00C928FC" w:rsidRDefault="00744C60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:</w:t>
            </w:r>
          </w:p>
        </w:tc>
        <w:tc>
          <w:tcPr>
            <w:tcW w:w="440" w:type="dxa"/>
            <w:shd w:val="clear" w:color="auto" w:fill="CCFF66"/>
          </w:tcPr>
          <w:p w:rsidR="00744C60" w:rsidRPr="00C928FC" w:rsidRDefault="00744C60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744C60" w:rsidRPr="00C928FC" w:rsidRDefault="00744C60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A</w:t>
            </w:r>
          </w:p>
        </w:tc>
        <w:tc>
          <w:tcPr>
            <w:tcW w:w="440" w:type="dxa"/>
            <w:shd w:val="clear" w:color="auto" w:fill="CCFF66"/>
          </w:tcPr>
          <w:p w:rsidR="00744C60" w:rsidRPr="00C928FC" w:rsidRDefault="00744C60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2</w:t>
            </w:r>
          </w:p>
        </w:tc>
        <w:tc>
          <w:tcPr>
            <w:tcW w:w="440" w:type="dxa"/>
            <w:shd w:val="clear" w:color="auto" w:fill="CCFF66"/>
          </w:tcPr>
          <w:p w:rsidR="00744C60" w:rsidRPr="00C928FC" w:rsidRDefault="00744C60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1</w:t>
            </w:r>
          </w:p>
        </w:tc>
        <w:tc>
          <w:tcPr>
            <w:tcW w:w="440" w:type="dxa"/>
            <w:shd w:val="clear" w:color="auto" w:fill="CCFF66"/>
          </w:tcPr>
          <w:p w:rsidR="00744C60" w:rsidRPr="00C928FC" w:rsidRDefault="00744C60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744C60" w:rsidTr="00FA0C33">
        <w:tc>
          <w:tcPr>
            <w:tcW w:w="423" w:type="dxa"/>
            <w:shd w:val="clear" w:color="auto" w:fill="BFBFBF" w:themeFill="background1" w:themeFillShade="BF"/>
          </w:tcPr>
          <w:p w:rsidR="00744C60" w:rsidRDefault="00744C60" w:rsidP="00FA0C33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CCFF66"/>
          </w:tcPr>
          <w:p w:rsidR="00744C60" w:rsidRPr="00C928FC" w:rsidRDefault="00744C60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A</w:t>
            </w:r>
          </w:p>
        </w:tc>
        <w:tc>
          <w:tcPr>
            <w:tcW w:w="423" w:type="dxa"/>
            <w:shd w:val="clear" w:color="auto" w:fill="CCFF66"/>
          </w:tcPr>
          <w:p w:rsidR="00744C60" w:rsidRPr="00C928FC" w:rsidRDefault="00744C60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u</w:t>
            </w:r>
          </w:p>
        </w:tc>
        <w:tc>
          <w:tcPr>
            <w:tcW w:w="423" w:type="dxa"/>
            <w:shd w:val="clear" w:color="auto" w:fill="CCFF66"/>
          </w:tcPr>
          <w:p w:rsidR="00744C60" w:rsidRPr="00C928FC" w:rsidRDefault="00744C60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22" w:type="dxa"/>
            <w:shd w:val="clear" w:color="auto" w:fill="CCFF66"/>
          </w:tcPr>
          <w:p w:rsidR="00744C60" w:rsidRPr="00C928FC" w:rsidRDefault="00744C60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22" w:type="dxa"/>
            <w:shd w:val="clear" w:color="auto" w:fill="CCFF66"/>
          </w:tcPr>
          <w:p w:rsidR="00744C60" w:rsidRPr="00C928FC" w:rsidRDefault="00744C60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-</w:t>
            </w:r>
          </w:p>
        </w:tc>
        <w:tc>
          <w:tcPr>
            <w:tcW w:w="422" w:type="dxa"/>
            <w:shd w:val="clear" w:color="auto" w:fill="CCFF66"/>
          </w:tcPr>
          <w:p w:rsidR="00744C60" w:rsidRPr="00C928FC" w:rsidRDefault="00744C60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22" w:type="dxa"/>
            <w:shd w:val="clear" w:color="auto" w:fill="CCFF66"/>
          </w:tcPr>
          <w:p w:rsidR="00744C60" w:rsidRPr="00C928FC" w:rsidRDefault="00744C60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f</w:t>
            </w:r>
          </w:p>
        </w:tc>
        <w:tc>
          <w:tcPr>
            <w:tcW w:w="422" w:type="dxa"/>
            <w:shd w:val="clear" w:color="auto" w:fill="CCFF66"/>
          </w:tcPr>
          <w:p w:rsidR="00744C60" w:rsidRPr="00C928FC" w:rsidRDefault="00744C60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f</w:t>
            </w:r>
          </w:p>
        </w:tc>
        <w:tc>
          <w:tcPr>
            <w:tcW w:w="421" w:type="dxa"/>
            <w:shd w:val="clear" w:color="auto" w:fill="CCFF66"/>
          </w:tcPr>
          <w:p w:rsidR="00744C60" w:rsidRPr="00C928FC" w:rsidRDefault="00744C60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:</w:t>
            </w:r>
          </w:p>
        </w:tc>
        <w:tc>
          <w:tcPr>
            <w:tcW w:w="440" w:type="dxa"/>
            <w:shd w:val="clear" w:color="auto" w:fill="CCFF66"/>
          </w:tcPr>
          <w:p w:rsidR="00744C60" w:rsidRPr="00C928FC" w:rsidRDefault="00744C60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744C60" w:rsidRPr="00C928FC" w:rsidRDefault="00744C60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40" w:type="dxa"/>
            <w:shd w:val="clear" w:color="auto" w:fill="CCFF66"/>
          </w:tcPr>
          <w:p w:rsidR="00744C60" w:rsidRPr="00C928FC" w:rsidRDefault="00744C60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40" w:type="dxa"/>
            <w:shd w:val="clear" w:color="auto" w:fill="CCFF66"/>
          </w:tcPr>
          <w:p w:rsidR="00744C60" w:rsidRPr="00C928FC" w:rsidRDefault="00744C60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744C60" w:rsidRPr="00C928FC" w:rsidRDefault="00744C60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744C60" w:rsidRPr="00C928FC" w:rsidRDefault="00744C60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744C60" w:rsidRPr="00C928FC" w:rsidRDefault="00744C60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744C60" w:rsidRPr="00C928FC" w:rsidRDefault="00744C60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744C60" w:rsidRPr="00C928FC" w:rsidRDefault="00744C60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744C60" w:rsidRPr="00C928FC" w:rsidRDefault="00744C60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744C60" w:rsidRPr="00C928FC" w:rsidRDefault="00744C60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744C60" w:rsidTr="00FA0C33">
        <w:tc>
          <w:tcPr>
            <w:tcW w:w="423" w:type="dxa"/>
            <w:shd w:val="clear" w:color="auto" w:fill="BFBFBF" w:themeFill="background1" w:themeFillShade="BF"/>
          </w:tcPr>
          <w:p w:rsidR="00744C60" w:rsidRDefault="00744C60" w:rsidP="00FA0C33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CCFF66"/>
          </w:tcPr>
          <w:p w:rsidR="00744C60" w:rsidRPr="00C928FC" w:rsidRDefault="00744C60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A</w:t>
            </w:r>
          </w:p>
        </w:tc>
        <w:tc>
          <w:tcPr>
            <w:tcW w:w="423" w:type="dxa"/>
            <w:shd w:val="clear" w:color="auto" w:fill="CCFF66"/>
          </w:tcPr>
          <w:p w:rsidR="00744C60" w:rsidRPr="00C928FC" w:rsidRDefault="00744C60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c</w:t>
            </w:r>
          </w:p>
        </w:tc>
        <w:tc>
          <w:tcPr>
            <w:tcW w:w="423" w:type="dxa"/>
            <w:shd w:val="clear" w:color="auto" w:fill="CCFF66"/>
          </w:tcPr>
          <w:p w:rsidR="00744C60" w:rsidRPr="00C928FC" w:rsidRDefault="00744C60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c</w:t>
            </w:r>
          </w:p>
        </w:tc>
        <w:tc>
          <w:tcPr>
            <w:tcW w:w="422" w:type="dxa"/>
            <w:shd w:val="clear" w:color="auto" w:fill="CCFF66"/>
          </w:tcPr>
          <w:p w:rsidR="00744C60" w:rsidRPr="00C928FC" w:rsidRDefault="00744C60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22" w:type="dxa"/>
            <w:shd w:val="clear" w:color="auto" w:fill="CCFF66"/>
          </w:tcPr>
          <w:p w:rsidR="00744C60" w:rsidRPr="00C928FC" w:rsidRDefault="00744C60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s</w:t>
            </w:r>
          </w:p>
        </w:tc>
        <w:tc>
          <w:tcPr>
            <w:tcW w:w="422" w:type="dxa"/>
            <w:shd w:val="clear" w:color="auto" w:fill="CCFF66"/>
          </w:tcPr>
          <w:p w:rsidR="00744C60" w:rsidRPr="00C928FC" w:rsidRDefault="00744C60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s</w:t>
            </w:r>
          </w:p>
        </w:tc>
        <w:tc>
          <w:tcPr>
            <w:tcW w:w="422" w:type="dxa"/>
            <w:shd w:val="clear" w:color="auto" w:fill="CCFF66"/>
          </w:tcPr>
          <w:p w:rsidR="00744C60" w:rsidRPr="00C928FC" w:rsidRDefault="00744C60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:</w:t>
            </w:r>
          </w:p>
        </w:tc>
        <w:tc>
          <w:tcPr>
            <w:tcW w:w="422" w:type="dxa"/>
            <w:shd w:val="clear" w:color="auto" w:fill="CCFF66"/>
          </w:tcPr>
          <w:p w:rsidR="00744C60" w:rsidRPr="00C928FC" w:rsidRDefault="00744C60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744C60" w:rsidRPr="00C928FC" w:rsidRDefault="00744C60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P</w:t>
            </w:r>
          </w:p>
        </w:tc>
        <w:tc>
          <w:tcPr>
            <w:tcW w:w="440" w:type="dxa"/>
            <w:shd w:val="clear" w:color="auto" w:fill="CCFF66"/>
          </w:tcPr>
          <w:p w:rsidR="00744C60" w:rsidRPr="00C928FC" w:rsidRDefault="00744C60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u</w:t>
            </w:r>
          </w:p>
        </w:tc>
        <w:tc>
          <w:tcPr>
            <w:tcW w:w="440" w:type="dxa"/>
            <w:shd w:val="clear" w:color="auto" w:fill="CCFF66"/>
          </w:tcPr>
          <w:p w:rsidR="00744C60" w:rsidRPr="00C928FC" w:rsidRDefault="00744C60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b</w:t>
            </w:r>
          </w:p>
        </w:tc>
        <w:tc>
          <w:tcPr>
            <w:tcW w:w="440" w:type="dxa"/>
            <w:shd w:val="clear" w:color="auto" w:fill="CCFF66"/>
          </w:tcPr>
          <w:p w:rsidR="00744C60" w:rsidRPr="00C928FC" w:rsidRDefault="00744C60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l</w:t>
            </w:r>
          </w:p>
        </w:tc>
        <w:tc>
          <w:tcPr>
            <w:tcW w:w="440" w:type="dxa"/>
            <w:shd w:val="clear" w:color="auto" w:fill="CCFF66"/>
          </w:tcPr>
          <w:p w:rsidR="00744C60" w:rsidRPr="00C928FC" w:rsidRDefault="00744C60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40" w:type="dxa"/>
            <w:shd w:val="clear" w:color="auto" w:fill="CCFF66"/>
          </w:tcPr>
          <w:p w:rsidR="00744C60" w:rsidRPr="00C928FC" w:rsidRDefault="00744C60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c</w:t>
            </w:r>
          </w:p>
        </w:tc>
        <w:tc>
          <w:tcPr>
            <w:tcW w:w="440" w:type="dxa"/>
            <w:shd w:val="clear" w:color="auto" w:fill="CCFF66"/>
          </w:tcPr>
          <w:p w:rsidR="00744C60" w:rsidRPr="00C928FC" w:rsidRDefault="00744C60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744C60" w:rsidRPr="00C928FC" w:rsidRDefault="00744C60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744C60" w:rsidRPr="00C928FC" w:rsidRDefault="00744C60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744C60" w:rsidRPr="00C928FC" w:rsidRDefault="00744C60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744C60" w:rsidRPr="00C928FC" w:rsidRDefault="00744C60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744C60" w:rsidRPr="00C928FC" w:rsidRDefault="00744C60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</w:tbl>
    <w:p w:rsidR="00744C60" w:rsidRDefault="00744C60" w:rsidP="004C7533"/>
    <w:p w:rsidR="00744C60" w:rsidRDefault="00744C60">
      <w:pPr>
        <w:jc w:val="left"/>
      </w:pPr>
      <w:r>
        <w:br w:type="page"/>
      </w:r>
    </w:p>
    <w:p w:rsidR="00744C60" w:rsidRDefault="00744C60" w:rsidP="004C7533">
      <w:pPr>
        <w:pStyle w:val="Heading2"/>
      </w:pPr>
      <w:bookmarkStart w:id="75" w:name="_Toc499122202"/>
      <w:r>
        <w:t>Keypad</w:t>
      </w:r>
      <w:bookmarkEnd w:id="75"/>
    </w:p>
    <w:p w:rsidR="00744C60" w:rsidRDefault="00744C60" w:rsidP="004C7533">
      <w:r>
        <w:t>The system contains a keypad which represents the only possibility for the user to interact with the several functions of the system.</w:t>
      </w:r>
    </w:p>
    <w:p w:rsidR="00744C60" w:rsidRDefault="00744C60" w:rsidP="00E27D8C">
      <w:pPr>
        <w:keepNext/>
        <w:jc w:val="center"/>
      </w:pPr>
      <w:r>
        <w:rPr>
          <w:noProof/>
        </w:rPr>
        <w:drawing>
          <wp:inline distT="0" distB="0" distL="0" distR="0" wp14:anchorId="5E7FDFBB" wp14:editId="6AB6F5BA">
            <wp:extent cx="4029739" cy="4096218"/>
            <wp:effectExtent l="0" t="0" r="8890" b="0"/>
            <wp:docPr id="75" name="Picture 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" name="keypad.jpg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035160" cy="41017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44C60" w:rsidRDefault="00744C60" w:rsidP="00E27D8C">
      <w:pPr>
        <w:pStyle w:val="Caption"/>
      </w:pPr>
      <w:bookmarkStart w:id="76" w:name="_Ref492538260"/>
      <w:bookmarkStart w:id="77" w:name="_Ref492538249"/>
      <w:r>
        <w:t xml:space="preserve">Figure </w:t>
      </w:r>
      <w:r>
        <w:fldChar w:fldCharType="begin"/>
      </w:r>
      <w:r>
        <w:instrText xml:space="preserve"> SEQ Figure \* ARABIC </w:instrText>
      </w:r>
      <w:r>
        <w:fldChar w:fldCharType="separate"/>
      </w:r>
      <w:r>
        <w:rPr>
          <w:noProof/>
        </w:rPr>
        <w:t>2</w:t>
      </w:r>
      <w:r>
        <w:fldChar w:fldCharType="end"/>
      </w:r>
      <w:bookmarkEnd w:id="76"/>
      <w:r>
        <w:t>: 16-key keypad</w:t>
      </w:r>
      <w:bookmarkEnd w:id="77"/>
    </w:p>
    <w:p w:rsidR="00744C60" w:rsidRDefault="00744C60" w:rsidP="00E27D8C"/>
    <w:p w:rsidR="00744C60" w:rsidRDefault="00744C60" w:rsidP="00E27D8C">
      <w:r>
        <w:t>The keypad consists of a matrix of four by four keys, making it 16 keys totally. They are labelled as follows: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744C60" w:rsidTr="00E27D8C">
        <w:tc>
          <w:tcPr>
            <w:tcW w:w="4531" w:type="dxa"/>
          </w:tcPr>
          <w:p w:rsidR="00744C60" w:rsidRDefault="00744C60" w:rsidP="00FA0C33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0-9</w:t>
            </w:r>
          </w:p>
        </w:tc>
        <w:tc>
          <w:tcPr>
            <w:tcW w:w="4531" w:type="dxa"/>
          </w:tcPr>
          <w:p w:rsidR="00744C60" w:rsidRDefault="00744C60" w:rsidP="00FA0C33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Numeric keys  0 - 9</w:t>
            </w:r>
          </w:p>
        </w:tc>
      </w:tr>
      <w:tr w:rsidR="00744C60" w:rsidTr="00E27D8C">
        <w:tc>
          <w:tcPr>
            <w:tcW w:w="4531" w:type="dxa"/>
          </w:tcPr>
          <w:p w:rsidR="00744C60" w:rsidRDefault="00744C60" w:rsidP="00E27D8C">
            <w:pPr>
              <w:pStyle w:val="NoSpacing"/>
              <w:rPr>
                <w:lang w:val="en-GB"/>
              </w:rPr>
            </w:pPr>
            <w:r>
              <w:rPr>
                <w:rFonts w:cstheme="minorHAnsi"/>
                <w:lang w:val="en-GB"/>
              </w:rPr>
              <w:t>←</w:t>
            </w:r>
          </w:p>
        </w:tc>
        <w:tc>
          <w:tcPr>
            <w:tcW w:w="4531" w:type="dxa"/>
          </w:tcPr>
          <w:p w:rsidR="00744C60" w:rsidRDefault="00744C60" w:rsidP="00E27D8C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Arrow left</w:t>
            </w:r>
          </w:p>
        </w:tc>
      </w:tr>
      <w:tr w:rsidR="00744C60" w:rsidTr="00E27D8C">
        <w:tc>
          <w:tcPr>
            <w:tcW w:w="4531" w:type="dxa"/>
          </w:tcPr>
          <w:p w:rsidR="00744C60" w:rsidRDefault="00744C60" w:rsidP="00E27D8C">
            <w:pPr>
              <w:pStyle w:val="NoSpacing"/>
              <w:rPr>
                <w:lang w:val="en-GB"/>
              </w:rPr>
            </w:pPr>
            <w:r>
              <w:rPr>
                <w:rFonts w:cstheme="minorHAnsi"/>
                <w:lang w:val="en-GB"/>
              </w:rPr>
              <w:t>↑</w:t>
            </w:r>
          </w:p>
        </w:tc>
        <w:tc>
          <w:tcPr>
            <w:tcW w:w="4531" w:type="dxa"/>
          </w:tcPr>
          <w:p w:rsidR="00744C60" w:rsidRDefault="00744C60" w:rsidP="00E27D8C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Arrow up</w:t>
            </w:r>
          </w:p>
        </w:tc>
      </w:tr>
      <w:tr w:rsidR="00744C60" w:rsidTr="00E27D8C">
        <w:tc>
          <w:tcPr>
            <w:tcW w:w="4531" w:type="dxa"/>
          </w:tcPr>
          <w:p w:rsidR="00744C60" w:rsidRDefault="00744C60" w:rsidP="00E27D8C">
            <w:pPr>
              <w:pStyle w:val="NoSpacing"/>
              <w:rPr>
                <w:lang w:val="en-GB"/>
              </w:rPr>
            </w:pPr>
            <w:r>
              <w:rPr>
                <w:rFonts w:cstheme="minorHAnsi"/>
                <w:lang w:val="en-GB"/>
              </w:rPr>
              <w:t>→</w:t>
            </w:r>
          </w:p>
        </w:tc>
        <w:tc>
          <w:tcPr>
            <w:tcW w:w="4531" w:type="dxa"/>
          </w:tcPr>
          <w:p w:rsidR="00744C60" w:rsidRDefault="00744C60" w:rsidP="00E27D8C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Arrow right</w:t>
            </w:r>
          </w:p>
        </w:tc>
      </w:tr>
      <w:tr w:rsidR="00744C60" w:rsidTr="00E27D8C">
        <w:tc>
          <w:tcPr>
            <w:tcW w:w="4531" w:type="dxa"/>
          </w:tcPr>
          <w:p w:rsidR="00744C60" w:rsidRDefault="00744C60" w:rsidP="00E27D8C">
            <w:pPr>
              <w:pStyle w:val="NoSpacing"/>
              <w:rPr>
                <w:lang w:val="en-GB"/>
              </w:rPr>
            </w:pPr>
            <w:r>
              <w:rPr>
                <w:rFonts w:cstheme="minorHAnsi"/>
                <w:lang w:val="en-GB"/>
              </w:rPr>
              <w:t>↓</w:t>
            </w:r>
          </w:p>
        </w:tc>
        <w:tc>
          <w:tcPr>
            <w:tcW w:w="4531" w:type="dxa"/>
          </w:tcPr>
          <w:p w:rsidR="00744C60" w:rsidRDefault="00744C60" w:rsidP="00E27D8C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Arrow down</w:t>
            </w:r>
          </w:p>
        </w:tc>
      </w:tr>
      <w:tr w:rsidR="00744C60" w:rsidTr="00E27D8C">
        <w:tc>
          <w:tcPr>
            <w:tcW w:w="4531" w:type="dxa"/>
          </w:tcPr>
          <w:p w:rsidR="00744C60" w:rsidRDefault="00744C60" w:rsidP="00E27D8C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ENT</w:t>
            </w:r>
          </w:p>
        </w:tc>
        <w:tc>
          <w:tcPr>
            <w:tcW w:w="4531" w:type="dxa"/>
          </w:tcPr>
          <w:p w:rsidR="00744C60" w:rsidRDefault="00744C60" w:rsidP="00E27D8C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Enter</w:t>
            </w:r>
          </w:p>
        </w:tc>
      </w:tr>
      <w:tr w:rsidR="00744C60" w:rsidTr="00E27D8C">
        <w:tc>
          <w:tcPr>
            <w:tcW w:w="4531" w:type="dxa"/>
          </w:tcPr>
          <w:p w:rsidR="00744C60" w:rsidRDefault="00744C60" w:rsidP="00E27D8C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X</w:t>
            </w:r>
          </w:p>
        </w:tc>
        <w:tc>
          <w:tcPr>
            <w:tcW w:w="4531" w:type="dxa"/>
          </w:tcPr>
          <w:p w:rsidR="00744C60" w:rsidRDefault="00744C60" w:rsidP="003242F4">
            <w:pPr>
              <w:pStyle w:val="NoSpacing"/>
              <w:tabs>
                <w:tab w:val="left" w:pos="1047"/>
              </w:tabs>
              <w:rPr>
                <w:lang w:val="en-GB"/>
              </w:rPr>
            </w:pPr>
            <w:r>
              <w:rPr>
                <w:lang w:val="en-GB"/>
              </w:rPr>
              <w:t>Escape</w:t>
            </w:r>
            <w:r>
              <w:rPr>
                <w:lang w:val="en-GB"/>
              </w:rPr>
              <w:tab/>
            </w:r>
          </w:p>
        </w:tc>
      </w:tr>
    </w:tbl>
    <w:p w:rsidR="00744C60" w:rsidRDefault="00744C60" w:rsidP="00E27D8C"/>
    <w:p w:rsidR="00744C60" w:rsidRDefault="00744C60">
      <w:pPr>
        <w:jc w:val="left"/>
      </w:pPr>
      <w:r>
        <w:br w:type="page"/>
      </w:r>
    </w:p>
    <w:p w:rsidR="00744C60" w:rsidRDefault="00744C60" w:rsidP="00E27D8C">
      <w:pPr>
        <w:pStyle w:val="Heading1"/>
      </w:pPr>
      <w:bookmarkStart w:id="78" w:name="_Toc499122203"/>
      <w:r>
        <w:t>Service manual</w:t>
      </w:r>
      <w:bookmarkEnd w:id="78"/>
    </w:p>
    <w:p w:rsidR="00744C60" w:rsidRDefault="00744C60" w:rsidP="00FA0C33">
      <w:pPr>
        <w:pStyle w:val="Heading2"/>
      </w:pPr>
      <w:bookmarkStart w:id="79" w:name="_Toc499122204"/>
      <w:r>
        <w:t>Selection cursor</w:t>
      </w:r>
      <w:bookmarkEnd w:id="79"/>
    </w:p>
    <w:p w:rsidR="00744C60" w:rsidRPr="00FA0C33" w:rsidRDefault="00744C60" w:rsidP="00FA0C33">
      <w:pPr>
        <w:pStyle w:val="NoSpacing"/>
        <w:rPr>
          <w:rFonts w:ascii="Arial" w:hAnsi="Arial" w:cs="Arial"/>
          <w:lang w:val="en-GB"/>
        </w:rPr>
      </w:pPr>
      <w:r w:rsidRPr="00FA0C33">
        <w:rPr>
          <w:rFonts w:ascii="Arial" w:hAnsi="Arial" w:cs="Arial"/>
          <w:lang w:val="en-GB"/>
        </w:rPr>
        <w:t>As soon as a menu with selectable items appears on the display there must be a cursor/selector to differ between the currently highlighted menu item and other items.</w:t>
      </w:r>
    </w:p>
    <w:p w:rsidR="00744C60" w:rsidRPr="00FA0C33" w:rsidRDefault="00744C60" w:rsidP="00FA0C33">
      <w:pPr>
        <w:pStyle w:val="NoSpacing"/>
        <w:rPr>
          <w:rFonts w:ascii="Arial" w:hAnsi="Arial" w:cs="Arial"/>
          <w:lang w:val="en-GB"/>
        </w:rPr>
      </w:pPr>
      <w:r w:rsidRPr="00FA0C33">
        <w:rPr>
          <w:rFonts w:ascii="Arial" w:hAnsi="Arial" w:cs="Arial"/>
          <w:lang w:val="en-GB"/>
        </w:rPr>
        <w:t>The cursor is character: &gt;</w:t>
      </w:r>
    </w:p>
    <w:p w:rsidR="00744C60" w:rsidRPr="00FA0C33" w:rsidRDefault="00744C60" w:rsidP="00FA0C33">
      <w:pPr>
        <w:pStyle w:val="NoSpacing"/>
        <w:rPr>
          <w:rFonts w:ascii="Arial" w:hAnsi="Arial" w:cs="Arial"/>
          <w:lang w:val="en-GB"/>
        </w:rPr>
      </w:pPr>
      <w:r w:rsidRPr="00FA0C33">
        <w:rPr>
          <w:rFonts w:ascii="Arial" w:hAnsi="Arial" w:cs="Arial"/>
          <w:lang w:val="en-GB"/>
        </w:rPr>
        <w:t xml:space="preserve">The cursor is always in first position of the current row, followed by a blank (space character). </w:t>
      </w:r>
    </w:p>
    <w:p w:rsidR="00744C60" w:rsidRPr="00FA0C33" w:rsidRDefault="00744C60" w:rsidP="00FA0C33">
      <w:pPr>
        <w:pStyle w:val="NoSpacing"/>
        <w:rPr>
          <w:rFonts w:ascii="Arial" w:hAnsi="Arial" w:cs="Arial"/>
          <w:lang w:val="en-GB"/>
        </w:rPr>
      </w:pPr>
      <w:r w:rsidRPr="00FA0C33">
        <w:rPr>
          <w:rFonts w:ascii="Arial" w:hAnsi="Arial" w:cs="Arial"/>
          <w:lang w:val="en-GB"/>
        </w:rPr>
        <w:t>For example, the cursor active in third row with random text behind looks like: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23"/>
        <w:gridCol w:w="422"/>
        <w:gridCol w:w="423"/>
        <w:gridCol w:w="423"/>
        <w:gridCol w:w="422"/>
      </w:tblGrid>
      <w:tr w:rsidR="00744C60" w:rsidTr="00FA0C33">
        <w:tc>
          <w:tcPr>
            <w:tcW w:w="423" w:type="dxa"/>
            <w:shd w:val="clear" w:color="auto" w:fill="BFBFBF" w:themeFill="background1" w:themeFillShade="BF"/>
          </w:tcPr>
          <w:p w:rsidR="00744C60" w:rsidRDefault="00744C60" w:rsidP="00FA0C33">
            <w:pPr>
              <w:pStyle w:val="NoSpacing"/>
            </w:pPr>
            <w:r>
              <w:t>/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744C60" w:rsidRDefault="00744C60" w:rsidP="00FA0C33">
            <w:pPr>
              <w:pStyle w:val="NoSpacing"/>
            </w:pPr>
            <w:r>
              <w:t>1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744C60" w:rsidRDefault="00744C60" w:rsidP="00FA0C33">
            <w:pPr>
              <w:pStyle w:val="NoSpacing"/>
            </w:pPr>
            <w:r>
              <w:t>2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744C60" w:rsidRDefault="00744C60" w:rsidP="00FA0C33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744C60" w:rsidRDefault="00744C60" w:rsidP="00FA0C33">
            <w:pPr>
              <w:pStyle w:val="NoSpacing"/>
            </w:pPr>
            <w:r>
              <w:t>4</w:t>
            </w:r>
          </w:p>
        </w:tc>
      </w:tr>
      <w:tr w:rsidR="00744C60" w:rsidTr="00FA0C33">
        <w:tc>
          <w:tcPr>
            <w:tcW w:w="423" w:type="dxa"/>
            <w:shd w:val="clear" w:color="auto" w:fill="BFBFBF" w:themeFill="background1" w:themeFillShade="BF"/>
          </w:tcPr>
          <w:p w:rsidR="00744C60" w:rsidRDefault="00744C60" w:rsidP="00FA0C33">
            <w:pPr>
              <w:pStyle w:val="NoSpacing"/>
            </w:pPr>
            <w:r>
              <w:t>1</w:t>
            </w:r>
          </w:p>
        </w:tc>
        <w:tc>
          <w:tcPr>
            <w:tcW w:w="422" w:type="dxa"/>
            <w:shd w:val="clear" w:color="auto" w:fill="CCFF66"/>
          </w:tcPr>
          <w:p w:rsidR="00744C60" w:rsidRPr="001A2023" w:rsidRDefault="00744C60" w:rsidP="00FA0C33">
            <w:pPr>
              <w:pStyle w:val="NoSpacing"/>
              <w:rPr>
                <w:rFonts w:ascii="LCD Display Grid" w:hAnsi="LCD Display Grid"/>
                <w:b/>
              </w:rPr>
            </w:pPr>
            <w:r w:rsidRPr="001A2023">
              <w:rPr>
                <w:rFonts w:ascii="LCD Display Grid" w:hAnsi="LCD Display Grid"/>
                <w:b/>
              </w:rPr>
              <w:t>R</w:t>
            </w:r>
          </w:p>
        </w:tc>
        <w:tc>
          <w:tcPr>
            <w:tcW w:w="423" w:type="dxa"/>
            <w:shd w:val="clear" w:color="auto" w:fill="CCFF66"/>
          </w:tcPr>
          <w:p w:rsidR="00744C60" w:rsidRPr="001A2023" w:rsidRDefault="00744C60" w:rsidP="00FA0C33">
            <w:pPr>
              <w:pStyle w:val="NoSpacing"/>
              <w:rPr>
                <w:rFonts w:ascii="LCD Display Grid" w:hAnsi="LCD Display Grid"/>
                <w:b/>
              </w:rPr>
            </w:pPr>
            <w:r w:rsidRPr="001A2023">
              <w:rPr>
                <w:rFonts w:ascii="LCD Display Grid" w:hAnsi="LCD Display Grid"/>
                <w:b/>
              </w:rPr>
              <w:t>a</w:t>
            </w:r>
          </w:p>
        </w:tc>
        <w:tc>
          <w:tcPr>
            <w:tcW w:w="423" w:type="dxa"/>
            <w:shd w:val="clear" w:color="auto" w:fill="CCFF66"/>
          </w:tcPr>
          <w:p w:rsidR="00744C60" w:rsidRPr="001A2023" w:rsidRDefault="00744C60" w:rsidP="00FA0C33">
            <w:pPr>
              <w:pStyle w:val="NoSpacing"/>
              <w:rPr>
                <w:rFonts w:ascii="LCD Display Grid" w:hAnsi="LCD Display Grid"/>
                <w:b/>
              </w:rPr>
            </w:pPr>
            <w:r w:rsidRPr="001A2023"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22" w:type="dxa"/>
            <w:shd w:val="clear" w:color="auto" w:fill="CCFF66"/>
          </w:tcPr>
          <w:p w:rsidR="00744C60" w:rsidRPr="001A2023" w:rsidRDefault="00744C60" w:rsidP="00FA0C33">
            <w:pPr>
              <w:pStyle w:val="NoSpacing"/>
              <w:rPr>
                <w:rFonts w:ascii="LCD Display Grid" w:hAnsi="LCD Display Grid"/>
                <w:b/>
              </w:rPr>
            </w:pPr>
            <w:r w:rsidRPr="001A2023">
              <w:rPr>
                <w:rFonts w:ascii="LCD Display Grid" w:hAnsi="LCD Display Grid"/>
                <w:b/>
              </w:rPr>
              <w:t>d</w:t>
            </w:r>
          </w:p>
        </w:tc>
      </w:tr>
      <w:tr w:rsidR="00744C60" w:rsidTr="00FA0C33">
        <w:tc>
          <w:tcPr>
            <w:tcW w:w="423" w:type="dxa"/>
            <w:shd w:val="clear" w:color="auto" w:fill="BFBFBF" w:themeFill="background1" w:themeFillShade="BF"/>
          </w:tcPr>
          <w:p w:rsidR="00744C60" w:rsidRDefault="00744C60" w:rsidP="00FA0C33">
            <w:pPr>
              <w:pStyle w:val="NoSpacing"/>
            </w:pPr>
            <w:r>
              <w:t>2</w:t>
            </w:r>
          </w:p>
        </w:tc>
        <w:tc>
          <w:tcPr>
            <w:tcW w:w="422" w:type="dxa"/>
            <w:shd w:val="clear" w:color="auto" w:fill="CCFF66"/>
          </w:tcPr>
          <w:p w:rsidR="00744C60" w:rsidRPr="001A2023" w:rsidRDefault="00744C60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744C60" w:rsidRPr="001A2023" w:rsidRDefault="00744C60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744C60" w:rsidRPr="001A2023" w:rsidRDefault="00744C60" w:rsidP="00FA0C33">
            <w:pPr>
              <w:pStyle w:val="NoSpacing"/>
              <w:rPr>
                <w:rFonts w:ascii="LCD Display Grid" w:hAnsi="LCD Display Grid"/>
                <w:b/>
              </w:rPr>
            </w:pPr>
            <w:r w:rsidRPr="001A2023">
              <w:rPr>
                <w:rFonts w:ascii="LCD Display Grid" w:hAnsi="LCD Display Grid"/>
                <w:b/>
              </w:rPr>
              <w:t>1</w:t>
            </w:r>
          </w:p>
        </w:tc>
        <w:tc>
          <w:tcPr>
            <w:tcW w:w="422" w:type="dxa"/>
            <w:shd w:val="clear" w:color="auto" w:fill="CCFF66"/>
          </w:tcPr>
          <w:p w:rsidR="00744C60" w:rsidRPr="001A2023" w:rsidRDefault="00744C60" w:rsidP="00FA0C33">
            <w:pPr>
              <w:pStyle w:val="NoSpacing"/>
              <w:rPr>
                <w:rFonts w:ascii="LCD Display Grid" w:hAnsi="LCD Display Grid"/>
                <w:b/>
              </w:rPr>
            </w:pPr>
            <w:r w:rsidRPr="001A2023">
              <w:rPr>
                <w:rFonts w:ascii="LCD Display Grid" w:hAnsi="LCD Display Grid"/>
                <w:b/>
              </w:rPr>
              <w:t>.</w:t>
            </w:r>
          </w:p>
        </w:tc>
      </w:tr>
      <w:tr w:rsidR="00744C60" w:rsidTr="00FA0C33">
        <w:tc>
          <w:tcPr>
            <w:tcW w:w="423" w:type="dxa"/>
            <w:shd w:val="clear" w:color="auto" w:fill="BFBFBF" w:themeFill="background1" w:themeFillShade="BF"/>
          </w:tcPr>
          <w:p w:rsidR="00744C60" w:rsidRDefault="00744C60" w:rsidP="00FA0C33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CCFF66"/>
          </w:tcPr>
          <w:p w:rsidR="00744C60" w:rsidRPr="001A2023" w:rsidRDefault="00744C60" w:rsidP="00FA0C33">
            <w:pPr>
              <w:pStyle w:val="NoSpacing"/>
              <w:rPr>
                <w:rFonts w:ascii="LCD Display Grid" w:hAnsi="LCD Display Grid"/>
                <w:b/>
              </w:rPr>
            </w:pPr>
            <w:r w:rsidRPr="001A2023">
              <w:rPr>
                <w:rFonts w:ascii="LCD Display Grid" w:hAnsi="LCD Display Grid" w:cs="Arial"/>
                <w:b/>
                <w:lang w:val="en-GB"/>
              </w:rPr>
              <w:t>&gt;</w:t>
            </w:r>
          </w:p>
        </w:tc>
        <w:tc>
          <w:tcPr>
            <w:tcW w:w="423" w:type="dxa"/>
            <w:shd w:val="clear" w:color="auto" w:fill="CCFF66"/>
          </w:tcPr>
          <w:p w:rsidR="00744C60" w:rsidRPr="001A2023" w:rsidRDefault="00744C60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744C60" w:rsidRPr="001A2023" w:rsidRDefault="00744C60" w:rsidP="00FA0C33">
            <w:pPr>
              <w:pStyle w:val="NoSpacing"/>
              <w:rPr>
                <w:rFonts w:ascii="LCD Display Grid" w:hAnsi="LCD Display Grid"/>
                <w:b/>
              </w:rPr>
            </w:pPr>
            <w:r w:rsidRPr="001A2023">
              <w:rPr>
                <w:rFonts w:ascii="LCD Display Grid" w:hAnsi="LCD Display Grid"/>
                <w:b/>
              </w:rPr>
              <w:t>2</w:t>
            </w:r>
          </w:p>
        </w:tc>
        <w:tc>
          <w:tcPr>
            <w:tcW w:w="422" w:type="dxa"/>
            <w:shd w:val="clear" w:color="auto" w:fill="CCFF66"/>
          </w:tcPr>
          <w:p w:rsidR="00744C60" w:rsidRPr="001A2023" w:rsidRDefault="00744C60" w:rsidP="00FA0C33">
            <w:pPr>
              <w:pStyle w:val="NoSpacing"/>
              <w:rPr>
                <w:rFonts w:ascii="LCD Display Grid" w:hAnsi="LCD Display Grid"/>
                <w:b/>
              </w:rPr>
            </w:pPr>
            <w:r w:rsidRPr="001A2023">
              <w:rPr>
                <w:rFonts w:ascii="LCD Display Grid" w:hAnsi="LCD Display Grid"/>
                <w:b/>
              </w:rPr>
              <w:t>.</w:t>
            </w:r>
          </w:p>
        </w:tc>
      </w:tr>
      <w:tr w:rsidR="00744C60" w:rsidTr="00FA0C33">
        <w:tc>
          <w:tcPr>
            <w:tcW w:w="423" w:type="dxa"/>
            <w:shd w:val="clear" w:color="auto" w:fill="BFBFBF" w:themeFill="background1" w:themeFillShade="BF"/>
          </w:tcPr>
          <w:p w:rsidR="00744C60" w:rsidRDefault="00744C60" w:rsidP="00FA0C33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CCFF66"/>
          </w:tcPr>
          <w:p w:rsidR="00744C60" w:rsidRPr="001A2023" w:rsidRDefault="00744C60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744C60" w:rsidRPr="001A2023" w:rsidRDefault="00744C60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744C60" w:rsidRPr="001A2023" w:rsidRDefault="00744C60" w:rsidP="00FA0C33">
            <w:pPr>
              <w:pStyle w:val="NoSpacing"/>
              <w:rPr>
                <w:rFonts w:ascii="LCD Display Grid" w:hAnsi="LCD Display Grid"/>
                <w:b/>
              </w:rPr>
            </w:pPr>
            <w:r w:rsidRPr="001A2023">
              <w:rPr>
                <w:rFonts w:ascii="LCD Display Grid" w:hAnsi="LCD Display Grid"/>
                <w:b/>
              </w:rPr>
              <w:t>3</w:t>
            </w:r>
          </w:p>
        </w:tc>
        <w:tc>
          <w:tcPr>
            <w:tcW w:w="422" w:type="dxa"/>
            <w:shd w:val="clear" w:color="auto" w:fill="CCFF66"/>
          </w:tcPr>
          <w:p w:rsidR="00744C60" w:rsidRPr="001A2023" w:rsidRDefault="00744C60" w:rsidP="00FA0C33">
            <w:pPr>
              <w:pStyle w:val="NoSpacing"/>
              <w:rPr>
                <w:rFonts w:ascii="LCD Display Grid" w:hAnsi="LCD Display Grid"/>
                <w:b/>
              </w:rPr>
            </w:pPr>
            <w:r w:rsidRPr="001A2023">
              <w:rPr>
                <w:rFonts w:ascii="LCD Display Grid" w:hAnsi="LCD Display Grid"/>
                <w:b/>
              </w:rPr>
              <w:t>.</w:t>
            </w:r>
          </w:p>
        </w:tc>
      </w:tr>
    </w:tbl>
    <w:p w:rsidR="00744C60" w:rsidRDefault="00744C60" w:rsidP="005915B9">
      <w:pPr>
        <w:pStyle w:val="NoSpacing"/>
      </w:pPr>
    </w:p>
    <w:p w:rsidR="00744C60" w:rsidRDefault="00744C60">
      <w:pPr>
        <w:jc w:val="left"/>
        <w:rPr>
          <w:rFonts w:asciiTheme="minorHAnsi" w:eastAsiaTheme="minorHAnsi" w:hAnsiTheme="minorHAnsi" w:cstheme="minorBidi"/>
          <w:szCs w:val="22"/>
          <w:lang w:val="nl-NL" w:eastAsia="en-US"/>
        </w:rPr>
      </w:pPr>
      <w:r>
        <w:br w:type="page"/>
      </w:r>
    </w:p>
    <w:p w:rsidR="00744C60" w:rsidRDefault="00744C60" w:rsidP="005915B9">
      <w:pPr>
        <w:sectPr w:rsidR="00744C60" w:rsidSect="005915B9">
          <w:headerReference w:type="default" r:id="rId8"/>
          <w:footerReference w:type="even" r:id="rId9"/>
          <w:footerReference w:type="default" r:id="rId10"/>
          <w:footnotePr>
            <w:numStart w:val="2"/>
          </w:footnotePr>
          <w:pgSz w:w="11906" w:h="16838"/>
          <w:pgMar w:top="1134" w:right="1134" w:bottom="1134" w:left="1134" w:header="709" w:footer="709" w:gutter="0"/>
          <w:pgNumType w:start="1"/>
          <w:cols w:space="708"/>
          <w:titlePg/>
        </w:sectPr>
      </w:pPr>
    </w:p>
    <w:p w:rsidR="00744C60" w:rsidRDefault="00744C60">
      <w:pPr>
        <w:jc w:val="left"/>
      </w:pPr>
      <w:subDoc r:id="rId11"/>
      <w:r>
        <w:br w:type="page"/>
      </w:r>
    </w:p>
    <w:p w:rsidR="00744C60" w:rsidRDefault="00744C60" w:rsidP="005915B9">
      <w:pPr>
        <w:sectPr w:rsidR="00744C60" w:rsidSect="005915B9">
          <w:footnotePr>
            <w:numStart w:val="2"/>
          </w:footnotePr>
          <w:type w:val="continuous"/>
          <w:pgSz w:w="11906" w:h="16838"/>
          <w:pgMar w:top="1134" w:right="1134" w:bottom="1134" w:left="1134" w:header="709" w:footer="709" w:gutter="0"/>
          <w:pgNumType w:start="1"/>
          <w:cols w:space="708"/>
          <w:titlePg/>
        </w:sectPr>
      </w:pPr>
    </w:p>
    <w:p w:rsidR="00744C60" w:rsidRDefault="00744C60" w:rsidP="005725F6">
      <w:pPr>
        <w:sectPr w:rsidR="00744C60" w:rsidSect="005725F6"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  <w:subDoc r:id="rId12"/>
    </w:p>
    <w:p w:rsidR="00744C60" w:rsidRDefault="00744C60" w:rsidP="005725F6">
      <w:subDoc r:id="rId13"/>
    </w:p>
    <w:p w:rsidR="00744C60" w:rsidRDefault="00744C60" w:rsidP="005725F6">
      <w:pPr>
        <w:sectPr w:rsidR="00744C60" w:rsidSect="005725F6">
          <w:type w:val="continuous"/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:rsidR="00744C60" w:rsidRPr="00CA1325" w:rsidRDefault="00744C60" w:rsidP="005915B9">
      <w:pPr>
        <w:pStyle w:val="NoSpacing"/>
        <w:rPr>
          <w:lang w:val="en-GB"/>
        </w:rPr>
      </w:pPr>
      <w:subDoc r:id="rId14"/>
    </w:p>
    <w:sectPr w:rsidR="00744C60" w:rsidRPr="00CA1325" w:rsidSect="005725F6">
      <w:type w:val="continuous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 (W1)">
    <w:altName w:val="Arial"/>
    <w:charset w:val="00"/>
    <w:family w:val="swiss"/>
    <w:pitch w:val="variable"/>
    <w:sig w:usb0="00000000" w:usb1="80000000" w:usb2="00000008" w:usb3="00000000" w:csb0="000001FF" w:csb1="00000000"/>
  </w:font>
  <w:font w:name="LCD Display Grid">
    <w:panose1 w:val="020B0603050302020204"/>
    <w:charset w:val="00"/>
    <w:family w:val="swiss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D0515" w:rsidRDefault="00AD0515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13</w:t>
    </w:r>
    <w:r>
      <w:rPr>
        <w:rStyle w:val="PageNumber"/>
      </w:rPr>
      <w:fldChar w:fldCharType="end"/>
    </w:r>
  </w:p>
  <w:p w:rsidR="00AD0515" w:rsidRDefault="00AD0515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okmarkStart w:id="80" w:name="_Toc398952614"/>
  <w:bookmarkStart w:id="81" w:name="_Toc398972748"/>
  <w:bookmarkStart w:id="82" w:name="_Toc398996075"/>
  <w:bookmarkStart w:id="83" w:name="_Toc399063350"/>
  <w:bookmarkStart w:id="84" w:name="_Toc399128823"/>
  <w:bookmarkStart w:id="85" w:name="_Toc399129365"/>
  <w:bookmarkStart w:id="86" w:name="_Toc399146789"/>
  <w:bookmarkEnd w:id="80"/>
  <w:bookmarkEnd w:id="81"/>
  <w:bookmarkEnd w:id="82"/>
  <w:bookmarkEnd w:id="83"/>
  <w:bookmarkEnd w:id="84"/>
  <w:bookmarkEnd w:id="85"/>
  <w:bookmarkEnd w:id="86"/>
  <w:p w:rsidR="00AD0515" w:rsidRDefault="00AD0515" w:rsidP="004D1DDF">
    <w:pPr>
      <w:pStyle w:val="Footer"/>
      <w:tabs>
        <w:tab w:val="left" w:pos="990"/>
      </w:tabs>
      <w:jc w:val="right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 w:rsidR="00744C60">
      <w:rPr>
        <w:rStyle w:val="PageNumber"/>
        <w:noProof/>
      </w:rPr>
      <w:t>6</w:t>
    </w:r>
    <w:r>
      <w:rPr>
        <w:rStyle w:val="PageNumber"/>
      </w:rPr>
      <w:fldChar w:fldCharType="end"/>
    </w:r>
    <w:r>
      <w:rPr>
        <w:rStyle w:val="PageNumber"/>
      </w:rPr>
      <w:t>/</w:t>
    </w:r>
    <w:r>
      <w:rPr>
        <w:rStyle w:val="PageNumber"/>
      </w:rPr>
      <w:fldChar w:fldCharType="begin"/>
    </w:r>
    <w:r>
      <w:rPr>
        <w:rStyle w:val="PageNumber"/>
      </w:rPr>
      <w:instrText xml:space="preserve"> NUMPAGES </w:instrText>
    </w:r>
    <w:r>
      <w:rPr>
        <w:rStyle w:val="PageNumber"/>
      </w:rPr>
      <w:fldChar w:fldCharType="separate"/>
    </w:r>
    <w:r w:rsidR="00744C60">
      <w:rPr>
        <w:rStyle w:val="PageNumber"/>
        <w:noProof/>
      </w:rPr>
      <w:t>26</w:t>
    </w:r>
    <w:r>
      <w:rPr>
        <w:rStyle w:val="PageNumber"/>
      </w:rPr>
      <w:fldChar w:fldCharType="end"/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0" w:type="auto"/>
      <w:jc w:val="center"/>
      <w:tblBorders>
        <w:bottom w:val="single" w:sz="4" w:space="0" w:color="auto"/>
      </w:tblBorders>
      <w:tblCellMar>
        <w:left w:w="198" w:type="dxa"/>
      </w:tblCellMar>
      <w:tblLook w:val="04A0" w:firstRow="1" w:lastRow="0" w:firstColumn="1" w:lastColumn="0" w:noHBand="0" w:noVBand="1"/>
    </w:tblPr>
    <w:tblGrid>
      <w:gridCol w:w="478"/>
      <w:gridCol w:w="5878"/>
      <w:gridCol w:w="3282"/>
    </w:tblGrid>
    <w:tr w:rsidR="00AD0515" w:rsidRPr="00AD7D1A" w:rsidTr="00AD7D1A">
      <w:trPr>
        <w:jc w:val="center"/>
      </w:trPr>
      <w:tc>
        <w:tcPr>
          <w:tcW w:w="480" w:type="dxa"/>
          <w:tcBorders>
            <w:bottom w:val="single" w:sz="4" w:space="0" w:color="auto"/>
          </w:tcBorders>
          <w:tcMar>
            <w:left w:w="0" w:type="dxa"/>
            <w:right w:w="0" w:type="dxa"/>
          </w:tcMar>
        </w:tcPr>
        <w:p w:rsidR="00AD0515" w:rsidRDefault="00AD0515" w:rsidP="00AD242F">
          <w:pPr>
            <w:rPr>
              <w:noProof/>
            </w:rPr>
          </w:pPr>
          <w:r>
            <w:rPr>
              <w:noProof/>
            </w:rPr>
            <w:drawing>
              <wp:inline distT="0" distB="0" distL="0" distR="0" wp14:anchorId="03A91146" wp14:editId="080865B4">
                <wp:extent cx="223520" cy="233680"/>
                <wp:effectExtent l="0" t="0" r="0" b="0"/>
                <wp:docPr id="2" name="Picture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23520" cy="2336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951" w:type="dxa"/>
          <w:tcBorders>
            <w:bottom w:val="single" w:sz="4" w:space="0" w:color="auto"/>
          </w:tcBorders>
          <w:tcMar>
            <w:left w:w="0" w:type="dxa"/>
            <w:right w:w="0" w:type="dxa"/>
          </w:tcMar>
          <w:vAlign w:val="center"/>
        </w:tcPr>
        <w:p w:rsidR="00AD0515" w:rsidRPr="00AD7D1A" w:rsidRDefault="00AD0515" w:rsidP="00AD7D1A">
          <w:pPr>
            <w:jc w:val="left"/>
            <w:rPr>
              <w:sz w:val="20"/>
              <w:lang w:val="en-US"/>
            </w:rPr>
          </w:pPr>
          <w:r w:rsidRPr="00AD7D1A">
            <w:rPr>
              <w:sz w:val="20"/>
              <w:lang w:val="en-US"/>
            </w:rPr>
            <w:t>Micro-Key bv</w:t>
          </w:r>
        </w:p>
      </w:tc>
      <w:tc>
        <w:tcPr>
          <w:tcW w:w="3315" w:type="dxa"/>
          <w:tcBorders>
            <w:bottom w:val="single" w:sz="4" w:space="0" w:color="auto"/>
          </w:tcBorders>
          <w:vAlign w:val="center"/>
        </w:tcPr>
        <w:p w:rsidR="00AD0515" w:rsidRPr="00AD7D1A" w:rsidRDefault="00AD0515" w:rsidP="00E50992">
          <w:pPr>
            <w:pStyle w:val="Header"/>
            <w:tabs>
              <w:tab w:val="clear" w:pos="4536"/>
            </w:tabs>
            <w:jc w:val="right"/>
            <w:rPr>
              <w:b/>
              <w:sz w:val="20"/>
              <w:lang w:val="en-US"/>
            </w:rPr>
          </w:pPr>
          <w:r>
            <w:t>PHO-0387-S</w:t>
          </w:r>
          <w:r w:rsidR="001B6258">
            <w:t>1</w:t>
          </w:r>
          <w:r>
            <w:t>-2-0-003</w:t>
          </w:r>
        </w:p>
      </w:tc>
    </w:tr>
  </w:tbl>
  <w:p w:rsidR="00AD0515" w:rsidRDefault="00AD0515" w:rsidP="003B0538">
    <w:pPr>
      <w:pStyle w:val="Header"/>
      <w:tabs>
        <w:tab w:val="clear" w:pos="4536"/>
      </w:tabs>
      <w:rPr>
        <w:lang w:val="en-US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89"/>
    <w:multiLevelType w:val="singleLevel"/>
    <w:tmpl w:val="F4E45BA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FFFFFFFB"/>
    <w:multiLevelType w:val="multilevel"/>
    <w:tmpl w:val="733E92FE"/>
    <w:lvl w:ilvl="0">
      <w:start w:val="1"/>
      <w:numFmt w:val="decimal"/>
      <w:pStyle w:val="Heading1"/>
      <w:lvlText w:val="%1"/>
      <w:lvlJc w:val="left"/>
      <w:pPr>
        <w:tabs>
          <w:tab w:val="num" w:pos="0"/>
        </w:tabs>
      </w:pPr>
      <w:rPr>
        <w:rFonts w:cs="Times New Roman" w:hint="default"/>
      </w:rPr>
    </w:lvl>
    <w:lvl w:ilvl="1">
      <w:start w:val="1"/>
      <w:numFmt w:val="decimal"/>
      <w:pStyle w:val="Heading2"/>
      <w:lvlText w:val="%1.%2"/>
      <w:lvlJc w:val="left"/>
      <w:pPr>
        <w:tabs>
          <w:tab w:val="num" w:pos="0"/>
        </w:tabs>
      </w:pPr>
      <w:rPr>
        <w:rFonts w:cs="Times New Roman" w:hint="default"/>
      </w:rPr>
    </w:lvl>
    <w:lvl w:ilvl="2">
      <w:start w:val="1"/>
      <w:numFmt w:val="decimal"/>
      <w:pStyle w:val="Heading3"/>
      <w:lvlText w:val="%1.%2.%3"/>
      <w:lvlJc w:val="left"/>
      <w:pPr>
        <w:tabs>
          <w:tab w:val="num" w:pos="0"/>
        </w:tabs>
      </w:pPr>
      <w:rPr>
        <w:rFonts w:cs="Times New Roman" w:hint="default"/>
      </w:rPr>
    </w:lvl>
    <w:lvl w:ilvl="3">
      <w:start w:val="1"/>
      <w:numFmt w:val="decimal"/>
      <w:pStyle w:val="Heading4"/>
      <w:lvlText w:val="%1.%2.%3.%4"/>
      <w:lvlJc w:val="left"/>
      <w:pPr>
        <w:tabs>
          <w:tab w:val="num" w:pos="57"/>
        </w:tabs>
        <w:ind w:left="57" w:hanging="57"/>
      </w:pPr>
      <w:rPr>
        <w:rFonts w:cs="Times New Roman" w:hint="default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0"/>
        </w:tabs>
      </w:pPr>
      <w:rPr>
        <w:rFonts w:cs="Times New Roman" w:hint="default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142"/>
        </w:tabs>
      </w:pPr>
      <w:rPr>
        <w:rFonts w:cs="Times New Roman" w:hint="default"/>
      </w:rPr>
    </w:lvl>
    <w:lvl w:ilvl="6">
      <w:start w:val="1"/>
      <w:numFmt w:val="decimal"/>
      <w:pStyle w:val="Heading7"/>
      <w:lvlText w:val="%1.%2.%3.%4.%5.%6.%7"/>
      <w:lvlJc w:val="left"/>
      <w:pPr>
        <w:tabs>
          <w:tab w:val="num" w:pos="0"/>
        </w:tabs>
      </w:pPr>
      <w:rPr>
        <w:rFonts w:cs="Times New Roman" w:hint="default"/>
      </w:rPr>
    </w:lvl>
    <w:lvl w:ilvl="7">
      <w:start w:val="1"/>
      <w:numFmt w:val="decimal"/>
      <w:pStyle w:val="Heading8"/>
      <w:lvlText w:val="%1.%2.%3.%4.%5.%6.%7.%8."/>
      <w:lvlJc w:val="left"/>
      <w:pPr>
        <w:tabs>
          <w:tab w:val="num" w:pos="0"/>
        </w:tabs>
      </w:pPr>
      <w:rPr>
        <w:rFonts w:cs="Times New Roman" w:hint="default"/>
      </w:rPr>
    </w:lvl>
    <w:lvl w:ilvl="8">
      <w:start w:val="1"/>
      <w:numFmt w:val="decimal"/>
      <w:pStyle w:val="Heading9"/>
      <w:lvlText w:val="%1.%2.%3.%4.%5.%6.%7.%8.%9"/>
      <w:lvlJc w:val="left"/>
      <w:pPr>
        <w:tabs>
          <w:tab w:val="num" w:pos="0"/>
        </w:tabs>
      </w:pPr>
      <w:rPr>
        <w:rFonts w:cs="Times New Roman" w:hint="default"/>
      </w:rPr>
    </w:lvl>
  </w:abstractNum>
  <w:abstractNum w:abstractNumId="2" w15:restartNumberingAfterBreak="0">
    <w:nsid w:val="004201DA"/>
    <w:multiLevelType w:val="multilevel"/>
    <w:tmpl w:val="43407B00"/>
    <w:lvl w:ilvl="0">
      <w:start w:val="1"/>
      <w:numFmt w:val="decimal"/>
      <w:lvlText w:val="%1."/>
      <w:lvlJc w:val="left"/>
      <w:pPr>
        <w:tabs>
          <w:tab w:val="num" w:pos="0"/>
        </w:tabs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tabs>
          <w:tab w:val="num" w:pos="0"/>
        </w:tabs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tabs>
          <w:tab w:val="num" w:pos="0"/>
        </w:tabs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57"/>
        </w:tabs>
        <w:ind w:left="57" w:hanging="57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0"/>
        </w:tabs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0"/>
        </w:tabs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0"/>
        </w:tabs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0"/>
        </w:tabs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0"/>
        </w:tabs>
      </w:pPr>
      <w:rPr>
        <w:rFonts w:cs="Times New Roman" w:hint="default"/>
      </w:rPr>
    </w:lvl>
  </w:abstractNum>
  <w:abstractNum w:abstractNumId="3" w15:restartNumberingAfterBreak="0">
    <w:nsid w:val="00F14A0B"/>
    <w:multiLevelType w:val="hybridMultilevel"/>
    <w:tmpl w:val="89144052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1EB3742"/>
    <w:multiLevelType w:val="hybridMultilevel"/>
    <w:tmpl w:val="305495A0"/>
    <w:lvl w:ilvl="0" w:tplc="0413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3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3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 w15:restartNumberingAfterBreak="0">
    <w:nsid w:val="044873A6"/>
    <w:multiLevelType w:val="hybridMultilevel"/>
    <w:tmpl w:val="084229B0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4961C51"/>
    <w:multiLevelType w:val="hybridMultilevel"/>
    <w:tmpl w:val="2588453E"/>
    <w:lvl w:ilvl="0" w:tplc="0413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3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6FF2573"/>
    <w:multiLevelType w:val="hybridMultilevel"/>
    <w:tmpl w:val="AF5608AA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0E4E6785"/>
    <w:multiLevelType w:val="hybridMultilevel"/>
    <w:tmpl w:val="36246DA4"/>
    <w:lvl w:ilvl="0" w:tplc="C6BA629C">
      <w:numFmt w:val="bullet"/>
      <w:lvlText w:val="-"/>
      <w:lvlJc w:val="left"/>
      <w:pPr>
        <w:ind w:left="360" w:hanging="360"/>
      </w:pPr>
      <w:rPr>
        <w:rFonts w:ascii="Times New Roman" w:eastAsia="Times New Roman" w:hAnsi="Times New Roman" w:hint="default"/>
      </w:rPr>
    </w:lvl>
    <w:lvl w:ilvl="1" w:tplc="0413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148E4447"/>
    <w:multiLevelType w:val="hybridMultilevel"/>
    <w:tmpl w:val="363AA570"/>
    <w:lvl w:ilvl="0" w:tplc="4816019E">
      <w:start w:val="1"/>
      <w:numFmt w:val="decimal"/>
      <w:pStyle w:val="Bulletnumbered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 w:tplc="0413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3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3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3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3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3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3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3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0" w15:restartNumberingAfterBreak="0">
    <w:nsid w:val="14D033BD"/>
    <w:multiLevelType w:val="hybridMultilevel"/>
    <w:tmpl w:val="2710FD9E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5482CC8"/>
    <w:multiLevelType w:val="hybridMultilevel"/>
    <w:tmpl w:val="6AE42314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6CB29BF"/>
    <w:multiLevelType w:val="hybridMultilevel"/>
    <w:tmpl w:val="622C9858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DEF0243"/>
    <w:multiLevelType w:val="singleLevel"/>
    <w:tmpl w:val="228EF4AA"/>
    <w:lvl w:ilvl="0">
      <w:start w:val="1"/>
      <w:numFmt w:val="decimal"/>
      <w:pStyle w:val="TableofAuthorities"/>
      <w:lvlText w:val="[%1]"/>
      <w:lvlJc w:val="left"/>
      <w:pPr>
        <w:tabs>
          <w:tab w:val="num" w:pos="567"/>
        </w:tabs>
        <w:ind w:left="567" w:hanging="567"/>
      </w:pPr>
      <w:rPr>
        <w:rFonts w:cs="Times New Roman" w:hint="default"/>
      </w:rPr>
    </w:lvl>
  </w:abstractNum>
  <w:abstractNum w:abstractNumId="14" w15:restartNumberingAfterBreak="0">
    <w:nsid w:val="1ED46DA5"/>
    <w:multiLevelType w:val="hybridMultilevel"/>
    <w:tmpl w:val="3202FAEE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15208DD"/>
    <w:multiLevelType w:val="hybridMultilevel"/>
    <w:tmpl w:val="85AEE9E0"/>
    <w:lvl w:ilvl="0" w:tplc="0413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3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3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3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3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3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3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3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3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6" w15:restartNumberingAfterBreak="0">
    <w:nsid w:val="22EC7306"/>
    <w:multiLevelType w:val="hybridMultilevel"/>
    <w:tmpl w:val="F792510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3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EAD70DF"/>
    <w:multiLevelType w:val="hybridMultilevel"/>
    <w:tmpl w:val="F23EEAF2"/>
    <w:lvl w:ilvl="0" w:tplc="0413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3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3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3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3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3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3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3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3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8" w15:restartNumberingAfterBreak="0">
    <w:nsid w:val="2F0045EB"/>
    <w:multiLevelType w:val="hybridMultilevel"/>
    <w:tmpl w:val="3D00722A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10C459A"/>
    <w:multiLevelType w:val="hybridMultilevel"/>
    <w:tmpl w:val="DF8CA5B8"/>
    <w:lvl w:ilvl="0" w:tplc="0413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4740ED1"/>
    <w:multiLevelType w:val="hybridMultilevel"/>
    <w:tmpl w:val="7C2AB902"/>
    <w:lvl w:ilvl="0" w:tplc="0413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3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3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7AC03D3"/>
    <w:multiLevelType w:val="singleLevel"/>
    <w:tmpl w:val="34AE5B6E"/>
    <w:lvl w:ilvl="0">
      <w:start w:val="1"/>
      <w:numFmt w:val="bullet"/>
      <w:pStyle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2" w15:restartNumberingAfterBreak="0">
    <w:nsid w:val="37F857D7"/>
    <w:multiLevelType w:val="singleLevel"/>
    <w:tmpl w:val="85B262EA"/>
    <w:lvl w:ilvl="0">
      <w:start w:val="1"/>
      <w:numFmt w:val="bullet"/>
      <w:pStyle w:val="Profileparameter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3" w15:restartNumberingAfterBreak="0">
    <w:nsid w:val="38997603"/>
    <w:multiLevelType w:val="hybridMultilevel"/>
    <w:tmpl w:val="553AF2BA"/>
    <w:lvl w:ilvl="0" w:tplc="0413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3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3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4" w15:restartNumberingAfterBreak="0">
    <w:nsid w:val="3B295AE4"/>
    <w:multiLevelType w:val="hybridMultilevel"/>
    <w:tmpl w:val="2D3CBF56"/>
    <w:lvl w:ilvl="0" w:tplc="0413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3F2F3AFC"/>
    <w:multiLevelType w:val="hybridMultilevel"/>
    <w:tmpl w:val="2EB069FC"/>
    <w:lvl w:ilvl="0" w:tplc="0413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3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3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6" w15:restartNumberingAfterBreak="0">
    <w:nsid w:val="40245EE2"/>
    <w:multiLevelType w:val="hybridMultilevel"/>
    <w:tmpl w:val="8690E9A8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1BC7991"/>
    <w:multiLevelType w:val="hybridMultilevel"/>
    <w:tmpl w:val="038C6700"/>
    <w:lvl w:ilvl="0" w:tplc="0413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3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45C30F0E"/>
    <w:multiLevelType w:val="hybridMultilevel"/>
    <w:tmpl w:val="6EBEE9C8"/>
    <w:lvl w:ilvl="0" w:tplc="650CD3E0">
      <w:start w:val="1"/>
      <w:numFmt w:val="bullet"/>
      <w:pStyle w:val="Driverevent"/>
      <w:lvlText w:val=""/>
      <w:lvlJc w:val="left"/>
      <w:pPr>
        <w:tabs>
          <w:tab w:val="num" w:pos="360"/>
        </w:tabs>
        <w:ind w:left="357" w:hanging="357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46270CC0"/>
    <w:multiLevelType w:val="hybridMultilevel"/>
    <w:tmpl w:val="9F483820"/>
    <w:lvl w:ilvl="0" w:tplc="0413000F">
      <w:start w:val="1"/>
      <w:numFmt w:val="decimal"/>
      <w:lvlText w:val="%1."/>
      <w:lvlJc w:val="left"/>
      <w:pPr>
        <w:ind w:left="720" w:hanging="360"/>
      </w:p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47D02E9B"/>
    <w:multiLevelType w:val="hybridMultilevel"/>
    <w:tmpl w:val="787CBF4C"/>
    <w:lvl w:ilvl="0" w:tplc="0413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3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3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1" w15:restartNumberingAfterBreak="0">
    <w:nsid w:val="4B3D192C"/>
    <w:multiLevelType w:val="hybridMultilevel"/>
    <w:tmpl w:val="FB5483D8"/>
    <w:lvl w:ilvl="0" w:tplc="7A882F0C">
      <w:start w:val="1"/>
      <w:numFmt w:val="bullet"/>
      <w:pStyle w:val="Counter"/>
      <w:lvlText w:val=""/>
      <w:lvlJc w:val="left"/>
      <w:pPr>
        <w:tabs>
          <w:tab w:val="num" w:pos="360"/>
        </w:tabs>
        <w:ind w:left="357" w:hanging="357"/>
      </w:pPr>
      <w:rPr>
        <w:rFonts w:ascii="Symbol" w:hAnsi="Symbol" w:hint="default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3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4E3A46C3"/>
    <w:multiLevelType w:val="hybridMultilevel"/>
    <w:tmpl w:val="CEC88D2A"/>
    <w:lvl w:ilvl="0" w:tplc="E1D42EF4">
      <w:start w:val="1"/>
      <w:numFmt w:val="bullet"/>
      <w:lvlText w:val="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52374BF7"/>
    <w:multiLevelType w:val="hybridMultilevel"/>
    <w:tmpl w:val="FDBE2FAA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54243075"/>
    <w:multiLevelType w:val="hybridMultilevel"/>
    <w:tmpl w:val="5EBA801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3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56387AED"/>
    <w:multiLevelType w:val="multilevel"/>
    <w:tmpl w:val="60CAA946"/>
    <w:lvl w:ilvl="0">
      <w:start w:val="1"/>
      <w:numFmt w:val="decimal"/>
      <w:pStyle w:val="ListBullet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36" w15:restartNumberingAfterBreak="0">
    <w:nsid w:val="56F25388"/>
    <w:multiLevelType w:val="hybridMultilevel"/>
    <w:tmpl w:val="95E02E2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57FB6F22"/>
    <w:multiLevelType w:val="hybridMultilevel"/>
    <w:tmpl w:val="500C4388"/>
    <w:lvl w:ilvl="0" w:tplc="0413000F">
      <w:start w:val="1"/>
      <w:numFmt w:val="decimal"/>
      <w:lvlText w:val="%1."/>
      <w:lvlJc w:val="left"/>
      <w:pPr>
        <w:ind w:left="720" w:hanging="360"/>
      </w:p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5C434CA2"/>
    <w:multiLevelType w:val="hybridMultilevel"/>
    <w:tmpl w:val="BED2028C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3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68B2488F"/>
    <w:multiLevelType w:val="hybridMultilevel"/>
    <w:tmpl w:val="97C4A780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69D278C0"/>
    <w:multiLevelType w:val="hybridMultilevel"/>
    <w:tmpl w:val="49F823B8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71A33BBB"/>
    <w:multiLevelType w:val="hybridMultilevel"/>
    <w:tmpl w:val="449EAD8E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72E21298"/>
    <w:multiLevelType w:val="hybridMultilevel"/>
    <w:tmpl w:val="91C4A1E2"/>
    <w:lvl w:ilvl="0" w:tplc="E0A6CB8A">
      <w:start w:val="1"/>
      <w:numFmt w:val="bullet"/>
      <w:pStyle w:val="Driverparameter"/>
      <w:lvlText w:val=""/>
      <w:lvlJc w:val="left"/>
      <w:pPr>
        <w:tabs>
          <w:tab w:val="num" w:pos="360"/>
        </w:tabs>
        <w:ind w:left="357" w:hanging="357"/>
      </w:pPr>
      <w:rPr>
        <w:rFonts w:ascii="Symbol" w:hAnsi="Symbol" w:hint="default"/>
      </w:rPr>
    </w:lvl>
    <w:lvl w:ilvl="1" w:tplc="0D40BF8C">
      <w:numFmt w:val="bullet"/>
      <w:lvlText w:val="-"/>
      <w:lvlJc w:val="left"/>
      <w:pPr>
        <w:tabs>
          <w:tab w:val="num" w:pos="1785"/>
        </w:tabs>
        <w:ind w:left="1785" w:hanging="705"/>
      </w:pPr>
      <w:rPr>
        <w:rFonts w:ascii="Times New Roman" w:eastAsia="Times New Roman" w:hAnsi="Times New Roman"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73901CE9"/>
    <w:multiLevelType w:val="hybridMultilevel"/>
    <w:tmpl w:val="B686E526"/>
    <w:lvl w:ilvl="0" w:tplc="0413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3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3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4" w15:restartNumberingAfterBreak="0">
    <w:nsid w:val="74DA1ED8"/>
    <w:multiLevelType w:val="hybridMultilevel"/>
    <w:tmpl w:val="1B8E902C"/>
    <w:lvl w:ilvl="0" w:tplc="0413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3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3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5" w15:restartNumberingAfterBreak="0">
    <w:nsid w:val="7A0677EF"/>
    <w:multiLevelType w:val="hybridMultilevel"/>
    <w:tmpl w:val="D0305F4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6" w15:restartNumberingAfterBreak="0">
    <w:nsid w:val="7A7D6789"/>
    <w:multiLevelType w:val="hybridMultilevel"/>
    <w:tmpl w:val="8AF0A54C"/>
    <w:lvl w:ilvl="0" w:tplc="0413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3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3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7" w15:restartNumberingAfterBreak="0">
    <w:nsid w:val="7C5933A5"/>
    <w:multiLevelType w:val="hybridMultilevel"/>
    <w:tmpl w:val="18306E00"/>
    <w:lvl w:ilvl="0" w:tplc="0413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3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3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3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3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3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3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3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3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8" w15:restartNumberingAfterBreak="0">
    <w:nsid w:val="7D114ED3"/>
    <w:multiLevelType w:val="hybridMultilevel"/>
    <w:tmpl w:val="5666043A"/>
    <w:lvl w:ilvl="0" w:tplc="04130001">
      <w:start w:val="1"/>
      <w:numFmt w:val="bullet"/>
      <w:lvlText w:val=""/>
      <w:lvlJc w:val="left"/>
      <w:pPr>
        <w:tabs>
          <w:tab w:val="num" w:pos="1083"/>
        </w:tabs>
        <w:ind w:left="1083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tabs>
          <w:tab w:val="num" w:pos="1803"/>
        </w:tabs>
        <w:ind w:left="1803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2523"/>
        </w:tabs>
        <w:ind w:left="2523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3243"/>
        </w:tabs>
        <w:ind w:left="3243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963"/>
        </w:tabs>
        <w:ind w:left="3963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683"/>
        </w:tabs>
        <w:ind w:left="4683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403"/>
        </w:tabs>
        <w:ind w:left="5403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6123"/>
        </w:tabs>
        <w:ind w:left="6123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843"/>
        </w:tabs>
        <w:ind w:left="6843" w:hanging="360"/>
      </w:pPr>
      <w:rPr>
        <w:rFonts w:ascii="Wingdings" w:hAnsi="Wingdings" w:hint="default"/>
      </w:rPr>
    </w:lvl>
  </w:abstractNum>
  <w:abstractNum w:abstractNumId="49" w15:restartNumberingAfterBreak="0">
    <w:nsid w:val="7E6110A8"/>
    <w:multiLevelType w:val="multilevel"/>
    <w:tmpl w:val="3E522CD2"/>
    <w:lvl w:ilvl="0">
      <w:start w:val="1"/>
      <w:numFmt w:val="decimal"/>
      <w:lvlText w:val="%1"/>
      <w:lvlJc w:val="left"/>
      <w:pPr>
        <w:tabs>
          <w:tab w:val="num" w:pos="432"/>
        </w:tabs>
        <w:ind w:left="432" w:hanging="432"/>
      </w:pPr>
      <w:rPr>
        <w:rFonts w:cs="Times New Roman"/>
      </w:rPr>
    </w:lvl>
    <w:lvl w:ilvl="1">
      <w:start w:val="1"/>
      <w:numFmt w:val="decimal"/>
      <w:lvlText w:val="%1.%2"/>
      <w:lvlJc w:val="left"/>
      <w:pPr>
        <w:tabs>
          <w:tab w:val="num" w:pos="576"/>
        </w:tabs>
        <w:ind w:left="576" w:hanging="576"/>
      </w:pPr>
      <w:rPr>
        <w:rFonts w:cs="Times New Roman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decimal"/>
      <w:pStyle w:val="Opmaakprofiel1"/>
      <w:lvlText w:val="%1.%2.%3.%4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num w:numId="1">
    <w:abstractNumId w:val="0"/>
  </w:num>
  <w:num w:numId="2">
    <w:abstractNumId w:val="1"/>
  </w:num>
  <w:num w:numId="3">
    <w:abstractNumId w:val="13"/>
  </w:num>
  <w:num w:numId="4">
    <w:abstractNumId w:val="22"/>
  </w:num>
  <w:num w:numId="5">
    <w:abstractNumId w:val="21"/>
  </w:num>
  <w:num w:numId="6">
    <w:abstractNumId w:val="42"/>
  </w:num>
  <w:num w:numId="7">
    <w:abstractNumId w:val="31"/>
  </w:num>
  <w:num w:numId="8">
    <w:abstractNumId w:val="28"/>
  </w:num>
  <w:num w:numId="9">
    <w:abstractNumId w:val="9"/>
  </w:num>
  <w:num w:numId="10">
    <w:abstractNumId w:val="49"/>
  </w:num>
  <w:num w:numId="11">
    <w:abstractNumId w:val="45"/>
  </w:num>
  <w:num w:numId="12">
    <w:abstractNumId w:val="14"/>
  </w:num>
  <w:num w:numId="13">
    <w:abstractNumId w:val="38"/>
  </w:num>
  <w:num w:numId="14">
    <w:abstractNumId w:val="16"/>
  </w:num>
  <w:num w:numId="15">
    <w:abstractNumId w:val="34"/>
  </w:num>
  <w:num w:numId="16">
    <w:abstractNumId w:val="6"/>
  </w:num>
  <w:num w:numId="17">
    <w:abstractNumId w:val="5"/>
  </w:num>
  <w:num w:numId="18">
    <w:abstractNumId w:val="36"/>
  </w:num>
  <w:num w:numId="19">
    <w:abstractNumId w:val="12"/>
  </w:num>
  <w:num w:numId="20">
    <w:abstractNumId w:val="15"/>
  </w:num>
  <w:num w:numId="21">
    <w:abstractNumId w:val="17"/>
  </w:num>
  <w:num w:numId="22">
    <w:abstractNumId w:val="20"/>
  </w:num>
  <w:num w:numId="23">
    <w:abstractNumId w:val="48"/>
  </w:num>
  <w:num w:numId="24">
    <w:abstractNumId w:val="27"/>
  </w:num>
  <w:num w:numId="25">
    <w:abstractNumId w:val="19"/>
  </w:num>
  <w:num w:numId="26">
    <w:abstractNumId w:val="2"/>
  </w:num>
  <w:num w:numId="27">
    <w:abstractNumId w:val="24"/>
  </w:num>
  <w:num w:numId="28">
    <w:abstractNumId w:val="47"/>
  </w:num>
  <w:num w:numId="29">
    <w:abstractNumId w:val="23"/>
  </w:num>
  <w:num w:numId="30">
    <w:abstractNumId w:val="4"/>
  </w:num>
  <w:num w:numId="31">
    <w:abstractNumId w:val="44"/>
  </w:num>
  <w:num w:numId="32">
    <w:abstractNumId w:val="30"/>
  </w:num>
  <w:num w:numId="33">
    <w:abstractNumId w:val="25"/>
  </w:num>
  <w:num w:numId="34">
    <w:abstractNumId w:val="18"/>
  </w:num>
  <w:num w:numId="35">
    <w:abstractNumId w:val="3"/>
  </w:num>
  <w:num w:numId="36">
    <w:abstractNumId w:val="10"/>
  </w:num>
  <w:num w:numId="37">
    <w:abstractNumId w:val="7"/>
  </w:num>
  <w:num w:numId="38">
    <w:abstractNumId w:val="39"/>
  </w:num>
  <w:num w:numId="39">
    <w:abstractNumId w:val="46"/>
  </w:num>
  <w:num w:numId="40">
    <w:abstractNumId w:val="43"/>
  </w:num>
  <w:num w:numId="41">
    <w:abstractNumId w:val="11"/>
  </w:num>
  <w:num w:numId="42">
    <w:abstractNumId w:val="33"/>
  </w:num>
  <w:num w:numId="43">
    <w:abstractNumId w:val="41"/>
  </w:num>
  <w:num w:numId="44">
    <w:abstractNumId w:val="8"/>
  </w:num>
  <w:num w:numId="45">
    <w:abstractNumId w:val="35"/>
  </w:num>
  <w:num w:numId="46">
    <w:abstractNumId w:val="37"/>
  </w:num>
  <w:num w:numId="47">
    <w:abstractNumId w:val="29"/>
  </w:num>
  <w:num w:numId="48">
    <w:abstractNumId w:val="26"/>
  </w:num>
  <w:num w:numId="49">
    <w:abstractNumId w:val="40"/>
  </w:num>
  <w:num w:numId="50">
    <w:abstractNumId w:val="3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drawingGridHorizontalSpacing w:val="57"/>
  <w:drawingGridVerticalSpacing w:val="57"/>
  <w:displayHorizontalDrawingGridEvery w:val="0"/>
  <w:displayVerticalDrawingGridEvery w:val="0"/>
  <w:doNotUseMarginsForDrawingGridOrigin/>
  <w:drawingGridVerticalOrigin w:val="1985"/>
  <w:noPunctuationKerning/>
  <w:characterSpacingControl w:val="doNotCompress"/>
  <w:footnotePr>
    <w:numStart w:val="2"/>
  </w:foot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E7346"/>
    <w:rsid w:val="00000852"/>
    <w:rsid w:val="000106AC"/>
    <w:rsid w:val="00020081"/>
    <w:rsid w:val="00023E13"/>
    <w:rsid w:val="0002750C"/>
    <w:rsid w:val="00030F23"/>
    <w:rsid w:val="00032D95"/>
    <w:rsid w:val="000438BD"/>
    <w:rsid w:val="0005372E"/>
    <w:rsid w:val="00065127"/>
    <w:rsid w:val="00065C9C"/>
    <w:rsid w:val="0007229E"/>
    <w:rsid w:val="00080859"/>
    <w:rsid w:val="000826BB"/>
    <w:rsid w:val="00086EE6"/>
    <w:rsid w:val="00091F5E"/>
    <w:rsid w:val="00097135"/>
    <w:rsid w:val="000A1596"/>
    <w:rsid w:val="000B0211"/>
    <w:rsid w:val="000B277D"/>
    <w:rsid w:val="000B7FEB"/>
    <w:rsid w:val="000C0DCC"/>
    <w:rsid w:val="000D4CE3"/>
    <w:rsid w:val="000D58D8"/>
    <w:rsid w:val="000D6396"/>
    <w:rsid w:val="00104D86"/>
    <w:rsid w:val="00105B55"/>
    <w:rsid w:val="0010645E"/>
    <w:rsid w:val="0010706C"/>
    <w:rsid w:val="00122FC7"/>
    <w:rsid w:val="001308C7"/>
    <w:rsid w:val="001523A4"/>
    <w:rsid w:val="0016000D"/>
    <w:rsid w:val="0016486C"/>
    <w:rsid w:val="00181984"/>
    <w:rsid w:val="00185F95"/>
    <w:rsid w:val="001A17EF"/>
    <w:rsid w:val="001A2023"/>
    <w:rsid w:val="001A5684"/>
    <w:rsid w:val="001A7CF9"/>
    <w:rsid w:val="001B6258"/>
    <w:rsid w:val="001D51DF"/>
    <w:rsid w:val="001E28B6"/>
    <w:rsid w:val="001E4B90"/>
    <w:rsid w:val="001E4D13"/>
    <w:rsid w:val="001E7346"/>
    <w:rsid w:val="00205779"/>
    <w:rsid w:val="00211E29"/>
    <w:rsid w:val="00226C3E"/>
    <w:rsid w:val="00232931"/>
    <w:rsid w:val="002355B3"/>
    <w:rsid w:val="00236364"/>
    <w:rsid w:val="00241543"/>
    <w:rsid w:val="00242D4F"/>
    <w:rsid w:val="00246239"/>
    <w:rsid w:val="00265B5F"/>
    <w:rsid w:val="00282E56"/>
    <w:rsid w:val="00295C64"/>
    <w:rsid w:val="002A2F69"/>
    <w:rsid w:val="002A73DE"/>
    <w:rsid w:val="002B3FB2"/>
    <w:rsid w:val="002C3E13"/>
    <w:rsid w:val="002D0D96"/>
    <w:rsid w:val="002D2539"/>
    <w:rsid w:val="002D785F"/>
    <w:rsid w:val="003242F4"/>
    <w:rsid w:val="00324409"/>
    <w:rsid w:val="003270DC"/>
    <w:rsid w:val="003353BC"/>
    <w:rsid w:val="00335DB9"/>
    <w:rsid w:val="00342571"/>
    <w:rsid w:val="00343F2B"/>
    <w:rsid w:val="00355070"/>
    <w:rsid w:val="00357D90"/>
    <w:rsid w:val="003657BB"/>
    <w:rsid w:val="00376F02"/>
    <w:rsid w:val="00377520"/>
    <w:rsid w:val="00390FFB"/>
    <w:rsid w:val="003974B2"/>
    <w:rsid w:val="003A0F96"/>
    <w:rsid w:val="003A26BE"/>
    <w:rsid w:val="003A4E6A"/>
    <w:rsid w:val="003A7820"/>
    <w:rsid w:val="003B0538"/>
    <w:rsid w:val="003B09A6"/>
    <w:rsid w:val="003B5204"/>
    <w:rsid w:val="003C043D"/>
    <w:rsid w:val="003D2632"/>
    <w:rsid w:val="003D3FA6"/>
    <w:rsid w:val="003D77BA"/>
    <w:rsid w:val="003E590E"/>
    <w:rsid w:val="003E7D19"/>
    <w:rsid w:val="004029E3"/>
    <w:rsid w:val="004042F9"/>
    <w:rsid w:val="00421316"/>
    <w:rsid w:val="00427553"/>
    <w:rsid w:val="00427E93"/>
    <w:rsid w:val="00436109"/>
    <w:rsid w:val="00436184"/>
    <w:rsid w:val="004417F9"/>
    <w:rsid w:val="0046213B"/>
    <w:rsid w:val="00462521"/>
    <w:rsid w:val="00462BEC"/>
    <w:rsid w:val="0047299A"/>
    <w:rsid w:val="00485D6D"/>
    <w:rsid w:val="00493168"/>
    <w:rsid w:val="004A026A"/>
    <w:rsid w:val="004B2444"/>
    <w:rsid w:val="004B3531"/>
    <w:rsid w:val="004C3957"/>
    <w:rsid w:val="004C7533"/>
    <w:rsid w:val="004D0DC0"/>
    <w:rsid w:val="004D1DDF"/>
    <w:rsid w:val="004D4D2B"/>
    <w:rsid w:val="004E6C8C"/>
    <w:rsid w:val="004E6E68"/>
    <w:rsid w:val="004E7E73"/>
    <w:rsid w:val="0051148E"/>
    <w:rsid w:val="00512795"/>
    <w:rsid w:val="005155D2"/>
    <w:rsid w:val="00515A33"/>
    <w:rsid w:val="00516C5D"/>
    <w:rsid w:val="00522639"/>
    <w:rsid w:val="00524805"/>
    <w:rsid w:val="00533680"/>
    <w:rsid w:val="00534710"/>
    <w:rsid w:val="00542C81"/>
    <w:rsid w:val="00550410"/>
    <w:rsid w:val="00560175"/>
    <w:rsid w:val="005710C5"/>
    <w:rsid w:val="005725F6"/>
    <w:rsid w:val="00572869"/>
    <w:rsid w:val="005738B3"/>
    <w:rsid w:val="00582696"/>
    <w:rsid w:val="00582FCC"/>
    <w:rsid w:val="005858C9"/>
    <w:rsid w:val="00591318"/>
    <w:rsid w:val="005915B9"/>
    <w:rsid w:val="00592CD9"/>
    <w:rsid w:val="00595EF4"/>
    <w:rsid w:val="005B60CF"/>
    <w:rsid w:val="005C2411"/>
    <w:rsid w:val="005C45C3"/>
    <w:rsid w:val="005C5362"/>
    <w:rsid w:val="005D2951"/>
    <w:rsid w:val="005D35D4"/>
    <w:rsid w:val="005D520F"/>
    <w:rsid w:val="005D7C41"/>
    <w:rsid w:val="005E1356"/>
    <w:rsid w:val="005E35FE"/>
    <w:rsid w:val="005F681F"/>
    <w:rsid w:val="00601623"/>
    <w:rsid w:val="00603D6A"/>
    <w:rsid w:val="00605B97"/>
    <w:rsid w:val="00620425"/>
    <w:rsid w:val="006243D1"/>
    <w:rsid w:val="00626966"/>
    <w:rsid w:val="00630660"/>
    <w:rsid w:val="00637F9D"/>
    <w:rsid w:val="006425A4"/>
    <w:rsid w:val="00646AE7"/>
    <w:rsid w:val="006476F5"/>
    <w:rsid w:val="00650BA2"/>
    <w:rsid w:val="00653833"/>
    <w:rsid w:val="00653E05"/>
    <w:rsid w:val="00661AB2"/>
    <w:rsid w:val="00671143"/>
    <w:rsid w:val="00677D93"/>
    <w:rsid w:val="00686E78"/>
    <w:rsid w:val="00692CC2"/>
    <w:rsid w:val="00693936"/>
    <w:rsid w:val="006A6CDB"/>
    <w:rsid w:val="006B2BB1"/>
    <w:rsid w:val="006C0738"/>
    <w:rsid w:val="006C1D85"/>
    <w:rsid w:val="006C445A"/>
    <w:rsid w:val="006C54A8"/>
    <w:rsid w:val="006C6B5A"/>
    <w:rsid w:val="006D0890"/>
    <w:rsid w:val="006E3A49"/>
    <w:rsid w:val="007001B8"/>
    <w:rsid w:val="007028E6"/>
    <w:rsid w:val="00703C36"/>
    <w:rsid w:val="007073B9"/>
    <w:rsid w:val="0071055A"/>
    <w:rsid w:val="00711133"/>
    <w:rsid w:val="007140BC"/>
    <w:rsid w:val="0071632B"/>
    <w:rsid w:val="00721DF5"/>
    <w:rsid w:val="00725ED8"/>
    <w:rsid w:val="007335E0"/>
    <w:rsid w:val="007368CB"/>
    <w:rsid w:val="0074065B"/>
    <w:rsid w:val="00744C60"/>
    <w:rsid w:val="00745AD6"/>
    <w:rsid w:val="007471A6"/>
    <w:rsid w:val="00754533"/>
    <w:rsid w:val="007639DA"/>
    <w:rsid w:val="00764AD0"/>
    <w:rsid w:val="00764C1E"/>
    <w:rsid w:val="00765EAC"/>
    <w:rsid w:val="00771A24"/>
    <w:rsid w:val="0077663C"/>
    <w:rsid w:val="007777DA"/>
    <w:rsid w:val="007847D2"/>
    <w:rsid w:val="00784F62"/>
    <w:rsid w:val="007949F5"/>
    <w:rsid w:val="00797EC2"/>
    <w:rsid w:val="007A7670"/>
    <w:rsid w:val="007B4406"/>
    <w:rsid w:val="007B6AFE"/>
    <w:rsid w:val="007B7C21"/>
    <w:rsid w:val="007C2F68"/>
    <w:rsid w:val="007C41CA"/>
    <w:rsid w:val="007C6845"/>
    <w:rsid w:val="007D0570"/>
    <w:rsid w:val="007D69B2"/>
    <w:rsid w:val="007E2FBF"/>
    <w:rsid w:val="007E3E05"/>
    <w:rsid w:val="007E45EA"/>
    <w:rsid w:val="007E7498"/>
    <w:rsid w:val="008021A5"/>
    <w:rsid w:val="00815583"/>
    <w:rsid w:val="00825886"/>
    <w:rsid w:val="00830BC8"/>
    <w:rsid w:val="00833D28"/>
    <w:rsid w:val="00837299"/>
    <w:rsid w:val="008439DC"/>
    <w:rsid w:val="00843E8E"/>
    <w:rsid w:val="00844F50"/>
    <w:rsid w:val="00847821"/>
    <w:rsid w:val="008530BC"/>
    <w:rsid w:val="008601A7"/>
    <w:rsid w:val="00875887"/>
    <w:rsid w:val="0088407E"/>
    <w:rsid w:val="00884839"/>
    <w:rsid w:val="00895240"/>
    <w:rsid w:val="008A0598"/>
    <w:rsid w:val="008B501D"/>
    <w:rsid w:val="008B589C"/>
    <w:rsid w:val="008C3D36"/>
    <w:rsid w:val="008C5183"/>
    <w:rsid w:val="008D126C"/>
    <w:rsid w:val="008D35FC"/>
    <w:rsid w:val="008D3C8F"/>
    <w:rsid w:val="008E1954"/>
    <w:rsid w:val="008E3265"/>
    <w:rsid w:val="008E6947"/>
    <w:rsid w:val="008F7E46"/>
    <w:rsid w:val="0090007A"/>
    <w:rsid w:val="00906795"/>
    <w:rsid w:val="00907CCB"/>
    <w:rsid w:val="0092037C"/>
    <w:rsid w:val="00920949"/>
    <w:rsid w:val="00920EBF"/>
    <w:rsid w:val="00921453"/>
    <w:rsid w:val="009231D7"/>
    <w:rsid w:val="00930B8A"/>
    <w:rsid w:val="00931FEA"/>
    <w:rsid w:val="0093454F"/>
    <w:rsid w:val="00937D04"/>
    <w:rsid w:val="00940BE8"/>
    <w:rsid w:val="009438F3"/>
    <w:rsid w:val="009479AD"/>
    <w:rsid w:val="00970D56"/>
    <w:rsid w:val="00971328"/>
    <w:rsid w:val="00975201"/>
    <w:rsid w:val="00975464"/>
    <w:rsid w:val="00975539"/>
    <w:rsid w:val="00975EB6"/>
    <w:rsid w:val="0099383C"/>
    <w:rsid w:val="0099609B"/>
    <w:rsid w:val="009A1BB6"/>
    <w:rsid w:val="009A5591"/>
    <w:rsid w:val="009A671F"/>
    <w:rsid w:val="009B3616"/>
    <w:rsid w:val="009B6B15"/>
    <w:rsid w:val="009D2DC8"/>
    <w:rsid w:val="009D43CF"/>
    <w:rsid w:val="009D7208"/>
    <w:rsid w:val="009E6192"/>
    <w:rsid w:val="009E78DD"/>
    <w:rsid w:val="009F345A"/>
    <w:rsid w:val="009F553F"/>
    <w:rsid w:val="009F5B70"/>
    <w:rsid w:val="00A11191"/>
    <w:rsid w:val="00A21ED6"/>
    <w:rsid w:val="00A339D1"/>
    <w:rsid w:val="00A33C28"/>
    <w:rsid w:val="00A46C65"/>
    <w:rsid w:val="00A474EC"/>
    <w:rsid w:val="00A50540"/>
    <w:rsid w:val="00A50CC7"/>
    <w:rsid w:val="00A54141"/>
    <w:rsid w:val="00A6470D"/>
    <w:rsid w:val="00A647C1"/>
    <w:rsid w:val="00A73CEC"/>
    <w:rsid w:val="00A74096"/>
    <w:rsid w:val="00A823F5"/>
    <w:rsid w:val="00A83249"/>
    <w:rsid w:val="00A868E6"/>
    <w:rsid w:val="00AA00C8"/>
    <w:rsid w:val="00AA19E6"/>
    <w:rsid w:val="00AA1C89"/>
    <w:rsid w:val="00AA2097"/>
    <w:rsid w:val="00AA28A3"/>
    <w:rsid w:val="00AA5101"/>
    <w:rsid w:val="00AA64B4"/>
    <w:rsid w:val="00AB5404"/>
    <w:rsid w:val="00AC3D96"/>
    <w:rsid w:val="00AD0515"/>
    <w:rsid w:val="00AD242F"/>
    <w:rsid w:val="00AD7D1A"/>
    <w:rsid w:val="00AE4EA8"/>
    <w:rsid w:val="00AF07FE"/>
    <w:rsid w:val="00AF3899"/>
    <w:rsid w:val="00AF46BE"/>
    <w:rsid w:val="00B009E0"/>
    <w:rsid w:val="00B01801"/>
    <w:rsid w:val="00B02440"/>
    <w:rsid w:val="00B32033"/>
    <w:rsid w:val="00B5392C"/>
    <w:rsid w:val="00B55093"/>
    <w:rsid w:val="00B573B6"/>
    <w:rsid w:val="00B747E4"/>
    <w:rsid w:val="00B752AC"/>
    <w:rsid w:val="00B83F31"/>
    <w:rsid w:val="00B87752"/>
    <w:rsid w:val="00BA11F8"/>
    <w:rsid w:val="00BC4B92"/>
    <w:rsid w:val="00BC5396"/>
    <w:rsid w:val="00BD641D"/>
    <w:rsid w:val="00BE436B"/>
    <w:rsid w:val="00BF4908"/>
    <w:rsid w:val="00C01AFE"/>
    <w:rsid w:val="00C32065"/>
    <w:rsid w:val="00C37E3B"/>
    <w:rsid w:val="00C43CC0"/>
    <w:rsid w:val="00C67D44"/>
    <w:rsid w:val="00C8296A"/>
    <w:rsid w:val="00C869E2"/>
    <w:rsid w:val="00C87B39"/>
    <w:rsid w:val="00C9428C"/>
    <w:rsid w:val="00CA1325"/>
    <w:rsid w:val="00CB039C"/>
    <w:rsid w:val="00CB1727"/>
    <w:rsid w:val="00CB4692"/>
    <w:rsid w:val="00CC2C32"/>
    <w:rsid w:val="00CC49FC"/>
    <w:rsid w:val="00CD67CE"/>
    <w:rsid w:val="00CD73C8"/>
    <w:rsid w:val="00CE6C81"/>
    <w:rsid w:val="00CE766A"/>
    <w:rsid w:val="00CF0D4B"/>
    <w:rsid w:val="00CF65C3"/>
    <w:rsid w:val="00D01940"/>
    <w:rsid w:val="00D07960"/>
    <w:rsid w:val="00D13817"/>
    <w:rsid w:val="00D15E10"/>
    <w:rsid w:val="00D31AA8"/>
    <w:rsid w:val="00D346D2"/>
    <w:rsid w:val="00D51FA9"/>
    <w:rsid w:val="00D56892"/>
    <w:rsid w:val="00D61971"/>
    <w:rsid w:val="00D669C4"/>
    <w:rsid w:val="00D673D4"/>
    <w:rsid w:val="00D70A93"/>
    <w:rsid w:val="00D80930"/>
    <w:rsid w:val="00D81645"/>
    <w:rsid w:val="00D93261"/>
    <w:rsid w:val="00D97C9F"/>
    <w:rsid w:val="00DA6D35"/>
    <w:rsid w:val="00DA7AC9"/>
    <w:rsid w:val="00DB026E"/>
    <w:rsid w:val="00DC3638"/>
    <w:rsid w:val="00DC491E"/>
    <w:rsid w:val="00DF7B43"/>
    <w:rsid w:val="00E030BC"/>
    <w:rsid w:val="00E0776E"/>
    <w:rsid w:val="00E153EB"/>
    <w:rsid w:val="00E26CD6"/>
    <w:rsid w:val="00E27D8C"/>
    <w:rsid w:val="00E40A1B"/>
    <w:rsid w:val="00E41B46"/>
    <w:rsid w:val="00E42ABF"/>
    <w:rsid w:val="00E438E1"/>
    <w:rsid w:val="00E462DF"/>
    <w:rsid w:val="00E50992"/>
    <w:rsid w:val="00E64EFD"/>
    <w:rsid w:val="00E65DD5"/>
    <w:rsid w:val="00E67F9A"/>
    <w:rsid w:val="00E80EB1"/>
    <w:rsid w:val="00E91F6D"/>
    <w:rsid w:val="00E9306A"/>
    <w:rsid w:val="00EA16F2"/>
    <w:rsid w:val="00EA1911"/>
    <w:rsid w:val="00EA6D1E"/>
    <w:rsid w:val="00EC7289"/>
    <w:rsid w:val="00ED0653"/>
    <w:rsid w:val="00ED41E2"/>
    <w:rsid w:val="00F01545"/>
    <w:rsid w:val="00F05750"/>
    <w:rsid w:val="00F24FA8"/>
    <w:rsid w:val="00F34614"/>
    <w:rsid w:val="00F35399"/>
    <w:rsid w:val="00F365FF"/>
    <w:rsid w:val="00F5017F"/>
    <w:rsid w:val="00F53DF4"/>
    <w:rsid w:val="00F7436A"/>
    <w:rsid w:val="00F75D05"/>
    <w:rsid w:val="00F765B3"/>
    <w:rsid w:val="00F82142"/>
    <w:rsid w:val="00F93932"/>
    <w:rsid w:val="00FA0C33"/>
    <w:rsid w:val="00FA24A0"/>
    <w:rsid w:val="00FA2523"/>
    <w:rsid w:val="00FB7E46"/>
    <w:rsid w:val="00FD1D32"/>
    <w:rsid w:val="00FE3A38"/>
    <w:rsid w:val="00FE4E5D"/>
    <w:rsid w:val="00FF1E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  <w14:docId w14:val="060D378A"/>
  <w15:docId w15:val="{7045C34E-D490-4353-B56B-A072B1DAAC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nl-NL" w:eastAsia="nl-NL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99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99" w:unhideWhenUsed="1"/>
    <w:lsdException w:name="line number" w:semiHidden="1" w:unhideWhenUsed="1"/>
    <w:lsdException w:name="page number" w:semiHidden="1" w:uiPriority="99" w:unhideWhenUsed="1"/>
    <w:lsdException w:name="endnote reference" w:semiHidden="1" w:unhideWhenUsed="1"/>
    <w:lsdException w:name="endnote text" w:semiHidden="1" w:unhideWhenUsed="1"/>
    <w:lsdException w:name="table of authorities" w:semiHidden="1" w:uiPriority="99" w:unhideWhenUsed="1"/>
    <w:lsdException w:name="toa heading" w:semiHidden="1" w:unhideWhenUsed="1"/>
    <w:lsdException w:name="List" w:semiHidden="1" w:unhideWhenUsed="1"/>
    <w:lsdException w:name="List Bullet" w:uiPriority="99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iPriority="99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99" w:unhideWhenUsed="1"/>
    <w:lsdException w:name="Body Text 3" w:semiHidden="1" w:uiPriority="99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iPriority="99" w:unhideWhenUsed="1"/>
    <w:lsdException w:name="Strong" w:qFormat="1"/>
    <w:lsdException w:name="Emphasis" w:qFormat="1"/>
    <w:lsdException w:name="Document Map" w:semiHidden="1" w:uiPriority="99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99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iPriority="99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sid w:val="0093454F"/>
    <w:pPr>
      <w:jc w:val="both"/>
    </w:pPr>
    <w:rPr>
      <w:rFonts w:ascii="Arial" w:hAnsi="Arial"/>
      <w:sz w:val="22"/>
      <w:lang w:val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4D1DDF"/>
    <w:pPr>
      <w:keepNext/>
      <w:pageBreakBefore/>
      <w:numPr>
        <w:numId w:val="2"/>
      </w:numPr>
      <w:tabs>
        <w:tab w:val="left" w:pos="426"/>
      </w:tabs>
      <w:spacing w:before="240" w:after="240"/>
      <w:jc w:val="left"/>
      <w:outlineLvl w:val="0"/>
    </w:pPr>
    <w:rPr>
      <w:b/>
      <w:kern w:val="28"/>
      <w:sz w:val="32"/>
    </w:rPr>
  </w:style>
  <w:style w:type="paragraph" w:styleId="Heading2">
    <w:name w:val="heading 2"/>
    <w:basedOn w:val="Normal"/>
    <w:next w:val="Normal"/>
    <w:link w:val="Heading2Char"/>
    <w:uiPriority w:val="9"/>
    <w:qFormat/>
    <w:rsid w:val="004D1DDF"/>
    <w:pPr>
      <w:keepNext/>
      <w:numPr>
        <w:ilvl w:val="1"/>
        <w:numId w:val="2"/>
      </w:numPr>
      <w:spacing w:before="120" w:after="120"/>
      <w:jc w:val="left"/>
      <w:outlineLvl w:val="1"/>
    </w:pPr>
    <w:rPr>
      <w:b/>
      <w:sz w:val="28"/>
    </w:rPr>
  </w:style>
  <w:style w:type="paragraph" w:styleId="Heading3">
    <w:name w:val="heading 3"/>
    <w:basedOn w:val="Normal"/>
    <w:next w:val="Normal"/>
    <w:link w:val="Heading3Char"/>
    <w:uiPriority w:val="9"/>
    <w:qFormat/>
    <w:rsid w:val="004D1DDF"/>
    <w:pPr>
      <w:keepNext/>
      <w:numPr>
        <w:ilvl w:val="2"/>
        <w:numId w:val="2"/>
      </w:numPr>
      <w:spacing w:before="60" w:after="120"/>
      <w:jc w:val="left"/>
      <w:outlineLvl w:val="2"/>
    </w:pPr>
    <w:rPr>
      <w:b/>
      <w:sz w:val="24"/>
    </w:rPr>
  </w:style>
  <w:style w:type="paragraph" w:styleId="Heading4">
    <w:name w:val="heading 4"/>
    <w:basedOn w:val="Normal"/>
    <w:next w:val="Normal"/>
    <w:link w:val="Heading4Char"/>
    <w:uiPriority w:val="9"/>
    <w:qFormat/>
    <w:rsid w:val="004D1DDF"/>
    <w:pPr>
      <w:keepNext/>
      <w:numPr>
        <w:ilvl w:val="3"/>
        <w:numId w:val="2"/>
      </w:numPr>
      <w:spacing w:before="320" w:after="240"/>
      <w:outlineLvl w:val="3"/>
    </w:pPr>
    <w:rPr>
      <w:b/>
    </w:rPr>
  </w:style>
  <w:style w:type="paragraph" w:styleId="Heading5">
    <w:name w:val="heading 5"/>
    <w:basedOn w:val="Normal"/>
    <w:next w:val="Normal"/>
    <w:link w:val="Heading5Char"/>
    <w:uiPriority w:val="9"/>
    <w:qFormat/>
    <w:rsid w:val="004D1DDF"/>
    <w:pPr>
      <w:numPr>
        <w:ilvl w:val="4"/>
        <w:numId w:val="2"/>
      </w:numPr>
      <w:spacing w:before="240" w:after="60"/>
      <w:outlineLvl w:val="4"/>
    </w:pPr>
  </w:style>
  <w:style w:type="paragraph" w:styleId="Heading6">
    <w:name w:val="heading 6"/>
    <w:basedOn w:val="Normal"/>
    <w:next w:val="Normal"/>
    <w:link w:val="Heading6Char"/>
    <w:uiPriority w:val="9"/>
    <w:qFormat/>
    <w:rsid w:val="004D1DDF"/>
    <w:pPr>
      <w:numPr>
        <w:ilvl w:val="5"/>
        <w:numId w:val="2"/>
      </w:numPr>
      <w:tabs>
        <w:tab w:val="clear" w:pos="142"/>
        <w:tab w:val="num" w:pos="0"/>
      </w:tabs>
      <w:spacing w:before="240" w:after="60"/>
      <w:outlineLvl w:val="5"/>
    </w:pPr>
    <w:rPr>
      <w:i/>
    </w:rPr>
  </w:style>
  <w:style w:type="paragraph" w:styleId="Heading7">
    <w:name w:val="heading 7"/>
    <w:basedOn w:val="Normal"/>
    <w:next w:val="Normal"/>
    <w:link w:val="Heading7Char"/>
    <w:uiPriority w:val="9"/>
    <w:qFormat/>
    <w:rsid w:val="004D1DDF"/>
    <w:pPr>
      <w:numPr>
        <w:ilvl w:val="6"/>
        <w:numId w:val="2"/>
      </w:numPr>
      <w:spacing w:before="240" w:after="60"/>
      <w:outlineLvl w:val="6"/>
    </w:pPr>
  </w:style>
  <w:style w:type="paragraph" w:styleId="Heading8">
    <w:name w:val="heading 8"/>
    <w:basedOn w:val="Normal"/>
    <w:next w:val="Normal"/>
    <w:link w:val="Heading8Char"/>
    <w:uiPriority w:val="9"/>
    <w:qFormat/>
    <w:rsid w:val="004D1DDF"/>
    <w:pPr>
      <w:numPr>
        <w:ilvl w:val="7"/>
        <w:numId w:val="2"/>
      </w:numPr>
      <w:spacing w:before="240" w:after="60"/>
      <w:outlineLvl w:val="7"/>
    </w:pPr>
    <w:rPr>
      <w:i/>
    </w:rPr>
  </w:style>
  <w:style w:type="paragraph" w:styleId="Heading9">
    <w:name w:val="heading 9"/>
    <w:basedOn w:val="Normal"/>
    <w:next w:val="Normal"/>
    <w:link w:val="Heading9Char"/>
    <w:uiPriority w:val="9"/>
    <w:qFormat/>
    <w:rsid w:val="004D1DDF"/>
    <w:pPr>
      <w:numPr>
        <w:ilvl w:val="8"/>
        <w:numId w:val="2"/>
      </w:numPr>
      <w:spacing w:before="240" w:after="60"/>
      <w:outlineLvl w:val="8"/>
    </w:pPr>
    <w:rPr>
      <w:i/>
      <w:sz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82FCC"/>
    <w:rPr>
      <w:rFonts w:ascii="Arial" w:hAnsi="Arial"/>
      <w:b/>
      <w:kern w:val="28"/>
      <w:sz w:val="32"/>
      <w:lang w:val="en-GB"/>
    </w:rPr>
  </w:style>
  <w:style w:type="character" w:customStyle="1" w:styleId="Heading2Char">
    <w:name w:val="Heading 2 Char"/>
    <w:basedOn w:val="DefaultParagraphFont"/>
    <w:link w:val="Heading2"/>
    <w:uiPriority w:val="9"/>
    <w:rsid w:val="00582FCC"/>
    <w:rPr>
      <w:rFonts w:ascii="Arial" w:hAnsi="Arial"/>
      <w:b/>
      <w:sz w:val="28"/>
      <w:lang w:val="en-GB"/>
    </w:rPr>
  </w:style>
  <w:style w:type="character" w:customStyle="1" w:styleId="Heading3Char">
    <w:name w:val="Heading 3 Char"/>
    <w:basedOn w:val="DefaultParagraphFont"/>
    <w:link w:val="Heading3"/>
    <w:uiPriority w:val="9"/>
    <w:rsid w:val="00582FCC"/>
    <w:rPr>
      <w:rFonts w:ascii="Arial" w:hAnsi="Arial"/>
      <w:b/>
      <w:sz w:val="24"/>
      <w:lang w:val="en-GB"/>
    </w:rPr>
  </w:style>
  <w:style w:type="character" w:customStyle="1" w:styleId="Heading4Char">
    <w:name w:val="Heading 4 Char"/>
    <w:basedOn w:val="DefaultParagraphFont"/>
    <w:link w:val="Heading4"/>
    <w:uiPriority w:val="9"/>
    <w:rsid w:val="00582FCC"/>
    <w:rPr>
      <w:rFonts w:ascii="Arial" w:hAnsi="Arial"/>
      <w:b/>
      <w:sz w:val="22"/>
      <w:lang w:val="en-GB"/>
    </w:rPr>
  </w:style>
  <w:style w:type="character" w:customStyle="1" w:styleId="Heading5Char">
    <w:name w:val="Heading 5 Char"/>
    <w:basedOn w:val="DefaultParagraphFont"/>
    <w:link w:val="Heading5"/>
    <w:uiPriority w:val="9"/>
    <w:rsid w:val="00582FCC"/>
    <w:rPr>
      <w:rFonts w:ascii="Arial" w:hAnsi="Arial"/>
      <w:sz w:val="22"/>
      <w:lang w:val="en-GB"/>
    </w:rPr>
  </w:style>
  <w:style w:type="character" w:customStyle="1" w:styleId="Heading6Char">
    <w:name w:val="Heading 6 Char"/>
    <w:basedOn w:val="DefaultParagraphFont"/>
    <w:link w:val="Heading6"/>
    <w:uiPriority w:val="9"/>
    <w:rsid w:val="00582FCC"/>
    <w:rPr>
      <w:rFonts w:ascii="Arial" w:hAnsi="Arial"/>
      <w:i/>
      <w:sz w:val="22"/>
      <w:lang w:val="en-GB"/>
    </w:rPr>
  </w:style>
  <w:style w:type="character" w:customStyle="1" w:styleId="Heading7Char">
    <w:name w:val="Heading 7 Char"/>
    <w:basedOn w:val="DefaultParagraphFont"/>
    <w:link w:val="Heading7"/>
    <w:uiPriority w:val="9"/>
    <w:rsid w:val="00582FCC"/>
    <w:rPr>
      <w:rFonts w:ascii="Arial" w:hAnsi="Arial"/>
      <w:sz w:val="22"/>
      <w:lang w:val="en-GB"/>
    </w:rPr>
  </w:style>
  <w:style w:type="character" w:customStyle="1" w:styleId="Heading8Char">
    <w:name w:val="Heading 8 Char"/>
    <w:basedOn w:val="DefaultParagraphFont"/>
    <w:link w:val="Heading8"/>
    <w:uiPriority w:val="9"/>
    <w:rsid w:val="00582FCC"/>
    <w:rPr>
      <w:rFonts w:ascii="Arial" w:hAnsi="Arial"/>
      <w:i/>
      <w:sz w:val="22"/>
      <w:lang w:val="en-GB"/>
    </w:rPr>
  </w:style>
  <w:style w:type="character" w:customStyle="1" w:styleId="Heading9Char">
    <w:name w:val="Heading 9 Char"/>
    <w:basedOn w:val="DefaultParagraphFont"/>
    <w:link w:val="Heading9"/>
    <w:uiPriority w:val="9"/>
    <w:rsid w:val="00582FCC"/>
    <w:rPr>
      <w:rFonts w:ascii="Arial" w:hAnsi="Arial"/>
      <w:i/>
      <w:sz w:val="18"/>
      <w:lang w:val="en-GB"/>
    </w:rPr>
  </w:style>
  <w:style w:type="paragraph" w:styleId="TOC1">
    <w:name w:val="toc 1"/>
    <w:basedOn w:val="Normal"/>
    <w:next w:val="Normal"/>
    <w:uiPriority w:val="39"/>
    <w:rsid w:val="00582FCC"/>
    <w:pPr>
      <w:spacing w:before="120" w:after="120"/>
      <w:jc w:val="left"/>
    </w:pPr>
    <w:rPr>
      <w:b/>
      <w:caps/>
      <w:sz w:val="20"/>
    </w:rPr>
  </w:style>
  <w:style w:type="paragraph" w:styleId="TOC2">
    <w:name w:val="toc 2"/>
    <w:basedOn w:val="Normal"/>
    <w:next w:val="Normal"/>
    <w:uiPriority w:val="39"/>
    <w:rsid w:val="00582FCC"/>
    <w:pPr>
      <w:ind w:left="240"/>
      <w:jc w:val="left"/>
    </w:pPr>
    <w:rPr>
      <w:smallCaps/>
      <w:sz w:val="20"/>
    </w:rPr>
  </w:style>
  <w:style w:type="paragraph" w:styleId="TOC3">
    <w:name w:val="toc 3"/>
    <w:basedOn w:val="Normal"/>
    <w:next w:val="Normal"/>
    <w:uiPriority w:val="39"/>
    <w:rsid w:val="00582FCC"/>
    <w:pPr>
      <w:ind w:left="480"/>
      <w:jc w:val="left"/>
    </w:pPr>
    <w:rPr>
      <w:i/>
      <w:sz w:val="20"/>
    </w:rPr>
  </w:style>
  <w:style w:type="paragraph" w:styleId="Footer">
    <w:name w:val="footer"/>
    <w:basedOn w:val="Normal"/>
    <w:link w:val="FooterChar"/>
    <w:uiPriority w:val="99"/>
    <w:rsid w:val="00582FCC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82FCC"/>
    <w:rPr>
      <w:rFonts w:ascii="Arial" w:hAnsi="Arial"/>
      <w:sz w:val="22"/>
      <w:lang w:val="en-GB"/>
    </w:rPr>
  </w:style>
  <w:style w:type="character" w:styleId="PageNumber">
    <w:name w:val="page number"/>
    <w:basedOn w:val="DefaultParagraphFont"/>
    <w:uiPriority w:val="99"/>
    <w:rsid w:val="00582FCC"/>
    <w:rPr>
      <w:rFonts w:cs="Times New Roman"/>
    </w:rPr>
  </w:style>
  <w:style w:type="paragraph" w:styleId="Header">
    <w:name w:val="header"/>
    <w:basedOn w:val="Normal"/>
    <w:link w:val="HeaderChar"/>
    <w:uiPriority w:val="99"/>
    <w:rsid w:val="00582FCC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82FCC"/>
    <w:rPr>
      <w:rFonts w:ascii="Arial" w:hAnsi="Arial"/>
      <w:sz w:val="22"/>
      <w:lang w:val="en-GB"/>
    </w:rPr>
  </w:style>
  <w:style w:type="paragraph" w:styleId="TOC4">
    <w:name w:val="toc 4"/>
    <w:basedOn w:val="Normal"/>
    <w:next w:val="Normal"/>
    <w:autoRedefine/>
    <w:uiPriority w:val="39"/>
    <w:rsid w:val="00582FCC"/>
    <w:pPr>
      <w:ind w:left="720"/>
      <w:jc w:val="left"/>
    </w:pPr>
    <w:rPr>
      <w:sz w:val="18"/>
    </w:rPr>
  </w:style>
  <w:style w:type="paragraph" w:styleId="TableofAuthorities">
    <w:name w:val="table of authorities"/>
    <w:basedOn w:val="Normal"/>
    <w:uiPriority w:val="99"/>
    <w:semiHidden/>
    <w:rsid w:val="00AF3899"/>
    <w:pPr>
      <w:keepNext/>
      <w:numPr>
        <w:numId w:val="3"/>
      </w:numPr>
      <w:jc w:val="left"/>
    </w:pPr>
  </w:style>
  <w:style w:type="paragraph" w:styleId="TOC5">
    <w:name w:val="toc 5"/>
    <w:basedOn w:val="Normal"/>
    <w:next w:val="Normal"/>
    <w:autoRedefine/>
    <w:uiPriority w:val="39"/>
    <w:rsid w:val="00582FCC"/>
    <w:pPr>
      <w:ind w:left="960"/>
      <w:jc w:val="left"/>
    </w:pPr>
    <w:rPr>
      <w:sz w:val="18"/>
    </w:rPr>
  </w:style>
  <w:style w:type="paragraph" w:styleId="TOC6">
    <w:name w:val="toc 6"/>
    <w:basedOn w:val="Normal"/>
    <w:next w:val="Normal"/>
    <w:autoRedefine/>
    <w:uiPriority w:val="39"/>
    <w:semiHidden/>
    <w:rsid w:val="00582FCC"/>
    <w:pPr>
      <w:ind w:left="1200"/>
      <w:jc w:val="left"/>
    </w:pPr>
    <w:rPr>
      <w:sz w:val="18"/>
    </w:rPr>
  </w:style>
  <w:style w:type="paragraph" w:styleId="TOC7">
    <w:name w:val="toc 7"/>
    <w:basedOn w:val="Normal"/>
    <w:next w:val="Normal"/>
    <w:autoRedefine/>
    <w:uiPriority w:val="39"/>
    <w:semiHidden/>
    <w:rsid w:val="00582FCC"/>
    <w:pPr>
      <w:ind w:left="1440"/>
      <w:jc w:val="left"/>
    </w:pPr>
    <w:rPr>
      <w:sz w:val="18"/>
    </w:rPr>
  </w:style>
  <w:style w:type="paragraph" w:styleId="TOC8">
    <w:name w:val="toc 8"/>
    <w:basedOn w:val="Normal"/>
    <w:next w:val="Normal"/>
    <w:autoRedefine/>
    <w:uiPriority w:val="39"/>
    <w:semiHidden/>
    <w:rsid w:val="00582FCC"/>
    <w:pPr>
      <w:ind w:left="1680"/>
      <w:jc w:val="left"/>
    </w:pPr>
    <w:rPr>
      <w:sz w:val="18"/>
    </w:rPr>
  </w:style>
  <w:style w:type="paragraph" w:styleId="TOC9">
    <w:name w:val="toc 9"/>
    <w:basedOn w:val="Normal"/>
    <w:next w:val="Normal"/>
    <w:autoRedefine/>
    <w:uiPriority w:val="39"/>
    <w:semiHidden/>
    <w:rsid w:val="00582FCC"/>
    <w:pPr>
      <w:ind w:left="1920"/>
      <w:jc w:val="left"/>
    </w:pPr>
    <w:rPr>
      <w:sz w:val="18"/>
    </w:rPr>
  </w:style>
  <w:style w:type="paragraph" w:styleId="BodyText">
    <w:name w:val="Body Text"/>
    <w:basedOn w:val="Normal"/>
    <w:link w:val="BodyTextChar"/>
    <w:uiPriority w:val="99"/>
    <w:rsid w:val="00582FCC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582FCC"/>
    <w:rPr>
      <w:rFonts w:ascii="Arial" w:hAnsi="Arial"/>
      <w:sz w:val="22"/>
      <w:lang w:val="en-GB"/>
    </w:rPr>
  </w:style>
  <w:style w:type="paragraph" w:styleId="Caption">
    <w:name w:val="caption"/>
    <w:basedOn w:val="Normal"/>
    <w:next w:val="Normal"/>
    <w:uiPriority w:val="35"/>
    <w:qFormat/>
    <w:rsid w:val="00582FCC"/>
    <w:pPr>
      <w:spacing w:before="120" w:after="120"/>
      <w:jc w:val="center"/>
    </w:pPr>
    <w:rPr>
      <w:sz w:val="20"/>
    </w:rPr>
  </w:style>
  <w:style w:type="character" w:styleId="CommentReference">
    <w:name w:val="annotation reference"/>
    <w:basedOn w:val="DefaultParagraphFont"/>
    <w:uiPriority w:val="99"/>
    <w:semiHidden/>
    <w:rsid w:val="00582FCC"/>
    <w:rPr>
      <w:rFonts w:cs="Times New Roman"/>
      <w:sz w:val="16"/>
    </w:rPr>
  </w:style>
  <w:style w:type="paragraph" w:styleId="CommentText">
    <w:name w:val="annotation text"/>
    <w:basedOn w:val="Normal"/>
    <w:link w:val="CommentTextChar"/>
    <w:uiPriority w:val="99"/>
    <w:semiHidden/>
    <w:rsid w:val="00582FCC"/>
    <w:rPr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82FCC"/>
    <w:rPr>
      <w:rFonts w:ascii="Arial" w:hAnsi="Arial"/>
      <w:lang w:val="en-GB"/>
    </w:rPr>
  </w:style>
  <w:style w:type="paragraph" w:styleId="BodyText2">
    <w:name w:val="Body Text 2"/>
    <w:basedOn w:val="Normal"/>
    <w:link w:val="BodyText2Char"/>
    <w:uiPriority w:val="99"/>
    <w:rsid w:val="00582FCC"/>
  </w:style>
  <w:style w:type="character" w:customStyle="1" w:styleId="BodyText2Char">
    <w:name w:val="Body Text 2 Char"/>
    <w:basedOn w:val="DefaultParagraphFont"/>
    <w:link w:val="BodyText2"/>
    <w:uiPriority w:val="99"/>
    <w:rsid w:val="00582FCC"/>
    <w:rPr>
      <w:rFonts w:ascii="Arial" w:hAnsi="Arial"/>
      <w:sz w:val="22"/>
      <w:lang w:val="en-GB"/>
    </w:rPr>
  </w:style>
  <w:style w:type="character" w:styleId="Hyperlink">
    <w:name w:val="Hyperlink"/>
    <w:basedOn w:val="DefaultParagraphFont"/>
    <w:uiPriority w:val="99"/>
    <w:rsid w:val="00582FCC"/>
    <w:rPr>
      <w:rFonts w:cs="Times New Roman"/>
      <w:color w:val="0000FF"/>
      <w:u w:val="single"/>
    </w:rPr>
  </w:style>
  <w:style w:type="paragraph" w:styleId="ListBullet">
    <w:name w:val="List Bullet"/>
    <w:basedOn w:val="Normal"/>
    <w:uiPriority w:val="99"/>
    <w:rsid w:val="00582FCC"/>
    <w:pPr>
      <w:numPr>
        <w:numId w:val="45"/>
      </w:numPr>
    </w:pPr>
  </w:style>
  <w:style w:type="paragraph" w:customStyle="1" w:styleId="Descriptiontitle">
    <w:name w:val="Description title"/>
    <w:basedOn w:val="Normal"/>
    <w:next w:val="Description"/>
    <w:rsid w:val="00582FCC"/>
    <w:pPr>
      <w:keepNext/>
      <w:pBdr>
        <w:top w:val="single" w:sz="4" w:space="1" w:color="auto"/>
        <w:bottom w:val="single" w:sz="4" w:space="1" w:color="auto"/>
      </w:pBdr>
      <w:spacing w:before="320" w:after="120"/>
      <w:ind w:left="567"/>
      <w:jc w:val="left"/>
    </w:pPr>
    <w:rPr>
      <w:b/>
      <w:sz w:val="20"/>
    </w:rPr>
  </w:style>
  <w:style w:type="paragraph" w:customStyle="1" w:styleId="Description">
    <w:name w:val="Description"/>
    <w:basedOn w:val="Normal"/>
    <w:rsid w:val="00582FCC"/>
    <w:pPr>
      <w:keepNext/>
      <w:keepLines/>
      <w:ind w:left="567"/>
    </w:pPr>
    <w:rPr>
      <w:sz w:val="20"/>
    </w:rPr>
  </w:style>
  <w:style w:type="character" w:customStyle="1" w:styleId="Filename">
    <w:name w:val="File name"/>
    <w:basedOn w:val="DefaultParagraphFont"/>
    <w:rsid w:val="00582FCC"/>
    <w:rPr>
      <w:rFonts w:ascii="Courier New" w:hAnsi="Courier New" w:cs="Times New Roman"/>
      <w:i/>
      <w:caps/>
      <w:sz w:val="18"/>
    </w:rPr>
  </w:style>
  <w:style w:type="paragraph" w:customStyle="1" w:styleId="Profileparameter">
    <w:name w:val="Profile parameter"/>
    <w:basedOn w:val="Normal"/>
    <w:rsid w:val="00582FCC"/>
    <w:pPr>
      <w:keepLines/>
      <w:numPr>
        <w:numId w:val="4"/>
      </w:numPr>
    </w:pPr>
  </w:style>
  <w:style w:type="paragraph" w:customStyle="1" w:styleId="Bullet">
    <w:name w:val="Bullet"/>
    <w:basedOn w:val="Normal"/>
    <w:rsid w:val="00582FCC"/>
    <w:pPr>
      <w:keepLines/>
      <w:numPr>
        <w:numId w:val="5"/>
      </w:numPr>
      <w:ind w:left="357" w:hanging="357"/>
    </w:pPr>
  </w:style>
  <w:style w:type="paragraph" w:customStyle="1" w:styleId="Profileparametervalue">
    <w:name w:val="Profile parameter value"/>
    <w:basedOn w:val="Normal"/>
    <w:rsid w:val="00582FCC"/>
    <w:pPr>
      <w:keepNext/>
      <w:keepLines/>
      <w:ind w:left="357"/>
    </w:pPr>
  </w:style>
  <w:style w:type="paragraph" w:customStyle="1" w:styleId="Driverparameter">
    <w:name w:val="Driver parameter"/>
    <w:basedOn w:val="Normal"/>
    <w:next w:val="Driverparametervalue"/>
    <w:rsid w:val="00582FCC"/>
    <w:pPr>
      <w:keepNext/>
      <w:keepLines/>
      <w:numPr>
        <w:numId w:val="6"/>
      </w:numPr>
    </w:pPr>
  </w:style>
  <w:style w:type="paragraph" w:customStyle="1" w:styleId="Driverparametervalue">
    <w:name w:val="Driver parameter value"/>
    <w:basedOn w:val="Normal"/>
    <w:rsid w:val="00582FCC"/>
    <w:pPr>
      <w:keepNext/>
      <w:keepLines/>
      <w:tabs>
        <w:tab w:val="left" w:pos="4536"/>
      </w:tabs>
      <w:ind w:left="357"/>
      <w:jc w:val="left"/>
    </w:pPr>
  </w:style>
  <w:style w:type="paragraph" w:customStyle="1" w:styleId="Driverevent">
    <w:name w:val="Driver event"/>
    <w:basedOn w:val="Normal"/>
    <w:rsid w:val="00582FCC"/>
    <w:pPr>
      <w:keepNext/>
      <w:keepLines/>
      <w:numPr>
        <w:numId w:val="8"/>
      </w:numPr>
    </w:pPr>
  </w:style>
  <w:style w:type="paragraph" w:customStyle="1" w:styleId="Counter">
    <w:name w:val="Counter"/>
    <w:basedOn w:val="Normal"/>
    <w:rsid w:val="00582FCC"/>
    <w:pPr>
      <w:keepNext/>
      <w:numPr>
        <w:numId w:val="7"/>
      </w:numPr>
    </w:pPr>
  </w:style>
  <w:style w:type="paragraph" w:customStyle="1" w:styleId="Countercontrol">
    <w:name w:val="Counter control"/>
    <w:basedOn w:val="Normal"/>
    <w:rsid w:val="00582FCC"/>
    <w:pPr>
      <w:keepNext/>
      <w:tabs>
        <w:tab w:val="left" w:pos="4536"/>
      </w:tabs>
      <w:ind w:left="4536" w:hanging="4179"/>
      <w:jc w:val="left"/>
    </w:pPr>
  </w:style>
  <w:style w:type="character" w:customStyle="1" w:styleId="Code">
    <w:name w:val="Code"/>
    <w:basedOn w:val="DefaultParagraphFont"/>
    <w:rsid w:val="00582FCC"/>
    <w:rPr>
      <w:rFonts w:ascii="Courier New" w:hAnsi="Courier New" w:cs="Times New Roman"/>
      <w:sz w:val="18"/>
    </w:rPr>
  </w:style>
  <w:style w:type="paragraph" w:customStyle="1" w:styleId="Syntaxtitle">
    <w:name w:val="Syntax title"/>
    <w:basedOn w:val="Normal"/>
    <w:next w:val="Syntax"/>
    <w:rsid w:val="00582FCC"/>
    <w:pPr>
      <w:keepNext/>
      <w:pBdr>
        <w:top w:val="single" w:sz="4" w:space="1" w:color="auto"/>
        <w:bottom w:val="single" w:sz="4" w:space="1" w:color="auto"/>
      </w:pBdr>
      <w:spacing w:after="120"/>
      <w:ind w:left="567"/>
    </w:pPr>
    <w:rPr>
      <w:b/>
      <w:sz w:val="20"/>
    </w:rPr>
  </w:style>
  <w:style w:type="paragraph" w:customStyle="1" w:styleId="Syntax">
    <w:name w:val="Syntax"/>
    <w:basedOn w:val="Normal"/>
    <w:rsid w:val="00582FCC"/>
    <w:pPr>
      <w:keepNext/>
      <w:ind w:left="567"/>
    </w:pPr>
    <w:rPr>
      <w:rFonts w:ascii="Courier New" w:hAnsi="Courier New"/>
      <w:sz w:val="18"/>
    </w:rPr>
  </w:style>
  <w:style w:type="paragraph" w:customStyle="1" w:styleId="Parameterstitle">
    <w:name w:val="Parameters title"/>
    <w:basedOn w:val="Normal"/>
    <w:next w:val="Parameters"/>
    <w:rsid w:val="00582FCC"/>
    <w:pPr>
      <w:keepNext/>
      <w:pBdr>
        <w:top w:val="single" w:sz="4" w:space="1" w:color="auto"/>
        <w:bottom w:val="single" w:sz="4" w:space="1" w:color="auto"/>
      </w:pBdr>
      <w:spacing w:before="320" w:after="120"/>
      <w:ind w:left="567"/>
    </w:pPr>
    <w:rPr>
      <w:b/>
      <w:sz w:val="20"/>
    </w:rPr>
  </w:style>
  <w:style w:type="paragraph" w:customStyle="1" w:styleId="Parameters">
    <w:name w:val="Parameters"/>
    <w:basedOn w:val="Normal"/>
    <w:rsid w:val="00582FCC"/>
    <w:pPr>
      <w:keepNext/>
      <w:keepLines/>
      <w:spacing w:after="80"/>
      <w:ind w:left="3402" w:hanging="2835"/>
    </w:pPr>
    <w:rPr>
      <w:sz w:val="20"/>
    </w:rPr>
  </w:style>
  <w:style w:type="paragraph" w:customStyle="1" w:styleId="Errorstitle">
    <w:name w:val="Errors title"/>
    <w:basedOn w:val="Normal"/>
    <w:next w:val="Errors"/>
    <w:rsid w:val="00582FCC"/>
    <w:pPr>
      <w:keepNext/>
      <w:pBdr>
        <w:top w:val="single" w:sz="4" w:space="1" w:color="auto"/>
        <w:bottom w:val="single" w:sz="4" w:space="1" w:color="auto"/>
      </w:pBdr>
      <w:spacing w:before="240" w:after="120"/>
      <w:ind w:left="567"/>
    </w:pPr>
    <w:rPr>
      <w:b/>
      <w:sz w:val="20"/>
    </w:rPr>
  </w:style>
  <w:style w:type="paragraph" w:customStyle="1" w:styleId="Errors">
    <w:name w:val="Errors"/>
    <w:basedOn w:val="Normal"/>
    <w:rsid w:val="00582FCC"/>
    <w:pPr>
      <w:keepNext/>
      <w:ind w:left="3402" w:hanging="2835"/>
    </w:pPr>
    <w:rPr>
      <w:sz w:val="20"/>
    </w:rPr>
  </w:style>
  <w:style w:type="character" w:styleId="FollowedHyperlink">
    <w:name w:val="FollowedHyperlink"/>
    <w:basedOn w:val="DefaultParagraphFont"/>
    <w:uiPriority w:val="99"/>
    <w:rsid w:val="00582FCC"/>
    <w:rPr>
      <w:rFonts w:cs="Times New Roman"/>
      <w:color w:val="800080"/>
      <w:u w:val="single"/>
    </w:rPr>
  </w:style>
  <w:style w:type="paragraph" w:customStyle="1" w:styleId="Bulletnumbered">
    <w:name w:val="Bullet (numbered)"/>
    <w:basedOn w:val="Normal"/>
    <w:rsid w:val="00582FCC"/>
    <w:pPr>
      <w:numPr>
        <w:numId w:val="9"/>
      </w:numPr>
    </w:pPr>
  </w:style>
  <w:style w:type="paragraph" w:styleId="DocumentMap">
    <w:name w:val="Document Map"/>
    <w:basedOn w:val="Normal"/>
    <w:link w:val="DocumentMapChar"/>
    <w:uiPriority w:val="99"/>
    <w:semiHidden/>
    <w:rsid w:val="00582FCC"/>
    <w:pPr>
      <w:shd w:val="clear" w:color="auto" w:fill="000080"/>
    </w:pPr>
    <w:rPr>
      <w:rFonts w:ascii="Tahoma" w:hAnsi="Tahoma" w:cs="Tahoma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582FCC"/>
    <w:rPr>
      <w:rFonts w:ascii="Tahoma" w:hAnsi="Tahoma" w:cs="Tahoma"/>
      <w:sz w:val="16"/>
      <w:szCs w:val="16"/>
      <w:lang w:val="en-GB"/>
    </w:rPr>
  </w:style>
  <w:style w:type="paragraph" w:styleId="BalloonText">
    <w:name w:val="Balloon Text"/>
    <w:basedOn w:val="Normal"/>
    <w:link w:val="BalloonTextChar"/>
    <w:uiPriority w:val="99"/>
    <w:semiHidden/>
    <w:rsid w:val="00582FC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82FCC"/>
    <w:rPr>
      <w:rFonts w:ascii="Tahoma" w:hAnsi="Tahoma" w:cs="Tahoma"/>
      <w:sz w:val="16"/>
      <w:szCs w:val="16"/>
      <w:lang w:val="en-GB"/>
    </w:rPr>
  </w:style>
  <w:style w:type="paragraph" w:customStyle="1" w:styleId="SP2118991">
    <w:name w:val="SP.2.118991"/>
    <w:basedOn w:val="Normal"/>
    <w:next w:val="Normal"/>
    <w:rsid w:val="00582FCC"/>
    <w:pPr>
      <w:autoSpaceDE w:val="0"/>
      <w:autoSpaceDN w:val="0"/>
      <w:adjustRightInd w:val="0"/>
      <w:jc w:val="left"/>
    </w:pPr>
    <w:rPr>
      <w:rFonts w:ascii="Verdana" w:hAnsi="Verdana"/>
      <w:sz w:val="20"/>
      <w:szCs w:val="24"/>
      <w:lang w:val="en-US" w:eastAsia="en-US"/>
    </w:rPr>
  </w:style>
  <w:style w:type="paragraph" w:customStyle="1" w:styleId="Opmaakprofiel1">
    <w:name w:val="Opmaakprofiel1"/>
    <w:basedOn w:val="Heading4"/>
    <w:rsid w:val="00582FCC"/>
    <w:pPr>
      <w:numPr>
        <w:numId w:val="10"/>
      </w:numPr>
      <w:tabs>
        <w:tab w:val="num" w:pos="2880"/>
      </w:tabs>
    </w:pPr>
  </w:style>
  <w:style w:type="character" w:customStyle="1" w:styleId="SC2147482">
    <w:name w:val="SC.2.147482"/>
    <w:rsid w:val="00582FCC"/>
    <w:rPr>
      <w:color w:val="000000"/>
      <w:sz w:val="20"/>
    </w:rPr>
  </w:style>
  <w:style w:type="paragraph" w:styleId="BodyText3">
    <w:name w:val="Body Text 3"/>
    <w:basedOn w:val="Normal"/>
    <w:link w:val="BodyText3Char"/>
    <w:uiPriority w:val="99"/>
    <w:rsid w:val="00582FCC"/>
    <w:pPr>
      <w:jc w:val="left"/>
    </w:pPr>
  </w:style>
  <w:style w:type="character" w:customStyle="1" w:styleId="BodyText3Char">
    <w:name w:val="Body Text 3 Char"/>
    <w:basedOn w:val="DefaultParagraphFont"/>
    <w:link w:val="BodyText3"/>
    <w:uiPriority w:val="99"/>
    <w:rsid w:val="00582FCC"/>
    <w:rPr>
      <w:rFonts w:ascii="Arial" w:hAnsi="Arial"/>
      <w:sz w:val="16"/>
      <w:szCs w:val="16"/>
      <w:lang w:val="en-GB"/>
    </w:rPr>
  </w:style>
  <w:style w:type="table" w:styleId="TableGrid">
    <w:name w:val="Table Grid"/>
    <w:basedOn w:val="TableNormal"/>
    <w:uiPriority w:val="39"/>
    <w:rsid w:val="007E45EA"/>
    <w:pPr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rsid w:val="00E91F6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82FCC"/>
    <w:rPr>
      <w:rFonts w:ascii="Arial" w:hAnsi="Arial"/>
      <w:b/>
      <w:bCs/>
      <w:lang w:val="en-GB"/>
    </w:rPr>
  </w:style>
  <w:style w:type="table" w:customStyle="1" w:styleId="MicroKeyProfiel">
    <w:name w:val="MicroKeyProfiel"/>
    <w:basedOn w:val="TableGrid"/>
    <w:rsid w:val="009B6B15"/>
    <w:pPr>
      <w:spacing w:before="20" w:after="20"/>
    </w:pPr>
    <w:rPr>
      <w:rFonts w:ascii="Arial" w:hAnsi="Arial"/>
      <w:sz w:val="22"/>
    </w:rPr>
    <w:tblPr>
      <w:tblInd w:w="108" w:type="dxa"/>
      <w:tblBorders>
        <w:top w:val="single" w:sz="12" w:space="0" w:color="auto"/>
        <w:left w:val="single" w:sz="12" w:space="0" w:color="auto"/>
        <w:bottom w:val="single" w:sz="12" w:space="0" w:color="auto"/>
        <w:right w:val="single" w:sz="12" w:space="0" w:color="auto"/>
        <w:insideH w:val="none" w:sz="0" w:space="0" w:color="auto"/>
        <w:insideV w:val="none" w:sz="0" w:space="0" w:color="auto"/>
      </w:tblBorders>
    </w:tblPr>
    <w:tblStylePr w:type="firstRow">
      <w:rPr>
        <w:rFonts w:cs="Times New Roman"/>
      </w:rPr>
      <w:tblPr/>
      <w:tcPr>
        <w:shd w:val="clear" w:color="auto" w:fill="CBD300"/>
      </w:tcPr>
    </w:tblStylePr>
  </w:style>
  <w:style w:type="paragraph" w:styleId="Subtitle">
    <w:name w:val="Subtitle"/>
    <w:basedOn w:val="Normal"/>
    <w:next w:val="Normal"/>
    <w:link w:val="SubtitleChar"/>
    <w:uiPriority w:val="11"/>
    <w:qFormat/>
    <w:rsid w:val="00343F2B"/>
    <w:pPr>
      <w:spacing w:after="60"/>
      <w:jc w:val="center"/>
      <w:outlineLvl w:val="1"/>
    </w:pPr>
    <w:rPr>
      <w:rFonts w:ascii="Cambria" w:hAnsi="Cambria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locked/>
    <w:rsid w:val="00343F2B"/>
    <w:rPr>
      <w:rFonts w:ascii="Cambria" w:hAnsi="Cambria" w:cs="Times New Roman"/>
      <w:sz w:val="24"/>
      <w:szCs w:val="24"/>
      <w:lang w:val="en-GB"/>
    </w:rPr>
  </w:style>
  <w:style w:type="paragraph" w:styleId="NoSpacing">
    <w:name w:val="No Spacing"/>
    <w:uiPriority w:val="1"/>
    <w:qFormat/>
    <w:rsid w:val="004C7533"/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ListParagraph">
    <w:name w:val="List Paragraph"/>
    <w:basedOn w:val="Normal"/>
    <w:uiPriority w:val="34"/>
    <w:qFormat/>
    <w:rsid w:val="007C2F68"/>
    <w:pPr>
      <w:ind w:left="720"/>
      <w:contextualSpacing/>
    </w:pPr>
  </w:style>
  <w:style w:type="character" w:styleId="Emphasis">
    <w:name w:val="Emphasis"/>
    <w:basedOn w:val="DefaultParagraphFont"/>
    <w:qFormat/>
    <w:rsid w:val="00907CCB"/>
    <w:rPr>
      <w:i/>
      <w:iCs/>
    </w:rPr>
  </w:style>
  <w:style w:type="character" w:customStyle="1" w:styleId="Heading1Char1">
    <w:name w:val="Heading 1 Char1"/>
    <w:basedOn w:val="DefaultParagraphFont"/>
    <w:uiPriority w:val="9"/>
    <w:rsid w:val="005915B9"/>
    <w:rPr>
      <w:rFonts w:ascii="Arial" w:eastAsia="Times New Roman" w:hAnsi="Arial" w:cs="Times New Roman"/>
      <w:b/>
      <w:kern w:val="28"/>
      <w:sz w:val="32"/>
      <w:szCs w:val="20"/>
      <w:lang w:val="en-GB" w:eastAsia="nl-NL"/>
    </w:rPr>
  </w:style>
  <w:style w:type="character" w:customStyle="1" w:styleId="Heading2Char1">
    <w:name w:val="Heading 2 Char1"/>
    <w:basedOn w:val="DefaultParagraphFont"/>
    <w:uiPriority w:val="9"/>
    <w:rsid w:val="005915B9"/>
    <w:rPr>
      <w:rFonts w:ascii="Arial" w:eastAsia="Times New Roman" w:hAnsi="Arial" w:cs="Times New Roman"/>
      <w:b/>
      <w:sz w:val="28"/>
      <w:szCs w:val="20"/>
      <w:lang w:val="en-GB" w:eastAsia="nl-NL"/>
    </w:rPr>
  </w:style>
  <w:style w:type="character" w:customStyle="1" w:styleId="Heading3Char1">
    <w:name w:val="Heading 3 Char1"/>
    <w:basedOn w:val="DefaultParagraphFont"/>
    <w:uiPriority w:val="9"/>
    <w:rsid w:val="005915B9"/>
    <w:rPr>
      <w:rFonts w:ascii="Arial" w:eastAsia="Times New Roman" w:hAnsi="Arial" w:cs="Times New Roman"/>
      <w:b/>
      <w:sz w:val="24"/>
      <w:szCs w:val="20"/>
      <w:lang w:val="en-GB" w:eastAsia="nl-NL"/>
    </w:rPr>
  </w:style>
  <w:style w:type="character" w:customStyle="1" w:styleId="Heading4Char1">
    <w:name w:val="Heading 4 Char1"/>
    <w:basedOn w:val="DefaultParagraphFont"/>
    <w:uiPriority w:val="9"/>
    <w:rsid w:val="005915B9"/>
    <w:rPr>
      <w:rFonts w:ascii="Arial" w:eastAsia="Times New Roman" w:hAnsi="Arial" w:cs="Times New Roman"/>
      <w:b/>
      <w:szCs w:val="20"/>
      <w:lang w:val="en-GB" w:eastAsia="nl-NL"/>
    </w:rPr>
  </w:style>
  <w:style w:type="character" w:customStyle="1" w:styleId="Heading5Char1">
    <w:name w:val="Heading 5 Char1"/>
    <w:basedOn w:val="DefaultParagraphFont"/>
    <w:uiPriority w:val="9"/>
    <w:rsid w:val="005915B9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ing6Char1">
    <w:name w:val="Heading 6 Char1"/>
    <w:basedOn w:val="DefaultParagraphFont"/>
    <w:uiPriority w:val="9"/>
    <w:rsid w:val="005915B9"/>
    <w:rPr>
      <w:rFonts w:ascii="Arial" w:eastAsia="Times New Roman" w:hAnsi="Arial" w:cs="Times New Roman"/>
      <w:i/>
      <w:szCs w:val="20"/>
      <w:lang w:val="en-GB" w:eastAsia="nl-NL"/>
    </w:rPr>
  </w:style>
  <w:style w:type="character" w:customStyle="1" w:styleId="Heading7Char1">
    <w:name w:val="Heading 7 Char1"/>
    <w:basedOn w:val="DefaultParagraphFont"/>
    <w:uiPriority w:val="9"/>
    <w:rsid w:val="005915B9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ing8Char1">
    <w:name w:val="Heading 8 Char1"/>
    <w:basedOn w:val="DefaultParagraphFont"/>
    <w:uiPriority w:val="9"/>
    <w:rsid w:val="005915B9"/>
    <w:rPr>
      <w:rFonts w:ascii="Arial" w:eastAsia="Times New Roman" w:hAnsi="Arial" w:cs="Times New Roman"/>
      <w:i/>
      <w:szCs w:val="20"/>
      <w:lang w:val="en-GB" w:eastAsia="nl-NL"/>
    </w:rPr>
  </w:style>
  <w:style w:type="character" w:customStyle="1" w:styleId="Heading9Char1">
    <w:name w:val="Heading 9 Char1"/>
    <w:basedOn w:val="DefaultParagraphFont"/>
    <w:uiPriority w:val="9"/>
    <w:rsid w:val="005915B9"/>
    <w:rPr>
      <w:rFonts w:ascii="Arial" w:eastAsia="Times New Roman" w:hAnsi="Arial" w:cs="Times New Roman"/>
      <w:i/>
      <w:sz w:val="18"/>
      <w:szCs w:val="20"/>
      <w:lang w:val="en-GB" w:eastAsia="nl-NL"/>
    </w:rPr>
  </w:style>
  <w:style w:type="character" w:customStyle="1" w:styleId="Heading4Char2">
    <w:name w:val="Heading 4 Char2"/>
    <w:basedOn w:val="DefaultParagraphFont"/>
    <w:uiPriority w:val="9"/>
    <w:rsid w:val="005915B9"/>
    <w:rPr>
      <w:rFonts w:ascii="Arial" w:eastAsia="Times New Roman" w:hAnsi="Arial" w:cs="Times New Roman"/>
      <w:b/>
      <w:szCs w:val="20"/>
      <w:lang w:val="en-GB" w:eastAsia="nl-NL"/>
    </w:rPr>
  </w:style>
  <w:style w:type="character" w:customStyle="1" w:styleId="Heading5Char2">
    <w:name w:val="Heading 5 Char2"/>
    <w:basedOn w:val="DefaultParagraphFont"/>
    <w:uiPriority w:val="9"/>
    <w:rsid w:val="005915B9"/>
    <w:rPr>
      <w:rFonts w:ascii="Arial" w:eastAsia="Times New Roman" w:hAnsi="Arial" w:cs="Times New Roman"/>
      <w:szCs w:val="20"/>
      <w:lang w:val="en-GB" w:eastAsia="nl-NL"/>
    </w:rPr>
  </w:style>
  <w:style w:type="character" w:styleId="UnresolvedMention">
    <w:name w:val="Unresolved Mention"/>
    <w:basedOn w:val="DefaultParagraphFont"/>
    <w:uiPriority w:val="99"/>
    <w:semiHidden/>
    <w:unhideWhenUsed/>
    <w:rsid w:val="00697BED"/>
    <w:rPr>
      <w:color w:val="808080"/>
      <w:shd w:val="clear" w:color="auto" w:fill="E6E6E6"/>
    </w:rPr>
  </w:style>
  <w:style w:type="character" w:customStyle="1" w:styleId="Heading1Char2">
    <w:name w:val="Heading 1 Char2"/>
    <w:basedOn w:val="DefaultParagraphFont"/>
    <w:uiPriority w:val="9"/>
    <w:rsid w:val="005725F6"/>
    <w:rPr>
      <w:rFonts w:ascii="Arial" w:eastAsia="Times New Roman" w:hAnsi="Arial" w:cs="Times New Roman"/>
      <w:b/>
      <w:kern w:val="28"/>
      <w:sz w:val="32"/>
      <w:szCs w:val="20"/>
      <w:lang w:val="en-GB" w:eastAsia="nl-NL"/>
    </w:rPr>
  </w:style>
  <w:style w:type="character" w:customStyle="1" w:styleId="Heading2Char2">
    <w:name w:val="Heading 2 Char2"/>
    <w:basedOn w:val="DefaultParagraphFont"/>
    <w:uiPriority w:val="9"/>
    <w:rsid w:val="005725F6"/>
    <w:rPr>
      <w:rFonts w:ascii="Arial" w:eastAsia="Times New Roman" w:hAnsi="Arial" w:cs="Times New Roman"/>
      <w:b/>
      <w:sz w:val="28"/>
      <w:szCs w:val="20"/>
      <w:lang w:val="en-GB" w:eastAsia="nl-NL"/>
    </w:rPr>
  </w:style>
  <w:style w:type="character" w:customStyle="1" w:styleId="Heading3Char2">
    <w:name w:val="Heading 3 Char2"/>
    <w:basedOn w:val="DefaultParagraphFont"/>
    <w:uiPriority w:val="9"/>
    <w:rsid w:val="005725F6"/>
    <w:rPr>
      <w:rFonts w:ascii="Arial" w:eastAsia="Times New Roman" w:hAnsi="Arial" w:cs="Times New Roman"/>
      <w:b/>
      <w:sz w:val="24"/>
      <w:szCs w:val="20"/>
      <w:lang w:val="en-GB" w:eastAsia="nl-NL"/>
    </w:rPr>
  </w:style>
  <w:style w:type="character" w:customStyle="1" w:styleId="Heading4Char3">
    <w:name w:val="Heading 4 Char3"/>
    <w:basedOn w:val="DefaultParagraphFont"/>
    <w:uiPriority w:val="9"/>
    <w:rsid w:val="005725F6"/>
    <w:rPr>
      <w:rFonts w:ascii="Arial" w:eastAsia="Times New Roman" w:hAnsi="Arial" w:cs="Times New Roman"/>
      <w:b/>
      <w:szCs w:val="20"/>
      <w:lang w:val="en-GB" w:eastAsia="nl-NL"/>
    </w:rPr>
  </w:style>
  <w:style w:type="character" w:customStyle="1" w:styleId="Heading5Char3">
    <w:name w:val="Heading 5 Char3"/>
    <w:basedOn w:val="DefaultParagraphFont"/>
    <w:uiPriority w:val="9"/>
    <w:rsid w:val="005725F6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ing6Char2">
    <w:name w:val="Heading 6 Char2"/>
    <w:basedOn w:val="DefaultParagraphFont"/>
    <w:uiPriority w:val="9"/>
    <w:rsid w:val="005725F6"/>
    <w:rPr>
      <w:rFonts w:ascii="Arial" w:eastAsia="Times New Roman" w:hAnsi="Arial" w:cs="Times New Roman"/>
      <w:i/>
      <w:szCs w:val="20"/>
      <w:lang w:val="en-GB" w:eastAsia="nl-NL"/>
    </w:rPr>
  </w:style>
  <w:style w:type="character" w:customStyle="1" w:styleId="Heading7Char2">
    <w:name w:val="Heading 7 Char2"/>
    <w:basedOn w:val="DefaultParagraphFont"/>
    <w:uiPriority w:val="9"/>
    <w:rsid w:val="005725F6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ing8Char2">
    <w:name w:val="Heading 8 Char2"/>
    <w:basedOn w:val="DefaultParagraphFont"/>
    <w:uiPriority w:val="9"/>
    <w:rsid w:val="005725F6"/>
    <w:rPr>
      <w:rFonts w:ascii="Arial" w:eastAsia="Times New Roman" w:hAnsi="Arial" w:cs="Times New Roman"/>
      <w:i/>
      <w:szCs w:val="20"/>
      <w:lang w:val="en-GB" w:eastAsia="nl-NL"/>
    </w:rPr>
  </w:style>
  <w:style w:type="character" w:customStyle="1" w:styleId="Heading9Char2">
    <w:name w:val="Heading 9 Char2"/>
    <w:basedOn w:val="DefaultParagraphFont"/>
    <w:uiPriority w:val="9"/>
    <w:rsid w:val="005725F6"/>
    <w:rPr>
      <w:rFonts w:ascii="Arial" w:eastAsia="Times New Roman" w:hAnsi="Arial" w:cs="Times New Roman"/>
      <w:i/>
      <w:sz w:val="18"/>
      <w:szCs w:val="20"/>
      <w:lang w:val="en-GB" w:eastAsia="nl-NL"/>
    </w:rPr>
  </w:style>
  <w:style w:type="character" w:customStyle="1" w:styleId="FooterChar1">
    <w:name w:val="Footer Char1"/>
    <w:basedOn w:val="DefaultParagraphFont"/>
    <w:uiPriority w:val="99"/>
    <w:rsid w:val="005725F6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erChar1">
    <w:name w:val="Header Char1"/>
    <w:basedOn w:val="DefaultParagraphFont"/>
    <w:uiPriority w:val="99"/>
    <w:rsid w:val="005725F6"/>
    <w:rPr>
      <w:rFonts w:ascii="Arial" w:eastAsia="Times New Roman" w:hAnsi="Arial" w:cs="Times New Roman"/>
      <w:szCs w:val="20"/>
      <w:lang w:val="en-GB" w:eastAsia="nl-NL"/>
    </w:rPr>
  </w:style>
  <w:style w:type="character" w:customStyle="1" w:styleId="BodyTextChar1">
    <w:name w:val="Body Text Char1"/>
    <w:basedOn w:val="DefaultParagraphFont"/>
    <w:uiPriority w:val="99"/>
    <w:rsid w:val="005725F6"/>
    <w:rPr>
      <w:rFonts w:ascii="Arial" w:eastAsia="Times New Roman" w:hAnsi="Arial" w:cs="Times New Roman"/>
      <w:szCs w:val="20"/>
      <w:lang w:val="en-GB" w:eastAsia="nl-NL"/>
    </w:rPr>
  </w:style>
  <w:style w:type="character" w:customStyle="1" w:styleId="CommentTextChar1">
    <w:name w:val="Comment Text Char1"/>
    <w:basedOn w:val="DefaultParagraphFont"/>
    <w:uiPriority w:val="99"/>
    <w:semiHidden/>
    <w:rsid w:val="005725F6"/>
    <w:rPr>
      <w:rFonts w:ascii="Arial" w:eastAsia="Times New Roman" w:hAnsi="Arial" w:cs="Times New Roman"/>
      <w:sz w:val="20"/>
      <w:szCs w:val="20"/>
      <w:lang w:val="en-GB" w:eastAsia="nl-NL"/>
    </w:rPr>
  </w:style>
  <w:style w:type="character" w:customStyle="1" w:styleId="BodyText2Char1">
    <w:name w:val="Body Text 2 Char1"/>
    <w:basedOn w:val="DefaultParagraphFont"/>
    <w:uiPriority w:val="99"/>
    <w:rsid w:val="005725F6"/>
    <w:rPr>
      <w:rFonts w:ascii="Arial" w:eastAsia="Times New Roman" w:hAnsi="Arial" w:cs="Times New Roman"/>
      <w:szCs w:val="20"/>
      <w:lang w:val="en-GB" w:eastAsia="nl-NL"/>
    </w:rPr>
  </w:style>
  <w:style w:type="character" w:customStyle="1" w:styleId="DocumentMapChar1">
    <w:name w:val="Document Map Char1"/>
    <w:basedOn w:val="DefaultParagraphFont"/>
    <w:uiPriority w:val="99"/>
    <w:semiHidden/>
    <w:rsid w:val="005725F6"/>
    <w:rPr>
      <w:rFonts w:ascii="Tahoma" w:eastAsia="Times New Roman" w:hAnsi="Tahoma" w:cs="Tahoma"/>
      <w:szCs w:val="20"/>
      <w:shd w:val="clear" w:color="auto" w:fill="000080"/>
      <w:lang w:val="en-GB" w:eastAsia="nl-NL"/>
    </w:rPr>
  </w:style>
  <w:style w:type="character" w:customStyle="1" w:styleId="BalloonTextChar1">
    <w:name w:val="Balloon Text Char1"/>
    <w:basedOn w:val="DefaultParagraphFont"/>
    <w:uiPriority w:val="99"/>
    <w:semiHidden/>
    <w:rsid w:val="005725F6"/>
    <w:rPr>
      <w:rFonts w:ascii="Tahoma" w:eastAsia="Times New Roman" w:hAnsi="Tahoma" w:cs="Tahoma"/>
      <w:sz w:val="16"/>
      <w:szCs w:val="16"/>
      <w:lang w:val="en-GB" w:eastAsia="nl-NL"/>
    </w:rPr>
  </w:style>
  <w:style w:type="character" w:customStyle="1" w:styleId="BodyText3Char1">
    <w:name w:val="Body Text 3 Char1"/>
    <w:basedOn w:val="DefaultParagraphFont"/>
    <w:uiPriority w:val="99"/>
    <w:rsid w:val="005725F6"/>
    <w:rPr>
      <w:rFonts w:ascii="Arial" w:eastAsia="Times New Roman" w:hAnsi="Arial" w:cs="Times New Roman"/>
      <w:szCs w:val="20"/>
      <w:lang w:val="en-GB" w:eastAsia="nl-NL"/>
    </w:rPr>
  </w:style>
  <w:style w:type="character" w:customStyle="1" w:styleId="CommentSubjectChar1">
    <w:name w:val="Comment Subject Char1"/>
    <w:basedOn w:val="CommentTextChar"/>
    <w:uiPriority w:val="99"/>
    <w:semiHidden/>
    <w:rsid w:val="005725F6"/>
    <w:rPr>
      <w:rFonts w:ascii="Arial" w:eastAsia="Times New Roman" w:hAnsi="Arial" w:cs="Times New Roman"/>
      <w:b/>
      <w:bCs/>
      <w:sz w:val="20"/>
      <w:szCs w:val="20"/>
      <w:lang w:val="en-GB" w:eastAsia="nl-NL"/>
    </w:rPr>
  </w:style>
  <w:style w:type="character" w:customStyle="1" w:styleId="SubtitleChar1">
    <w:name w:val="Subtitle Char1"/>
    <w:basedOn w:val="DefaultParagraphFont"/>
    <w:uiPriority w:val="11"/>
    <w:rsid w:val="005725F6"/>
    <w:rPr>
      <w:rFonts w:ascii="Cambria" w:eastAsia="Times New Roman" w:hAnsi="Cambria" w:cs="Times New Roman"/>
      <w:sz w:val="24"/>
      <w:szCs w:val="24"/>
      <w:lang w:val="en-GB" w:eastAsia="nl-NL"/>
    </w:rPr>
  </w:style>
  <w:style w:type="character" w:customStyle="1" w:styleId="Heading1Char3">
    <w:name w:val="Heading 1 Char3"/>
    <w:basedOn w:val="DefaultParagraphFont"/>
    <w:uiPriority w:val="9"/>
    <w:rsid w:val="005725F6"/>
    <w:rPr>
      <w:rFonts w:ascii="Arial" w:eastAsia="Times New Roman" w:hAnsi="Arial" w:cs="Times New Roman"/>
      <w:b/>
      <w:kern w:val="28"/>
      <w:sz w:val="32"/>
      <w:szCs w:val="20"/>
      <w:lang w:val="en-GB" w:eastAsia="nl-NL"/>
    </w:rPr>
  </w:style>
  <w:style w:type="character" w:customStyle="1" w:styleId="Heading2Char3">
    <w:name w:val="Heading 2 Char3"/>
    <w:basedOn w:val="DefaultParagraphFont"/>
    <w:uiPriority w:val="9"/>
    <w:rsid w:val="005725F6"/>
    <w:rPr>
      <w:rFonts w:ascii="Arial" w:eastAsia="Times New Roman" w:hAnsi="Arial" w:cs="Times New Roman"/>
      <w:b/>
      <w:sz w:val="28"/>
      <w:szCs w:val="20"/>
      <w:lang w:val="en-GB" w:eastAsia="nl-NL"/>
    </w:rPr>
  </w:style>
  <w:style w:type="character" w:customStyle="1" w:styleId="Heading3Char3">
    <w:name w:val="Heading 3 Char3"/>
    <w:basedOn w:val="DefaultParagraphFont"/>
    <w:uiPriority w:val="9"/>
    <w:rsid w:val="005725F6"/>
    <w:rPr>
      <w:rFonts w:ascii="Arial" w:eastAsia="Times New Roman" w:hAnsi="Arial" w:cs="Times New Roman"/>
      <w:b/>
      <w:sz w:val="24"/>
      <w:szCs w:val="20"/>
      <w:lang w:val="en-GB" w:eastAsia="nl-NL"/>
    </w:rPr>
  </w:style>
  <w:style w:type="character" w:customStyle="1" w:styleId="Heading4Char4">
    <w:name w:val="Heading 4 Char4"/>
    <w:basedOn w:val="DefaultParagraphFont"/>
    <w:uiPriority w:val="9"/>
    <w:rsid w:val="005725F6"/>
    <w:rPr>
      <w:rFonts w:ascii="Arial" w:eastAsia="Times New Roman" w:hAnsi="Arial" w:cs="Times New Roman"/>
      <w:b/>
      <w:szCs w:val="20"/>
      <w:lang w:val="en-GB" w:eastAsia="nl-NL"/>
    </w:rPr>
  </w:style>
  <w:style w:type="character" w:customStyle="1" w:styleId="Heading5Char4">
    <w:name w:val="Heading 5 Char4"/>
    <w:basedOn w:val="DefaultParagraphFont"/>
    <w:uiPriority w:val="9"/>
    <w:rsid w:val="005725F6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ing6Char3">
    <w:name w:val="Heading 6 Char3"/>
    <w:basedOn w:val="DefaultParagraphFont"/>
    <w:uiPriority w:val="9"/>
    <w:rsid w:val="005725F6"/>
    <w:rPr>
      <w:rFonts w:ascii="Arial" w:eastAsia="Times New Roman" w:hAnsi="Arial" w:cs="Times New Roman"/>
      <w:i/>
      <w:szCs w:val="20"/>
      <w:lang w:val="en-GB" w:eastAsia="nl-NL"/>
    </w:rPr>
  </w:style>
  <w:style w:type="character" w:customStyle="1" w:styleId="Heading7Char3">
    <w:name w:val="Heading 7 Char3"/>
    <w:basedOn w:val="DefaultParagraphFont"/>
    <w:uiPriority w:val="9"/>
    <w:rsid w:val="005725F6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ing8Char3">
    <w:name w:val="Heading 8 Char3"/>
    <w:basedOn w:val="DefaultParagraphFont"/>
    <w:uiPriority w:val="9"/>
    <w:rsid w:val="005725F6"/>
    <w:rPr>
      <w:rFonts w:ascii="Arial" w:eastAsia="Times New Roman" w:hAnsi="Arial" w:cs="Times New Roman"/>
      <w:i/>
      <w:szCs w:val="20"/>
      <w:lang w:val="en-GB" w:eastAsia="nl-NL"/>
    </w:rPr>
  </w:style>
  <w:style w:type="character" w:customStyle="1" w:styleId="Heading9Char3">
    <w:name w:val="Heading 9 Char3"/>
    <w:basedOn w:val="DefaultParagraphFont"/>
    <w:uiPriority w:val="9"/>
    <w:rsid w:val="005725F6"/>
    <w:rPr>
      <w:rFonts w:ascii="Arial" w:eastAsia="Times New Roman" w:hAnsi="Arial" w:cs="Times New Roman"/>
      <w:i/>
      <w:sz w:val="18"/>
      <w:szCs w:val="20"/>
      <w:lang w:val="en-GB" w:eastAsia="nl-NL"/>
    </w:rPr>
  </w:style>
  <w:style w:type="character" w:customStyle="1" w:styleId="Heading1Char4">
    <w:name w:val="Heading 1 Char4"/>
    <w:basedOn w:val="DefaultParagraphFont"/>
    <w:uiPriority w:val="9"/>
    <w:rsid w:val="00CF0D4B"/>
    <w:rPr>
      <w:rFonts w:ascii="Arial" w:eastAsia="Times New Roman" w:hAnsi="Arial" w:cs="Times New Roman"/>
      <w:b/>
      <w:kern w:val="28"/>
      <w:sz w:val="32"/>
      <w:szCs w:val="20"/>
      <w:lang w:val="en-GB" w:eastAsia="nl-NL"/>
    </w:rPr>
  </w:style>
  <w:style w:type="character" w:customStyle="1" w:styleId="Heading2Char4">
    <w:name w:val="Heading 2 Char4"/>
    <w:basedOn w:val="DefaultParagraphFont"/>
    <w:uiPriority w:val="9"/>
    <w:rsid w:val="00CF0D4B"/>
    <w:rPr>
      <w:rFonts w:ascii="Arial" w:eastAsia="Times New Roman" w:hAnsi="Arial" w:cs="Times New Roman"/>
      <w:b/>
      <w:sz w:val="28"/>
      <w:szCs w:val="20"/>
      <w:lang w:val="en-GB" w:eastAsia="nl-NL"/>
    </w:rPr>
  </w:style>
  <w:style w:type="character" w:customStyle="1" w:styleId="Heading3Char4">
    <w:name w:val="Heading 3 Char4"/>
    <w:basedOn w:val="DefaultParagraphFont"/>
    <w:uiPriority w:val="9"/>
    <w:rsid w:val="00CF0D4B"/>
    <w:rPr>
      <w:rFonts w:ascii="Arial" w:eastAsia="Times New Roman" w:hAnsi="Arial" w:cs="Times New Roman"/>
      <w:b/>
      <w:sz w:val="24"/>
      <w:szCs w:val="20"/>
      <w:lang w:val="en-GB" w:eastAsia="nl-NL"/>
    </w:rPr>
  </w:style>
  <w:style w:type="character" w:customStyle="1" w:styleId="Heading4Char5">
    <w:name w:val="Heading 4 Char5"/>
    <w:basedOn w:val="DefaultParagraphFont"/>
    <w:uiPriority w:val="9"/>
    <w:rsid w:val="00CF0D4B"/>
    <w:rPr>
      <w:rFonts w:ascii="Arial" w:eastAsia="Times New Roman" w:hAnsi="Arial" w:cs="Times New Roman"/>
      <w:b/>
      <w:szCs w:val="20"/>
      <w:lang w:val="en-GB" w:eastAsia="nl-NL"/>
    </w:rPr>
  </w:style>
  <w:style w:type="character" w:customStyle="1" w:styleId="Heading5Char5">
    <w:name w:val="Heading 5 Char5"/>
    <w:basedOn w:val="DefaultParagraphFont"/>
    <w:uiPriority w:val="9"/>
    <w:rsid w:val="00CF0D4B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ing6Char4">
    <w:name w:val="Heading 6 Char4"/>
    <w:basedOn w:val="DefaultParagraphFont"/>
    <w:uiPriority w:val="9"/>
    <w:rsid w:val="00CF0D4B"/>
    <w:rPr>
      <w:rFonts w:ascii="Arial" w:eastAsia="Times New Roman" w:hAnsi="Arial" w:cs="Times New Roman"/>
      <w:i/>
      <w:szCs w:val="20"/>
      <w:lang w:val="en-GB" w:eastAsia="nl-NL"/>
    </w:rPr>
  </w:style>
  <w:style w:type="character" w:customStyle="1" w:styleId="Heading7Char4">
    <w:name w:val="Heading 7 Char4"/>
    <w:basedOn w:val="DefaultParagraphFont"/>
    <w:uiPriority w:val="9"/>
    <w:rsid w:val="00CF0D4B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ing8Char4">
    <w:name w:val="Heading 8 Char4"/>
    <w:basedOn w:val="DefaultParagraphFont"/>
    <w:uiPriority w:val="9"/>
    <w:rsid w:val="00CF0D4B"/>
    <w:rPr>
      <w:rFonts w:ascii="Arial" w:eastAsia="Times New Roman" w:hAnsi="Arial" w:cs="Times New Roman"/>
      <w:i/>
      <w:szCs w:val="20"/>
      <w:lang w:val="en-GB" w:eastAsia="nl-NL"/>
    </w:rPr>
  </w:style>
  <w:style w:type="character" w:customStyle="1" w:styleId="Heading9Char4">
    <w:name w:val="Heading 9 Char4"/>
    <w:basedOn w:val="DefaultParagraphFont"/>
    <w:uiPriority w:val="9"/>
    <w:rsid w:val="00CF0D4B"/>
    <w:rPr>
      <w:rFonts w:ascii="Arial" w:eastAsia="Times New Roman" w:hAnsi="Arial" w:cs="Times New Roman"/>
      <w:i/>
      <w:sz w:val="18"/>
      <w:szCs w:val="20"/>
      <w:lang w:val="en-GB" w:eastAsia="nl-NL"/>
    </w:rPr>
  </w:style>
  <w:style w:type="character" w:customStyle="1" w:styleId="FooterChar2">
    <w:name w:val="Footer Char2"/>
    <w:basedOn w:val="DefaultParagraphFont"/>
    <w:uiPriority w:val="99"/>
    <w:rsid w:val="00CF0D4B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erChar2">
    <w:name w:val="Header Char2"/>
    <w:basedOn w:val="DefaultParagraphFont"/>
    <w:uiPriority w:val="99"/>
    <w:rsid w:val="00CF0D4B"/>
    <w:rPr>
      <w:rFonts w:ascii="Arial" w:eastAsia="Times New Roman" w:hAnsi="Arial" w:cs="Times New Roman"/>
      <w:szCs w:val="20"/>
      <w:lang w:val="en-GB" w:eastAsia="nl-NL"/>
    </w:rPr>
  </w:style>
  <w:style w:type="character" w:customStyle="1" w:styleId="BodyTextChar2">
    <w:name w:val="Body Text Char2"/>
    <w:basedOn w:val="DefaultParagraphFont"/>
    <w:uiPriority w:val="99"/>
    <w:rsid w:val="00CF0D4B"/>
    <w:rPr>
      <w:rFonts w:ascii="Arial" w:eastAsia="Times New Roman" w:hAnsi="Arial" w:cs="Times New Roman"/>
      <w:szCs w:val="20"/>
      <w:lang w:val="en-GB" w:eastAsia="nl-NL"/>
    </w:rPr>
  </w:style>
  <w:style w:type="character" w:customStyle="1" w:styleId="CommentTextChar2">
    <w:name w:val="Comment Text Char2"/>
    <w:basedOn w:val="DefaultParagraphFont"/>
    <w:uiPriority w:val="99"/>
    <w:semiHidden/>
    <w:rsid w:val="00CF0D4B"/>
    <w:rPr>
      <w:rFonts w:ascii="Arial" w:eastAsia="Times New Roman" w:hAnsi="Arial" w:cs="Times New Roman"/>
      <w:sz w:val="20"/>
      <w:szCs w:val="20"/>
      <w:lang w:val="en-GB" w:eastAsia="nl-NL"/>
    </w:rPr>
  </w:style>
  <w:style w:type="character" w:customStyle="1" w:styleId="BodyText2Char2">
    <w:name w:val="Body Text 2 Char2"/>
    <w:basedOn w:val="DefaultParagraphFont"/>
    <w:uiPriority w:val="99"/>
    <w:rsid w:val="00CF0D4B"/>
    <w:rPr>
      <w:rFonts w:ascii="Arial" w:eastAsia="Times New Roman" w:hAnsi="Arial" w:cs="Times New Roman"/>
      <w:szCs w:val="20"/>
      <w:lang w:val="en-GB" w:eastAsia="nl-NL"/>
    </w:rPr>
  </w:style>
  <w:style w:type="character" w:customStyle="1" w:styleId="DocumentMapChar2">
    <w:name w:val="Document Map Char2"/>
    <w:basedOn w:val="DefaultParagraphFont"/>
    <w:uiPriority w:val="99"/>
    <w:semiHidden/>
    <w:rsid w:val="00CF0D4B"/>
    <w:rPr>
      <w:rFonts w:ascii="Tahoma" w:eastAsia="Times New Roman" w:hAnsi="Tahoma" w:cs="Tahoma"/>
      <w:szCs w:val="20"/>
      <w:shd w:val="clear" w:color="auto" w:fill="000080"/>
      <w:lang w:val="en-GB" w:eastAsia="nl-NL"/>
    </w:rPr>
  </w:style>
  <w:style w:type="character" w:customStyle="1" w:styleId="BalloonTextChar2">
    <w:name w:val="Balloon Text Char2"/>
    <w:basedOn w:val="DefaultParagraphFont"/>
    <w:uiPriority w:val="99"/>
    <w:semiHidden/>
    <w:rsid w:val="00CF0D4B"/>
    <w:rPr>
      <w:rFonts w:ascii="Tahoma" w:eastAsia="Times New Roman" w:hAnsi="Tahoma" w:cs="Tahoma"/>
      <w:sz w:val="16"/>
      <w:szCs w:val="16"/>
      <w:lang w:val="en-GB" w:eastAsia="nl-NL"/>
    </w:rPr>
  </w:style>
  <w:style w:type="character" w:customStyle="1" w:styleId="BodyText3Char2">
    <w:name w:val="Body Text 3 Char2"/>
    <w:basedOn w:val="DefaultParagraphFont"/>
    <w:uiPriority w:val="99"/>
    <w:rsid w:val="00CF0D4B"/>
    <w:rPr>
      <w:rFonts w:ascii="Arial" w:eastAsia="Times New Roman" w:hAnsi="Arial" w:cs="Times New Roman"/>
      <w:szCs w:val="20"/>
      <w:lang w:val="en-GB" w:eastAsia="nl-NL"/>
    </w:rPr>
  </w:style>
  <w:style w:type="character" w:customStyle="1" w:styleId="CommentSubjectChar2">
    <w:name w:val="Comment Subject Char2"/>
    <w:basedOn w:val="CommentTextChar"/>
    <w:uiPriority w:val="99"/>
    <w:semiHidden/>
    <w:rsid w:val="00CF0D4B"/>
    <w:rPr>
      <w:rFonts w:ascii="Arial" w:eastAsia="Times New Roman" w:hAnsi="Arial" w:cs="Times New Roman"/>
      <w:b/>
      <w:bCs/>
      <w:sz w:val="20"/>
      <w:szCs w:val="20"/>
      <w:lang w:val="en-GB" w:eastAsia="nl-NL"/>
    </w:rPr>
  </w:style>
  <w:style w:type="character" w:customStyle="1" w:styleId="SubtitleChar2">
    <w:name w:val="Subtitle Char2"/>
    <w:basedOn w:val="DefaultParagraphFont"/>
    <w:uiPriority w:val="11"/>
    <w:rsid w:val="00CF0D4B"/>
    <w:rPr>
      <w:rFonts w:ascii="Cambria" w:eastAsia="Times New Roman" w:hAnsi="Cambria" w:cs="Times New Roman"/>
      <w:sz w:val="24"/>
      <w:szCs w:val="24"/>
      <w:lang w:val="en-GB" w:eastAsia="nl-N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subDocument" Target="AnodeAdministratorMenu.docx" TargetMode="External"/><Relationship Id="rId3" Type="http://schemas.openxmlformats.org/officeDocument/2006/relationships/styles" Target="styles.xml"/><Relationship Id="rId7" Type="http://schemas.openxmlformats.org/officeDocument/2006/relationships/image" Target="media/image2.jpg"/><Relationship Id="rId12" Type="http://schemas.openxmlformats.org/officeDocument/2006/relationships/subDocument" Target="PauseMenu.docx" TargetMode="Externa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image" Target="media/image1.jpg"/><Relationship Id="rId11" Type="http://schemas.openxmlformats.org/officeDocument/2006/relationships/subDocument" Target="AnodeRepair.docx" TargetMode="Externa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subDocument" Target="CalibrationMenu.docx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O:\Templates\document%20template.dotx" TargetMode="External"/></Relationships>
</file>

<file path=word/theme/theme1.xml><?xml version="1.0" encoding="utf-8"?>
<a:theme xmlns:a="http://schemas.openxmlformats.org/drawingml/2006/main" name="Office-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ISO690Nmerical.XSL" StyleName="ISO 690 - Numerical Reference"/>
</file>

<file path=customXml/itemProps1.xml><?xml version="1.0" encoding="utf-8"?>
<ds:datastoreItem xmlns:ds="http://schemas.openxmlformats.org/officeDocument/2006/customXml" ds:itemID="{2B4F3F88-8309-4E3B-8951-6A9A222FF62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document template.dotx</Template>
  <TotalTime>1233</TotalTime>
  <Pages>1</Pages>
  <Words>1138</Words>
  <Characters>6262</Characters>
  <Application>Microsoft Office Word</Application>
  <DocSecurity>0</DocSecurity>
  <Lines>52</Lines>
  <Paragraphs>14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>Generic document template</vt:lpstr>
      <vt:lpstr>Generic document template</vt:lpstr>
    </vt:vector>
  </TitlesOfParts>
  <Company>Micro-key bv.</Company>
  <LinksUpToDate>false</LinksUpToDate>
  <CharactersWithSpaces>7386</CharactersWithSpaces>
  <SharedDoc>false</SharedDoc>
  <HLinks>
    <vt:vector size="72" baseType="variant">
      <vt:variant>
        <vt:i4>1900604</vt:i4>
      </vt:variant>
      <vt:variant>
        <vt:i4>71</vt:i4>
      </vt:variant>
      <vt:variant>
        <vt:i4>0</vt:i4>
      </vt:variant>
      <vt:variant>
        <vt:i4>5</vt:i4>
      </vt:variant>
      <vt:variant>
        <vt:lpwstr/>
      </vt:variant>
      <vt:variant>
        <vt:lpwstr>_Toc278469001</vt:lpwstr>
      </vt:variant>
      <vt:variant>
        <vt:i4>1900604</vt:i4>
      </vt:variant>
      <vt:variant>
        <vt:i4>65</vt:i4>
      </vt:variant>
      <vt:variant>
        <vt:i4>0</vt:i4>
      </vt:variant>
      <vt:variant>
        <vt:i4>5</vt:i4>
      </vt:variant>
      <vt:variant>
        <vt:lpwstr/>
      </vt:variant>
      <vt:variant>
        <vt:lpwstr>_Toc278469000</vt:lpwstr>
      </vt:variant>
      <vt:variant>
        <vt:i4>1376309</vt:i4>
      </vt:variant>
      <vt:variant>
        <vt:i4>59</vt:i4>
      </vt:variant>
      <vt:variant>
        <vt:i4>0</vt:i4>
      </vt:variant>
      <vt:variant>
        <vt:i4>5</vt:i4>
      </vt:variant>
      <vt:variant>
        <vt:lpwstr/>
      </vt:variant>
      <vt:variant>
        <vt:lpwstr>_Toc278468999</vt:lpwstr>
      </vt:variant>
      <vt:variant>
        <vt:i4>1376309</vt:i4>
      </vt:variant>
      <vt:variant>
        <vt:i4>53</vt:i4>
      </vt:variant>
      <vt:variant>
        <vt:i4>0</vt:i4>
      </vt:variant>
      <vt:variant>
        <vt:i4>5</vt:i4>
      </vt:variant>
      <vt:variant>
        <vt:lpwstr/>
      </vt:variant>
      <vt:variant>
        <vt:lpwstr>_Toc278468998</vt:lpwstr>
      </vt:variant>
      <vt:variant>
        <vt:i4>1376309</vt:i4>
      </vt:variant>
      <vt:variant>
        <vt:i4>47</vt:i4>
      </vt:variant>
      <vt:variant>
        <vt:i4>0</vt:i4>
      </vt:variant>
      <vt:variant>
        <vt:i4>5</vt:i4>
      </vt:variant>
      <vt:variant>
        <vt:lpwstr/>
      </vt:variant>
      <vt:variant>
        <vt:lpwstr>_Toc278468997</vt:lpwstr>
      </vt:variant>
      <vt:variant>
        <vt:i4>1376309</vt:i4>
      </vt:variant>
      <vt:variant>
        <vt:i4>41</vt:i4>
      </vt:variant>
      <vt:variant>
        <vt:i4>0</vt:i4>
      </vt:variant>
      <vt:variant>
        <vt:i4>5</vt:i4>
      </vt:variant>
      <vt:variant>
        <vt:lpwstr/>
      </vt:variant>
      <vt:variant>
        <vt:lpwstr>_Toc278468996</vt:lpwstr>
      </vt:variant>
      <vt:variant>
        <vt:i4>1376309</vt:i4>
      </vt:variant>
      <vt:variant>
        <vt:i4>35</vt:i4>
      </vt:variant>
      <vt:variant>
        <vt:i4>0</vt:i4>
      </vt:variant>
      <vt:variant>
        <vt:i4>5</vt:i4>
      </vt:variant>
      <vt:variant>
        <vt:lpwstr/>
      </vt:variant>
      <vt:variant>
        <vt:lpwstr>_Toc278468995</vt:lpwstr>
      </vt:variant>
      <vt:variant>
        <vt:i4>1376309</vt:i4>
      </vt:variant>
      <vt:variant>
        <vt:i4>29</vt:i4>
      </vt:variant>
      <vt:variant>
        <vt:i4>0</vt:i4>
      </vt:variant>
      <vt:variant>
        <vt:i4>5</vt:i4>
      </vt:variant>
      <vt:variant>
        <vt:lpwstr/>
      </vt:variant>
      <vt:variant>
        <vt:lpwstr>_Toc278468994</vt:lpwstr>
      </vt:variant>
      <vt:variant>
        <vt:i4>1376309</vt:i4>
      </vt:variant>
      <vt:variant>
        <vt:i4>23</vt:i4>
      </vt:variant>
      <vt:variant>
        <vt:i4>0</vt:i4>
      </vt:variant>
      <vt:variant>
        <vt:i4>5</vt:i4>
      </vt:variant>
      <vt:variant>
        <vt:lpwstr/>
      </vt:variant>
      <vt:variant>
        <vt:lpwstr>_Toc278468993</vt:lpwstr>
      </vt:variant>
      <vt:variant>
        <vt:i4>1376309</vt:i4>
      </vt:variant>
      <vt:variant>
        <vt:i4>17</vt:i4>
      </vt:variant>
      <vt:variant>
        <vt:i4>0</vt:i4>
      </vt:variant>
      <vt:variant>
        <vt:i4>5</vt:i4>
      </vt:variant>
      <vt:variant>
        <vt:lpwstr/>
      </vt:variant>
      <vt:variant>
        <vt:lpwstr>_Toc278468992</vt:lpwstr>
      </vt:variant>
      <vt:variant>
        <vt:i4>1376309</vt:i4>
      </vt:variant>
      <vt:variant>
        <vt:i4>11</vt:i4>
      </vt:variant>
      <vt:variant>
        <vt:i4>0</vt:i4>
      </vt:variant>
      <vt:variant>
        <vt:i4>5</vt:i4>
      </vt:variant>
      <vt:variant>
        <vt:lpwstr/>
      </vt:variant>
      <vt:variant>
        <vt:lpwstr>_Toc278468991</vt:lpwstr>
      </vt:variant>
      <vt:variant>
        <vt:i4>1376309</vt:i4>
      </vt:variant>
      <vt:variant>
        <vt:i4>5</vt:i4>
      </vt:variant>
      <vt:variant>
        <vt:i4>0</vt:i4>
      </vt:variant>
      <vt:variant>
        <vt:i4>5</vt:i4>
      </vt:variant>
      <vt:variant>
        <vt:lpwstr/>
      </vt:variant>
      <vt:variant>
        <vt:lpwstr>_Toc278468990</vt:lpwstr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Generic document template</dc:title>
  <dc:subject/>
  <dc:creator>Matthias Mitscherlich</dc:creator>
  <cp:keywords/>
  <dc:description/>
  <cp:lastModifiedBy>Matthias Mitscherlich</cp:lastModifiedBy>
  <cp:revision>27</cp:revision>
  <cp:lastPrinted>2017-11-22T12:54:00Z</cp:lastPrinted>
  <dcterms:created xsi:type="dcterms:W3CDTF">2017-09-07T10:07:00Z</dcterms:created>
  <dcterms:modified xsi:type="dcterms:W3CDTF">2017-11-22T12:54:00Z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versie">
    <vt:lpwstr>0.0</vt:lpwstr>
  </property>
</Properties>
</file>